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FCD" w:rsidRDefault="00F66C71" w:rsidP="00BD3FCD">
      <w:pPr>
        <w:spacing w:after="200"/>
        <w:rPr>
          <w:smallCaps/>
        </w:rPr>
      </w:pPr>
      <w:r>
        <w:rPr>
          <w:rFonts w:ascii="Brush Script MT" w:hAnsi="Brush Script MT"/>
          <w:b/>
          <w:noProof/>
          <w:sz w:val="56"/>
          <w:szCs w:val="52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95250</wp:posOffset>
            </wp:positionV>
            <wp:extent cx="876300" cy="561975"/>
            <wp:effectExtent l="0" t="0" r="0" b="0"/>
            <wp:wrapSquare wrapText="bothSides"/>
            <wp:docPr id="2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D80">
        <w:rPr>
          <w:rFonts w:ascii="Brush Script MT" w:hAnsi="Brush Script MT"/>
          <w:b/>
          <w:sz w:val="56"/>
          <w:szCs w:val="52"/>
        </w:rPr>
        <w:tab/>
        <w:t xml:space="preserve"> </w:t>
      </w:r>
      <w:r w:rsidR="00414D80">
        <w:rPr>
          <w:rFonts w:ascii="Brush Script MT" w:hAnsi="Brush Script MT"/>
          <w:b/>
          <w:sz w:val="56"/>
          <w:szCs w:val="52"/>
        </w:rPr>
        <w:tab/>
      </w:r>
    </w:p>
    <w:p w:rsidR="00BD3FCD" w:rsidRPr="005414FF" w:rsidRDefault="00BD3FCD" w:rsidP="00BD3FCD">
      <w:pPr>
        <w:pStyle w:val="NoSpacing"/>
        <w:rPr>
          <w:smallCaps/>
        </w:rPr>
      </w:pPr>
    </w:p>
    <w:p w:rsidR="00BD3FCD" w:rsidRDefault="00BD3FCD" w:rsidP="00BD3FCD">
      <w:pPr>
        <w:pStyle w:val="NoSpacing"/>
        <w:rPr>
          <w:rFonts w:ascii="Brush Script MT" w:hAnsi="Brush Script MT"/>
          <w:b/>
          <w:color w:val="002060"/>
          <w:sz w:val="24"/>
          <w:szCs w:val="56"/>
        </w:rPr>
      </w:pPr>
    </w:p>
    <w:p w:rsidR="00BD3FCD" w:rsidRPr="008949AB" w:rsidRDefault="00BD3FCD" w:rsidP="00BD3FCD">
      <w:pPr>
        <w:pStyle w:val="NoSpacing"/>
        <w:rPr>
          <w:rFonts w:ascii="Brush Script MT" w:hAnsi="Brush Script MT"/>
          <w:b/>
          <w:color w:val="002060"/>
          <w:sz w:val="2"/>
          <w:szCs w:val="2"/>
        </w:rPr>
      </w:pPr>
    </w:p>
    <w:p w:rsidR="00414D80" w:rsidRDefault="008949AB" w:rsidP="00BD3FCD">
      <w:pPr>
        <w:pStyle w:val="NoSpacing"/>
        <w:rPr>
          <w:rFonts w:ascii="Brush Script MT" w:hAnsi="Brush Script MT"/>
          <w:b/>
          <w:sz w:val="56"/>
          <w:szCs w:val="52"/>
        </w:rPr>
      </w:pPr>
      <w:r>
        <w:rPr>
          <w:rFonts w:asciiTheme="minorBidi" w:hAnsiTheme="minorBidi" w:cstheme="minorBidi"/>
          <w:b/>
          <w:sz w:val="72"/>
          <w:szCs w:val="56"/>
        </w:rPr>
        <w:t xml:space="preserve"> </w:t>
      </w:r>
      <w:r w:rsidR="007668D5" w:rsidRPr="007668D5">
        <w:rPr>
          <w:rFonts w:asciiTheme="minorBidi" w:hAnsiTheme="minorBidi" w:cstheme="minorBidi"/>
          <w:b/>
          <w:sz w:val="72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8pt;height:65.25pt" fillcolor="#c00000">
            <v:fill color2="fill darken(118)" rotate="t" method="linear sigma" focus="100%" type="gradient"/>
            <v:shadow color="#868686"/>
            <v:textpath style="font-family:&quot;Arial Black&quot;;font-size:18pt;v-text-kern:t" trim="t" fitpath="t" string="INSTITUTIONAL&#10;"/>
          </v:shape>
        </w:pict>
      </w:r>
      <w:r>
        <w:rPr>
          <w:rFonts w:asciiTheme="minorBidi" w:hAnsiTheme="minorBidi" w:cstheme="minorBidi"/>
          <w:b/>
          <w:sz w:val="72"/>
          <w:szCs w:val="56"/>
        </w:rPr>
        <w:t xml:space="preserve"> </w:t>
      </w:r>
      <w:r w:rsidR="007668D5" w:rsidRPr="007668D5">
        <w:rPr>
          <w:rFonts w:asciiTheme="minorBidi" w:hAnsiTheme="minorBidi" w:cstheme="minorBidi"/>
          <w:b/>
          <w:sz w:val="144"/>
          <w:szCs w:val="96"/>
        </w:rPr>
        <w:pict>
          <v:shape id="_x0000_i1026" type="#_x0000_t136" style="width:122.25pt;height:65.25pt" o:bullet="t" fillcolor="#c00000">
            <v:fill color2="fill darken(118)" rotate="t" method="linear sigma" focus="100%" type="gradient"/>
            <v:shadow color="#868686"/>
            <v:textpath style="font-family:&quot;Arial Black&quot;;font-size:18pt;v-text-kern:t" trim="t" fitpath="t" string="PLAN"/>
          </v:shape>
        </w:pict>
      </w:r>
    </w:p>
    <w:p w:rsidR="00414D80" w:rsidRPr="008949AB" w:rsidRDefault="005414FF" w:rsidP="00414D80">
      <w:pPr>
        <w:pStyle w:val="NoSpacing"/>
        <w:rPr>
          <w:rFonts w:ascii="Brush Script MT" w:hAnsi="Brush Script MT"/>
          <w:b/>
          <w:sz w:val="2"/>
          <w:szCs w:val="2"/>
        </w:rPr>
      </w:pPr>
      <w:r>
        <w:rPr>
          <w:rFonts w:ascii="Brush Script MT" w:hAnsi="Brush Script MT"/>
          <w:b/>
          <w:sz w:val="56"/>
          <w:szCs w:val="52"/>
        </w:rPr>
        <w:tab/>
      </w:r>
      <w:r>
        <w:rPr>
          <w:rFonts w:ascii="Brush Script MT" w:hAnsi="Brush Script MT"/>
          <w:b/>
          <w:sz w:val="56"/>
          <w:szCs w:val="52"/>
        </w:rPr>
        <w:tab/>
        <w:t xml:space="preserve">    </w:t>
      </w:r>
    </w:p>
    <w:p w:rsidR="005414FF" w:rsidRPr="002F3A35" w:rsidRDefault="005414FF" w:rsidP="00414D80">
      <w:pPr>
        <w:pStyle w:val="NoSpacing"/>
        <w:rPr>
          <w:rFonts w:ascii="Brush Script MT" w:hAnsi="Brush Script MT"/>
          <w:b/>
          <w:sz w:val="2"/>
          <w:szCs w:val="2"/>
        </w:rPr>
      </w:pPr>
    </w:p>
    <w:p w:rsidR="005414FF" w:rsidRDefault="00414D80" w:rsidP="005414FF">
      <w:pPr>
        <w:pStyle w:val="NoSpacing"/>
        <w:rPr>
          <w:rFonts w:ascii="Edwardian Script ITC" w:hAnsi="Edwardian Script ITC"/>
          <w:b/>
          <w:bCs/>
          <w:color w:val="002060"/>
          <w:sz w:val="96"/>
          <w:szCs w:val="96"/>
        </w:rPr>
      </w:pPr>
      <w:r w:rsidRPr="005414FF">
        <w:rPr>
          <w:rFonts w:ascii="Edwardian Script ITC" w:hAnsi="Edwardian Script ITC"/>
          <w:b/>
          <w:bCs/>
          <w:color w:val="FF0000"/>
          <w:sz w:val="120"/>
          <w:szCs w:val="120"/>
        </w:rPr>
        <w:t xml:space="preserve">  </w:t>
      </w:r>
      <w:r w:rsidR="005414FF">
        <w:rPr>
          <w:rFonts w:ascii="Edwardian Script ITC" w:hAnsi="Edwardian Script ITC"/>
          <w:b/>
          <w:bCs/>
          <w:color w:val="FF0000"/>
          <w:sz w:val="120"/>
          <w:szCs w:val="120"/>
        </w:rPr>
        <w:tab/>
      </w:r>
      <w:r w:rsidR="005414FF">
        <w:rPr>
          <w:rFonts w:ascii="Edwardian Script ITC" w:hAnsi="Edwardian Script ITC"/>
          <w:b/>
          <w:bCs/>
          <w:color w:val="FF0000"/>
          <w:sz w:val="120"/>
          <w:szCs w:val="120"/>
        </w:rPr>
        <w:tab/>
        <w:t xml:space="preserve"> </w:t>
      </w:r>
      <w:r w:rsidRPr="002F3A35">
        <w:rPr>
          <w:rFonts w:ascii="Edwardian Script ITC" w:hAnsi="Edwardian Script ITC"/>
          <w:b/>
          <w:bCs/>
          <w:color w:val="FF0000"/>
          <w:sz w:val="96"/>
          <w:szCs w:val="96"/>
        </w:rPr>
        <w:t>J</w:t>
      </w:r>
      <w:r w:rsidR="005414FF" w:rsidRPr="002F3A35">
        <w:rPr>
          <w:rFonts w:ascii="Edwardian Script ITC" w:hAnsi="Edwardian Script ITC"/>
          <w:b/>
          <w:bCs/>
          <w:color w:val="002060"/>
          <w:sz w:val="96"/>
          <w:szCs w:val="96"/>
        </w:rPr>
        <w:t>ourney</w:t>
      </w:r>
      <w:r w:rsidRPr="002F3A35">
        <w:rPr>
          <w:rFonts w:ascii="Edwardian Script ITC" w:hAnsi="Edwardian Script ITC"/>
          <w:b/>
          <w:bCs/>
          <w:color w:val="00B050"/>
          <w:sz w:val="96"/>
          <w:szCs w:val="96"/>
        </w:rPr>
        <w:t xml:space="preserve"> </w:t>
      </w:r>
      <w:r w:rsidR="002F3A35">
        <w:rPr>
          <w:rFonts w:ascii="Edwardian Script ITC" w:hAnsi="Edwardian Script ITC"/>
          <w:b/>
          <w:bCs/>
          <w:color w:val="00B050"/>
          <w:sz w:val="96"/>
          <w:szCs w:val="96"/>
        </w:rPr>
        <w:t xml:space="preserve"> </w:t>
      </w:r>
      <w:r w:rsidRPr="002F3A35">
        <w:rPr>
          <w:rFonts w:ascii="Edwardian Script ITC" w:hAnsi="Edwardian Script ITC"/>
          <w:b/>
          <w:bCs/>
          <w:color w:val="FF0000"/>
          <w:sz w:val="96"/>
          <w:szCs w:val="96"/>
        </w:rPr>
        <w:t>o</w:t>
      </w:r>
      <w:r w:rsidRPr="002F3A35">
        <w:rPr>
          <w:rFonts w:ascii="Edwardian Script ITC" w:hAnsi="Edwardian Script ITC"/>
          <w:b/>
          <w:bCs/>
          <w:color w:val="002060"/>
          <w:sz w:val="96"/>
          <w:szCs w:val="96"/>
        </w:rPr>
        <w:t>f</w:t>
      </w:r>
      <w:r w:rsidRPr="002F3A35">
        <w:rPr>
          <w:rFonts w:ascii="Edwardian Script ITC" w:hAnsi="Edwardian Script ITC"/>
          <w:b/>
          <w:bCs/>
          <w:color w:val="00B050"/>
          <w:sz w:val="96"/>
          <w:szCs w:val="96"/>
        </w:rPr>
        <w:t xml:space="preserve"> </w:t>
      </w:r>
      <w:r w:rsidR="002F3A35">
        <w:rPr>
          <w:rFonts w:ascii="Edwardian Script ITC" w:hAnsi="Edwardian Script ITC"/>
          <w:b/>
          <w:bCs/>
          <w:color w:val="00B050"/>
          <w:sz w:val="96"/>
          <w:szCs w:val="96"/>
        </w:rPr>
        <w:t xml:space="preserve"> </w:t>
      </w:r>
      <w:r w:rsidRPr="002F3A35">
        <w:rPr>
          <w:rFonts w:ascii="Edwardian Script ITC" w:hAnsi="Edwardian Script ITC"/>
          <w:b/>
          <w:bCs/>
          <w:color w:val="FF0000"/>
          <w:sz w:val="96"/>
          <w:szCs w:val="96"/>
        </w:rPr>
        <w:t>E</w:t>
      </w:r>
      <w:r w:rsidRPr="002F3A35">
        <w:rPr>
          <w:rFonts w:ascii="Edwardian Script ITC" w:hAnsi="Edwardian Script ITC"/>
          <w:b/>
          <w:bCs/>
          <w:color w:val="002060"/>
          <w:sz w:val="96"/>
          <w:szCs w:val="96"/>
        </w:rPr>
        <w:t>xcellence</w:t>
      </w:r>
    </w:p>
    <w:p w:rsidR="008949AB" w:rsidRDefault="008949AB" w:rsidP="008949AB">
      <w:pPr>
        <w:pStyle w:val="NoSpacing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 xml:space="preserve">               </w:t>
      </w:r>
      <w:r w:rsidR="00C32580">
        <w:rPr>
          <w:rFonts w:ascii="Arial" w:hAnsi="Arial" w:cs="Arial"/>
          <w:b/>
          <w:sz w:val="60"/>
          <w:szCs w:val="60"/>
        </w:rPr>
        <w:t>(Session: 2019-20</w:t>
      </w:r>
      <w:r w:rsidRPr="002F3A35">
        <w:rPr>
          <w:rFonts w:ascii="Arial" w:hAnsi="Arial" w:cs="Arial"/>
          <w:b/>
          <w:sz w:val="60"/>
          <w:szCs w:val="60"/>
        </w:rPr>
        <w:t>)</w:t>
      </w:r>
    </w:p>
    <w:p w:rsidR="00A84768" w:rsidRDefault="001E1DEC" w:rsidP="00A84768">
      <w:pPr>
        <w:pStyle w:val="NoSpacing"/>
        <w:rPr>
          <w:rFonts w:ascii="Edwardian Script ITC" w:hAnsi="Edwardian Script ITC"/>
          <w:b/>
          <w:bCs/>
          <w:color w:val="002060"/>
          <w:sz w:val="120"/>
          <w:szCs w:val="120"/>
        </w:rPr>
      </w:pPr>
      <w:r>
        <w:rPr>
          <w:rFonts w:ascii="Edwardian Script ITC" w:hAnsi="Edwardian Script ITC"/>
          <w:b/>
          <w:bCs/>
          <w:noProof/>
          <w:color w:val="002060"/>
          <w:sz w:val="120"/>
          <w:szCs w:val="120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33655</wp:posOffset>
            </wp:positionV>
            <wp:extent cx="5314950" cy="3990975"/>
            <wp:effectExtent l="38100" t="57150" r="114300" b="104775"/>
            <wp:wrapNone/>
            <wp:docPr id="1" name="Picture 2" descr="DSC05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28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90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68D5">
        <w:rPr>
          <w:rFonts w:ascii="Edwardian Script ITC" w:hAnsi="Edwardian Script ITC"/>
          <w:b/>
          <w:bCs/>
          <w:noProof/>
          <w:color w:val="002060"/>
          <w:sz w:val="120"/>
          <w:szCs w:val="120"/>
          <w:lang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4" type="#_x0000_t202" style="position:absolute;margin-left:418.5pt;margin-top:1.15pt;width:103.5pt;height:313.5pt;z-index:251806208;mso-position-horizontal-relative:text;mso-position-vertical-relative:text" fillcolor="#00b0f0" strokecolor="red" strokeweight="4.5pt">
            <v:stroke linestyle="thinThick"/>
            <v:shadow on="t" opacity=".5" offset="6pt,-6pt"/>
            <v:textbox style="mso-next-textbox:#_x0000_s1344">
              <w:txbxContent>
                <w:p w:rsidR="000B022B" w:rsidRPr="006A7186" w:rsidRDefault="000B022B" w:rsidP="006A22F7">
                  <w:pPr>
                    <w:jc w:val="center"/>
                    <w:rPr>
                      <w:rFonts w:ascii="Aharoni" w:hAnsi="Aharon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6A7186">
                    <w:rPr>
                      <w:rFonts w:ascii="Aharoni" w:hAnsi="Aharoni" w:hint="cs"/>
                      <w:b/>
                      <w:bCs/>
                      <w:color w:val="FFFFFF" w:themeColor="background1"/>
                      <w:sz w:val="24"/>
                      <w:szCs w:val="24"/>
                    </w:rPr>
                    <w:t>CCA Calend</w:t>
                  </w:r>
                  <w:r w:rsidRPr="006A7186">
                    <w:rPr>
                      <w:rFonts w:ascii="Aharoni" w:hAnsi="Aharoni"/>
                      <w:b/>
                      <w:bCs/>
                      <w:color w:val="FFFFFF" w:themeColor="background1"/>
                      <w:sz w:val="24"/>
                      <w:szCs w:val="24"/>
                    </w:rPr>
                    <w:t>a</w:t>
                  </w:r>
                  <w:r w:rsidRPr="006A7186">
                    <w:rPr>
                      <w:rFonts w:ascii="Aharoni" w:hAnsi="Aharoni" w:hint="cs"/>
                      <w:b/>
                      <w:bCs/>
                      <w:color w:val="FFFFFF" w:themeColor="background1"/>
                      <w:sz w:val="24"/>
                      <w:szCs w:val="24"/>
                    </w:rPr>
                    <w:t>r</w:t>
                  </w:r>
                </w:p>
                <w:p w:rsidR="000B022B" w:rsidRPr="006A7186" w:rsidRDefault="000B022B" w:rsidP="006A22F7">
                  <w:pPr>
                    <w:jc w:val="center"/>
                    <w:rPr>
                      <w:rFonts w:ascii="Aharoni" w:hAnsi="Aharoni"/>
                      <w:b/>
                      <w:bCs/>
                      <w:color w:val="FFFFFF" w:themeColor="background1"/>
                      <w:szCs w:val="22"/>
                    </w:rPr>
                  </w:pPr>
                  <w:r w:rsidRPr="006A7186">
                    <w:rPr>
                      <w:rFonts w:ascii="Aharoni" w:hAnsi="Aharoni" w:hint="cs"/>
                      <w:b/>
                      <w:bCs/>
                      <w:color w:val="FFFFFF" w:themeColor="background1"/>
                      <w:szCs w:val="22"/>
                    </w:rPr>
                    <w:t>______</w:t>
                  </w:r>
                </w:p>
                <w:p w:rsidR="000B022B" w:rsidRPr="006A7186" w:rsidRDefault="000B022B" w:rsidP="006A22F7">
                  <w:pPr>
                    <w:jc w:val="center"/>
                    <w:rPr>
                      <w:rFonts w:ascii="Aharoni" w:hAnsi="Aharon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6A7186">
                    <w:rPr>
                      <w:rFonts w:ascii="Aharoni" w:hAnsi="Aharoni"/>
                      <w:b/>
                      <w:bCs/>
                      <w:color w:val="FFFFFF" w:themeColor="background1"/>
                      <w:sz w:val="24"/>
                      <w:szCs w:val="24"/>
                    </w:rPr>
                    <w:t>Academic Calendar</w:t>
                  </w:r>
                </w:p>
                <w:p w:rsidR="000B022B" w:rsidRPr="006A7186" w:rsidRDefault="000B022B" w:rsidP="006A22F7">
                  <w:pPr>
                    <w:jc w:val="center"/>
                    <w:rPr>
                      <w:rFonts w:ascii="Aharoni" w:hAnsi="Aharoni"/>
                      <w:b/>
                      <w:bCs/>
                      <w:color w:val="FFFFFF" w:themeColor="background1"/>
                      <w:szCs w:val="22"/>
                    </w:rPr>
                  </w:pPr>
                  <w:r w:rsidRPr="006A7186">
                    <w:rPr>
                      <w:rFonts w:ascii="Aharoni" w:hAnsi="Aharoni" w:hint="cs"/>
                      <w:b/>
                      <w:bCs/>
                      <w:color w:val="FFFFFF" w:themeColor="background1"/>
                      <w:szCs w:val="22"/>
                    </w:rPr>
                    <w:t>______</w:t>
                  </w:r>
                </w:p>
                <w:p w:rsidR="000B022B" w:rsidRPr="006A7186" w:rsidRDefault="000B022B" w:rsidP="006A22F7">
                  <w:pPr>
                    <w:jc w:val="center"/>
                    <w:rPr>
                      <w:rFonts w:ascii="Aharoni" w:hAnsi="Aharon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6A7186">
                    <w:rPr>
                      <w:rFonts w:ascii="Aharoni" w:hAnsi="Aharoni"/>
                      <w:b/>
                      <w:bCs/>
                      <w:color w:val="FFFFFF" w:themeColor="background1"/>
                      <w:sz w:val="24"/>
                      <w:szCs w:val="24"/>
                    </w:rPr>
                    <w:t>Clubs</w:t>
                  </w:r>
                </w:p>
                <w:p w:rsidR="000B022B" w:rsidRPr="006A7186" w:rsidRDefault="000B022B" w:rsidP="006A22F7">
                  <w:pPr>
                    <w:jc w:val="center"/>
                    <w:rPr>
                      <w:rFonts w:ascii="Aharoni" w:hAnsi="Aharoni"/>
                      <w:b/>
                      <w:bCs/>
                      <w:color w:val="FFFFFF" w:themeColor="background1"/>
                      <w:szCs w:val="22"/>
                    </w:rPr>
                  </w:pPr>
                  <w:r w:rsidRPr="006A7186">
                    <w:rPr>
                      <w:rFonts w:ascii="Aharoni" w:hAnsi="Aharoni" w:hint="cs"/>
                      <w:b/>
                      <w:bCs/>
                      <w:color w:val="FFFFFF" w:themeColor="background1"/>
                      <w:szCs w:val="22"/>
                    </w:rPr>
                    <w:t>______</w:t>
                  </w:r>
                </w:p>
                <w:p w:rsidR="000B022B" w:rsidRPr="006A7186" w:rsidRDefault="000B022B" w:rsidP="006A22F7">
                  <w:pPr>
                    <w:jc w:val="center"/>
                    <w:rPr>
                      <w:rFonts w:ascii="Aharoni" w:hAnsi="Aharon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6A7186">
                    <w:rPr>
                      <w:rFonts w:ascii="Aharoni" w:hAnsi="Aharoni"/>
                      <w:b/>
                      <w:bCs/>
                      <w:color w:val="FFFFFF" w:themeColor="background1"/>
                      <w:sz w:val="24"/>
                      <w:szCs w:val="24"/>
                    </w:rPr>
                    <w:t>Exam Schedule</w:t>
                  </w:r>
                </w:p>
                <w:p w:rsidR="000B022B" w:rsidRPr="006A7186" w:rsidRDefault="000B022B" w:rsidP="006A22F7">
                  <w:pPr>
                    <w:jc w:val="center"/>
                    <w:rPr>
                      <w:rFonts w:ascii="Aharoni" w:hAnsi="Aharoni"/>
                      <w:b/>
                      <w:bCs/>
                      <w:color w:val="FFFFFF" w:themeColor="background1"/>
                      <w:szCs w:val="22"/>
                    </w:rPr>
                  </w:pPr>
                  <w:r w:rsidRPr="006A7186">
                    <w:rPr>
                      <w:rFonts w:ascii="Aharoni" w:hAnsi="Aharoni" w:hint="cs"/>
                      <w:b/>
                      <w:bCs/>
                      <w:color w:val="FFFFFF" w:themeColor="background1"/>
                      <w:szCs w:val="22"/>
                    </w:rPr>
                    <w:t>______</w:t>
                  </w:r>
                </w:p>
                <w:p w:rsidR="000B022B" w:rsidRPr="006A7186" w:rsidRDefault="000B022B" w:rsidP="006A22F7">
                  <w:pPr>
                    <w:jc w:val="center"/>
                    <w:rPr>
                      <w:rFonts w:ascii="Aharoni" w:hAnsi="Aharon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6A7186">
                    <w:rPr>
                      <w:rFonts w:ascii="Aharoni" w:hAnsi="Aharoni"/>
                      <w:b/>
                      <w:bCs/>
                      <w:color w:val="FFFFFF" w:themeColor="background1"/>
                      <w:sz w:val="24"/>
                      <w:szCs w:val="24"/>
                    </w:rPr>
                    <w:t>Duty Roster</w:t>
                  </w:r>
                </w:p>
                <w:p w:rsidR="000B022B" w:rsidRPr="006A7186" w:rsidRDefault="000B022B" w:rsidP="006A22F7">
                  <w:pPr>
                    <w:jc w:val="center"/>
                    <w:rPr>
                      <w:rFonts w:ascii="Aharoni" w:hAnsi="Aharoni"/>
                      <w:b/>
                      <w:bCs/>
                      <w:color w:val="FFFFFF" w:themeColor="background1"/>
                      <w:szCs w:val="22"/>
                    </w:rPr>
                  </w:pPr>
                  <w:r w:rsidRPr="006A7186">
                    <w:rPr>
                      <w:rFonts w:ascii="Aharoni" w:hAnsi="Aharoni" w:hint="cs"/>
                      <w:b/>
                      <w:bCs/>
                      <w:color w:val="FFFFFF" w:themeColor="background1"/>
                      <w:szCs w:val="22"/>
                    </w:rPr>
                    <w:t>______</w:t>
                  </w:r>
                </w:p>
                <w:p w:rsidR="000B022B" w:rsidRPr="006A7186" w:rsidRDefault="000B022B" w:rsidP="006A22F7">
                  <w:pPr>
                    <w:jc w:val="center"/>
                    <w:rPr>
                      <w:rFonts w:ascii="Aharoni" w:hAnsi="Aharon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6A7186">
                    <w:rPr>
                      <w:rFonts w:ascii="Aharoni" w:hAnsi="Aharoni"/>
                      <w:b/>
                      <w:bCs/>
                      <w:color w:val="FFFFFF" w:themeColor="background1"/>
                      <w:sz w:val="24"/>
                      <w:szCs w:val="24"/>
                    </w:rPr>
                    <w:t>Parent Teacher Meet</w:t>
                  </w:r>
                </w:p>
                <w:p w:rsidR="000B022B" w:rsidRPr="006A7186" w:rsidRDefault="000B022B" w:rsidP="006A22F7">
                  <w:pPr>
                    <w:jc w:val="center"/>
                    <w:rPr>
                      <w:rFonts w:ascii="Aharoni" w:hAnsi="Aharoni"/>
                      <w:b/>
                      <w:bCs/>
                      <w:color w:val="FFFFFF" w:themeColor="background1"/>
                      <w:sz w:val="20"/>
                    </w:rPr>
                  </w:pPr>
                  <w:r w:rsidRPr="006A7186">
                    <w:rPr>
                      <w:rFonts w:ascii="Aharoni" w:hAnsi="Aharoni"/>
                      <w:b/>
                      <w:bCs/>
                      <w:color w:val="FFFFFF" w:themeColor="background1"/>
                      <w:sz w:val="20"/>
                    </w:rPr>
                    <w:t>&amp;</w:t>
                  </w:r>
                </w:p>
                <w:p w:rsidR="000B022B" w:rsidRPr="001E1DEC" w:rsidRDefault="000B022B" w:rsidP="006A22F7">
                  <w:pPr>
                    <w:spacing w:line="240" w:lineRule="auto"/>
                    <w:jc w:val="center"/>
                    <w:rPr>
                      <w:rFonts w:ascii="Aharoni" w:hAnsi="Aharoni"/>
                      <w:b/>
                      <w:bCs/>
                      <w:color w:val="FFFFFF" w:themeColor="background1"/>
                      <w:sz w:val="18"/>
                      <w:szCs w:val="16"/>
                    </w:rPr>
                  </w:pPr>
                  <w:r w:rsidRPr="001E1DEC">
                    <w:rPr>
                      <w:rFonts w:ascii="Aharoni" w:hAnsi="Aharoni"/>
                      <w:b/>
                      <w:bCs/>
                      <w:color w:val="FFFFFF" w:themeColor="background1"/>
                      <w:sz w:val="18"/>
                      <w:szCs w:val="16"/>
                    </w:rPr>
                    <w:t>Many More…</w:t>
                  </w:r>
                </w:p>
              </w:txbxContent>
            </v:textbox>
          </v:shape>
        </w:pict>
      </w:r>
    </w:p>
    <w:sdt>
      <w:sdtPr>
        <w:rPr>
          <w:smallCaps/>
        </w:rPr>
        <w:id w:val="486957396"/>
        <w:docPartObj>
          <w:docPartGallery w:val="Cover Pages"/>
          <w:docPartUnique/>
        </w:docPartObj>
      </w:sdtPr>
      <w:sdtContent>
        <w:p w:rsidR="004B7699" w:rsidRPr="009A3134" w:rsidRDefault="004B7699" w:rsidP="00A84768">
          <w:pPr>
            <w:pStyle w:val="NoSpacing"/>
            <w:rPr>
              <w:rFonts w:ascii="Edwardian Script ITC" w:hAnsi="Edwardian Script ITC"/>
              <w:b/>
              <w:bCs/>
              <w:sz w:val="120"/>
              <w:szCs w:val="120"/>
            </w:rPr>
          </w:pPr>
        </w:p>
        <w:p w:rsidR="004B7699" w:rsidRPr="009A3134" w:rsidRDefault="004B7699">
          <w:pPr>
            <w:spacing w:after="200"/>
            <w:rPr>
              <w:rFonts w:asciiTheme="majorHAnsi" w:hAnsiTheme="majorHAnsi"/>
              <w:b/>
              <w:noProof/>
              <w:sz w:val="48"/>
              <w:szCs w:val="48"/>
              <w:lang w:bidi="hi-IN"/>
            </w:rPr>
          </w:pPr>
        </w:p>
        <w:p w:rsidR="004B7699" w:rsidRPr="009A3134" w:rsidRDefault="004B7699">
          <w:pPr>
            <w:spacing w:after="200"/>
            <w:rPr>
              <w:rFonts w:asciiTheme="majorHAnsi" w:hAnsiTheme="majorHAnsi"/>
              <w:b/>
              <w:noProof/>
              <w:sz w:val="48"/>
              <w:szCs w:val="48"/>
              <w:lang w:bidi="hi-IN"/>
            </w:rPr>
          </w:pPr>
        </w:p>
        <w:p w:rsidR="004B7699" w:rsidRPr="009A3134" w:rsidRDefault="004B7699">
          <w:pPr>
            <w:spacing w:after="200"/>
            <w:rPr>
              <w:rFonts w:asciiTheme="majorHAnsi" w:hAnsiTheme="majorHAnsi"/>
              <w:b/>
              <w:noProof/>
              <w:sz w:val="48"/>
              <w:szCs w:val="48"/>
              <w:lang w:bidi="hi-IN"/>
            </w:rPr>
          </w:pPr>
        </w:p>
        <w:p w:rsidR="004B7699" w:rsidRPr="009A3134" w:rsidRDefault="004B7699">
          <w:pPr>
            <w:spacing w:after="200"/>
            <w:rPr>
              <w:rFonts w:asciiTheme="majorHAnsi" w:hAnsiTheme="majorHAnsi"/>
              <w:b/>
              <w:noProof/>
              <w:sz w:val="48"/>
              <w:szCs w:val="48"/>
              <w:lang w:bidi="hi-IN"/>
            </w:rPr>
          </w:pPr>
        </w:p>
        <w:p w:rsidR="00C77E03" w:rsidRPr="009A3134" w:rsidRDefault="007933BE">
          <w:pPr>
            <w:spacing w:after="200"/>
            <w:rPr>
              <w:rFonts w:asciiTheme="majorHAnsi" w:hAnsiTheme="majorHAnsi"/>
              <w:b/>
              <w:noProof/>
              <w:sz w:val="2"/>
              <w:szCs w:val="2"/>
              <w:lang w:bidi="hi-IN"/>
            </w:rPr>
          </w:pPr>
          <w:r>
            <w:rPr>
              <w:rFonts w:asciiTheme="majorHAnsi" w:hAnsiTheme="majorHAnsi"/>
              <w:b/>
              <w:noProof/>
              <w:sz w:val="2"/>
              <w:szCs w:val="2"/>
            </w:rPr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130810</wp:posOffset>
                </wp:positionV>
                <wp:extent cx="1619250" cy="1285875"/>
                <wp:effectExtent l="19050" t="0" r="0" b="0"/>
                <wp:wrapNone/>
                <wp:docPr id="47" name="Picture 14" descr="DSC093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SC09326.JP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0" cy="12858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="00B71EE2" w:rsidRPr="009A3134">
            <w:rPr>
              <w:rFonts w:asciiTheme="majorHAnsi" w:hAnsiTheme="majorHAnsi"/>
              <w:b/>
              <w:noProof/>
              <w:sz w:val="2"/>
              <w:szCs w:val="2"/>
            </w:rPr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92710</wp:posOffset>
                </wp:positionV>
                <wp:extent cx="1847850" cy="1276350"/>
                <wp:effectExtent l="19050" t="0" r="0" b="0"/>
                <wp:wrapNone/>
                <wp:docPr id="64" name="Picture 2" descr="Picture 359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9.jpg"/>
                        <pic:cNvPicPr preferRelativeResize="0"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2763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C77E03" w:rsidRPr="009A3134" w:rsidRDefault="00C32580">
          <w:pPr>
            <w:spacing w:after="200"/>
            <w:rPr>
              <w:rFonts w:asciiTheme="majorHAnsi" w:hAnsiTheme="majorHAnsi"/>
              <w:b/>
              <w:noProof/>
              <w:sz w:val="48"/>
              <w:szCs w:val="48"/>
              <w:lang w:bidi="hi-IN"/>
            </w:rPr>
          </w:pPr>
          <w:r>
            <w:rPr>
              <w:rFonts w:asciiTheme="majorHAnsi" w:hAnsiTheme="majorHAnsi"/>
              <w:b/>
              <w:noProof/>
              <w:sz w:val="48"/>
              <w:szCs w:val="48"/>
            </w:rPr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6350</wp:posOffset>
                </wp:positionV>
                <wp:extent cx="1628775" cy="1221105"/>
                <wp:effectExtent l="19050" t="0" r="9525" b="0"/>
                <wp:wrapNone/>
                <wp:docPr id="68" name="Picture 15" descr="E:\Slider_185c9847-f135-4f13-808e-d4bc31e88e04_DSC_4019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" name="Picture 2" descr="E:\Slider_185c9847-f135-4f13-808e-d4bc31e88e04_DSC_401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122110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hAnsiTheme="majorHAnsi"/>
              <w:b/>
              <w:noProof/>
              <w:sz w:val="48"/>
              <w:szCs w:val="48"/>
            </w:rPr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73025</wp:posOffset>
                </wp:positionV>
                <wp:extent cx="1843405" cy="1049020"/>
                <wp:effectExtent l="19050" t="0" r="4445" b="0"/>
                <wp:wrapNone/>
                <wp:docPr id="36" name="Picture 22" descr="DSC092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SC09211.JPG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3405" cy="10490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3B0491" w:rsidRPr="009A3134" w:rsidRDefault="003F35E1">
          <w:pPr>
            <w:spacing w:after="200"/>
            <w:rPr>
              <w:rFonts w:asciiTheme="majorHAnsi" w:hAnsiTheme="majorHAnsi"/>
              <w:b/>
              <w:noProof/>
              <w:sz w:val="48"/>
              <w:szCs w:val="48"/>
              <w:lang w:bidi="hi-IN"/>
            </w:rPr>
          </w:pPr>
          <w:r w:rsidRPr="009A3134">
            <w:rPr>
              <w:rFonts w:asciiTheme="majorHAnsi" w:hAnsiTheme="majorHAnsi"/>
              <w:b/>
              <w:noProof/>
              <w:sz w:val="48"/>
              <w:szCs w:val="48"/>
              <w:lang w:bidi="hi-IN"/>
            </w:rPr>
            <w:tab/>
          </w:r>
          <w:r w:rsidRPr="009A3134">
            <w:rPr>
              <w:rFonts w:asciiTheme="majorHAnsi" w:hAnsiTheme="majorHAnsi"/>
              <w:b/>
              <w:noProof/>
              <w:sz w:val="48"/>
              <w:szCs w:val="48"/>
              <w:lang w:bidi="hi-IN"/>
            </w:rPr>
            <w:tab/>
          </w:r>
          <w:r w:rsidRPr="009A3134">
            <w:rPr>
              <w:rFonts w:asciiTheme="majorHAnsi" w:hAnsiTheme="majorHAnsi"/>
              <w:b/>
              <w:noProof/>
              <w:sz w:val="48"/>
              <w:szCs w:val="48"/>
              <w:lang w:bidi="hi-IN"/>
            </w:rPr>
            <w:tab/>
          </w:r>
          <w:r w:rsidRPr="009A3134">
            <w:rPr>
              <w:rFonts w:asciiTheme="majorHAnsi" w:hAnsiTheme="majorHAnsi"/>
              <w:b/>
              <w:noProof/>
              <w:sz w:val="48"/>
              <w:szCs w:val="48"/>
              <w:lang w:bidi="hi-IN"/>
            </w:rPr>
            <w:tab/>
          </w:r>
        </w:p>
        <w:p w:rsidR="003B0491" w:rsidRPr="009A3134" w:rsidRDefault="003B0491">
          <w:pPr>
            <w:spacing w:after="200"/>
            <w:rPr>
              <w:rFonts w:asciiTheme="majorHAnsi" w:hAnsiTheme="majorHAnsi"/>
              <w:b/>
              <w:noProof/>
              <w:szCs w:val="22"/>
              <w:lang w:bidi="hi-IN"/>
            </w:rPr>
          </w:pPr>
        </w:p>
        <w:p w:rsidR="004B7699" w:rsidRPr="009A3134" w:rsidRDefault="00F042D5" w:rsidP="00F042D5">
          <w:pPr>
            <w:spacing w:after="200"/>
            <w:jc w:val="center"/>
            <w:rPr>
              <w:rFonts w:ascii="Aharoni" w:hAnsi="Aharoni"/>
              <w:b/>
              <w:noProof/>
              <w:sz w:val="48"/>
              <w:szCs w:val="48"/>
              <w:lang w:bidi="hi-IN"/>
            </w:rPr>
          </w:pPr>
          <w:r w:rsidRPr="009A3134">
            <w:rPr>
              <w:rFonts w:ascii="Aharoni" w:hAnsi="Aharoni" w:hint="cs"/>
              <w:b/>
              <w:noProof/>
              <w:sz w:val="48"/>
              <w:szCs w:val="48"/>
              <w:lang w:bidi="hi-IN"/>
            </w:rPr>
            <w:t>DAV PUBLIC SCHOOL , KEDLA</w:t>
          </w:r>
        </w:p>
        <w:p w:rsidR="00F042D5" w:rsidRPr="009A3134" w:rsidRDefault="00F042D5" w:rsidP="00F042D5">
          <w:pPr>
            <w:pStyle w:val="NoSpacing"/>
            <w:jc w:val="center"/>
            <w:rPr>
              <w:rFonts w:ascii="Bell MT" w:hAnsi="Bell MT" w:cs="Arial"/>
              <w:b/>
              <w:bCs/>
              <w:sz w:val="28"/>
              <w:szCs w:val="24"/>
            </w:rPr>
          </w:pPr>
          <w:r w:rsidRPr="009A3134">
            <w:rPr>
              <w:rFonts w:ascii="Bell MT" w:hAnsi="Bell MT" w:cs="Arial"/>
              <w:b/>
              <w:bCs/>
              <w:sz w:val="28"/>
              <w:szCs w:val="24"/>
            </w:rPr>
            <w:t>Affiliation No.3430105, School No: 08228 , PS Cell No: JH -026</w:t>
          </w:r>
        </w:p>
        <w:p w:rsidR="00F042D5" w:rsidRPr="009A3134" w:rsidRDefault="00F042D5" w:rsidP="00F042D5">
          <w:pPr>
            <w:pStyle w:val="NoSpacing"/>
            <w:jc w:val="center"/>
            <w:rPr>
              <w:rFonts w:ascii="Arial" w:hAnsi="Arial" w:cs="Arial"/>
              <w:b/>
              <w:bCs/>
              <w:sz w:val="10"/>
              <w:szCs w:val="8"/>
            </w:rPr>
          </w:pPr>
        </w:p>
        <w:p w:rsidR="00F042D5" w:rsidRPr="009A3134" w:rsidRDefault="000A2F2C" w:rsidP="00F042D5">
          <w:pPr>
            <w:pStyle w:val="NoSpacing"/>
            <w:rPr>
              <w:rFonts w:ascii="Bell MT" w:hAnsi="Bell MT" w:cs="Arial"/>
              <w:b/>
              <w:bCs/>
              <w:sz w:val="28"/>
              <w:szCs w:val="24"/>
            </w:rPr>
          </w:pPr>
          <w:r>
            <w:rPr>
              <w:rFonts w:ascii="Bell MT" w:hAnsi="Bell MT" w:cs="Arial"/>
              <w:b/>
              <w:bCs/>
              <w:noProof/>
              <w:sz w:val="28"/>
              <w:szCs w:val="24"/>
            </w:rPr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191770</wp:posOffset>
                </wp:positionV>
                <wp:extent cx="361950" cy="295275"/>
                <wp:effectExtent l="19050" t="0" r="0" b="0"/>
                <wp:wrapNone/>
                <wp:docPr id="4" name="Picture 3" descr="C:\Users\server\Desktop\imag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erver\Desktop\image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F042D5" w:rsidRPr="009A3134">
            <w:rPr>
              <w:rFonts w:ascii="Bell MT" w:hAnsi="Bell MT" w:cs="Arial"/>
              <w:b/>
              <w:bCs/>
              <w:sz w:val="28"/>
              <w:szCs w:val="24"/>
            </w:rPr>
            <w:t>Kedla , P.O. – Kedla, P.S.- Mandu , District. – Ramgarh, Pin 825325(Jharkhand)</w:t>
          </w:r>
        </w:p>
        <w:p w:rsidR="00F042D5" w:rsidRPr="009A3134" w:rsidRDefault="003954B2" w:rsidP="00F042D5">
          <w:pPr>
            <w:pStyle w:val="NoSpacing"/>
            <w:jc w:val="center"/>
            <w:rPr>
              <w:rFonts w:asciiTheme="minorBidi" w:hAnsiTheme="minorBidi" w:cstheme="minorBidi"/>
              <w:sz w:val="28"/>
              <w:szCs w:val="32"/>
            </w:rPr>
          </w:pPr>
          <w:r>
            <w:rPr>
              <w:rFonts w:ascii="Arial Rounded MT Bold" w:hAnsi="Arial Rounded MT Bold"/>
              <w:b/>
              <w:color w:val="002060"/>
              <w:sz w:val="44"/>
              <w:szCs w:val="26"/>
            </w:rPr>
            <w:sym w:font="Webdings" w:char="00C5"/>
          </w:r>
          <w:r w:rsidR="00F042D5" w:rsidRPr="009A3134">
            <w:rPr>
              <w:rFonts w:asciiTheme="minorBidi" w:hAnsiTheme="minorBidi" w:cstheme="minorBidi"/>
              <w:sz w:val="24"/>
              <w:szCs w:val="32"/>
            </w:rPr>
            <w:t xml:space="preserve"> </w:t>
          </w:r>
          <w:r w:rsidR="000A2F2C">
            <w:rPr>
              <w:rFonts w:asciiTheme="minorBidi" w:hAnsiTheme="minorBidi" w:cstheme="minorBidi"/>
              <w:sz w:val="24"/>
              <w:szCs w:val="32"/>
            </w:rPr>
            <w:t xml:space="preserve">    </w:t>
          </w:r>
          <w:r w:rsidR="00C32580">
            <w:rPr>
              <w:rFonts w:asciiTheme="minorBidi" w:hAnsiTheme="minorBidi" w:cstheme="minorBidi"/>
              <w:sz w:val="28"/>
              <w:szCs w:val="32"/>
            </w:rPr>
            <w:t>7292971121</w:t>
          </w:r>
        </w:p>
        <w:p w:rsidR="00E270D1" w:rsidRPr="009A3134" w:rsidRDefault="00F042D5" w:rsidP="002F3A35">
          <w:pPr>
            <w:pStyle w:val="NoSpacing"/>
            <w:rPr>
              <w:rFonts w:ascii="Bell MT" w:hAnsi="Bell MT"/>
              <w:sz w:val="28"/>
              <w:szCs w:val="24"/>
            </w:rPr>
          </w:pPr>
          <w:r w:rsidRPr="009A3134">
            <w:rPr>
              <w:rFonts w:ascii="Bell MT" w:hAnsi="Bell MT" w:cstheme="majorBidi"/>
              <w:sz w:val="32"/>
              <w:szCs w:val="36"/>
            </w:rPr>
            <w:t>E-mail(</w:t>
          </w:r>
          <w:r w:rsidR="00C67128">
            <w:rPr>
              <w:rFonts w:ascii="Bell MT" w:hAnsi="Bell MT" w:cstheme="majorBidi"/>
              <w:noProof/>
              <w:sz w:val="32"/>
              <w:szCs w:val="36"/>
            </w:rPr>
            <w:drawing>
              <wp:inline distT="0" distB="0" distL="0" distR="0">
                <wp:extent cx="371475" cy="161925"/>
                <wp:effectExtent l="19050" t="0" r="9525" b="0"/>
                <wp:docPr id="5" name="Picture 3" descr="C:\Users\server\Desktop\downloa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erver\Desktop\downloa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9A3134">
            <w:rPr>
              <w:rFonts w:ascii="Bell MT" w:hAnsi="Bell MT" w:cstheme="majorBidi"/>
              <w:sz w:val="32"/>
              <w:szCs w:val="36"/>
            </w:rPr>
            <w:t>)-</w:t>
          </w:r>
          <w:r w:rsidRPr="009A3134">
            <w:rPr>
              <w:rFonts w:ascii="Bell MT" w:hAnsi="Bell MT" w:cstheme="majorBidi"/>
              <w:sz w:val="28"/>
              <w:szCs w:val="24"/>
            </w:rPr>
            <w:t xml:space="preserve"> </w:t>
          </w:r>
          <w:hyperlink r:id="rId18" w:history="1">
            <w:r w:rsidRPr="009A3134">
              <w:rPr>
                <w:rStyle w:val="Hyperlink"/>
                <w:rFonts w:ascii="Bell MT" w:hAnsi="Bell MT" w:cstheme="majorBidi"/>
                <w:bCs/>
                <w:color w:val="000000" w:themeColor="text1"/>
                <w:sz w:val="32"/>
                <w:szCs w:val="32"/>
              </w:rPr>
              <w:t>davkedla@gmail.com</w:t>
            </w:r>
          </w:hyperlink>
          <w:r w:rsidRPr="009A3134">
            <w:rPr>
              <w:rFonts w:ascii="Bell MT" w:hAnsi="Bell MT"/>
              <w:sz w:val="28"/>
              <w:szCs w:val="24"/>
            </w:rPr>
            <w:t xml:space="preserve">           </w:t>
          </w:r>
          <w:r w:rsidRPr="009A3134">
            <w:rPr>
              <w:rFonts w:ascii="Bell MT" w:hAnsi="Bell MT" w:cstheme="majorBidi"/>
              <w:sz w:val="28"/>
              <w:szCs w:val="24"/>
            </w:rPr>
            <w:t>Website -</w:t>
          </w:r>
          <w:r w:rsidRPr="009A3134">
            <w:rPr>
              <w:rFonts w:ascii="Bell MT" w:hAnsi="Bell MT" w:cstheme="majorBidi"/>
              <w:sz w:val="32"/>
              <w:szCs w:val="36"/>
            </w:rPr>
            <w:t xml:space="preserve"> </w:t>
          </w:r>
          <w:r w:rsidR="00C67128">
            <w:rPr>
              <w:rFonts w:ascii="Bell MT" w:hAnsi="Bell MT" w:cstheme="majorBidi"/>
              <w:noProof/>
              <w:sz w:val="28"/>
              <w:szCs w:val="24"/>
            </w:rPr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3810</wp:posOffset>
                </wp:positionV>
                <wp:extent cx="304800" cy="238125"/>
                <wp:effectExtent l="19050" t="0" r="0" b="0"/>
                <wp:wrapSquare wrapText="bothSides"/>
                <wp:docPr id="12" name="Picture 4" descr="C:\Users\server\Desktop\download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server\Desktop\download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hyperlink r:id="rId20" w:history="1">
            <w:r w:rsidRPr="009A3134">
              <w:rPr>
                <w:rStyle w:val="Hyperlink"/>
                <w:rFonts w:ascii="Bell MT" w:hAnsi="Bell MT" w:cstheme="majorBidi"/>
                <w:bCs/>
                <w:color w:val="000000" w:themeColor="text1"/>
                <w:sz w:val="36"/>
                <w:szCs w:val="36"/>
              </w:rPr>
              <w:t>www.davkedla.in</w:t>
            </w:r>
          </w:hyperlink>
        </w:p>
        <w:p w:rsidR="003954B2" w:rsidRDefault="003954B2">
          <w:pPr>
            <w:spacing w:after="200"/>
            <w:rPr>
              <w:smallCaps/>
            </w:rPr>
          </w:pPr>
        </w:p>
        <w:p w:rsidR="00EE5A7E" w:rsidRDefault="00EE5A7E">
          <w:pPr>
            <w:spacing w:after="200"/>
            <w:rPr>
              <w:smallCaps/>
            </w:rPr>
          </w:pPr>
        </w:p>
        <w:p w:rsidR="00D07555" w:rsidRPr="009A3134" w:rsidRDefault="007668D5">
          <w:pPr>
            <w:spacing w:after="200"/>
            <w:rPr>
              <w:smallCaps/>
            </w:rPr>
          </w:pPr>
          <w:r w:rsidRPr="007668D5">
            <w:rPr>
              <w:rFonts w:ascii="Kruti Dev 040" w:hAnsi="Kruti Dev 040"/>
              <w:b/>
              <w:noProof/>
              <w:sz w:val="60"/>
              <w:szCs w:val="60"/>
              <w:lang w:bidi="hi-IN"/>
            </w:rPr>
            <w:lastRenderedPageBreak/>
            <w:pict>
              <v:shape id="_x0000_s1083" type="#_x0000_t202" style="position:absolute;margin-left:171pt;margin-top:21.75pt;width:90pt;height:38.25pt;z-index:-251637248" fillcolor="white [3201]" strokecolor="black [3200]" strokeweight="2.5pt">
                <v:shadow color="#868686"/>
                <v:textbox style="mso-next-textbox:#_x0000_s1083">
                  <w:txbxContent>
                    <w:p w:rsidR="000B022B" w:rsidRDefault="000B022B" w:rsidP="00052BC9"/>
                  </w:txbxContent>
                </v:textbox>
              </v:shape>
            </w:pict>
          </w:r>
          <w:r w:rsidRPr="007668D5">
            <w:rPr>
              <w:rFonts w:ascii="Kruti Dev 040" w:hAnsi="Kruti Dev 040"/>
              <w:b/>
              <w:noProof/>
              <w:sz w:val="60"/>
              <w:szCs w:val="60"/>
              <w:lang w:bidi="hi-IN"/>
            </w:rPr>
            <w:pict>
              <v:shape id="_x0000_s1084" type="#_x0000_t202" style="position:absolute;margin-left:329.25pt;margin-top:21.75pt;width:99.75pt;height:38.25pt;z-index:-251636224" fillcolor="white [3201]" strokecolor="black [3200]" strokeweight="2.5pt">
                <v:shadow color="#868686"/>
                <v:textbox style="mso-next-textbox:#_x0000_s1084">
                  <w:txbxContent>
                    <w:p w:rsidR="000B022B" w:rsidRDefault="000B022B" w:rsidP="00052BC9"/>
                  </w:txbxContent>
                </v:textbox>
              </v:shape>
            </w:pict>
          </w:r>
        </w:p>
        <w:p w:rsidR="00406459" w:rsidRPr="009A3134" w:rsidRDefault="007668D5" w:rsidP="00E81EBA">
          <w:pPr>
            <w:spacing w:after="0" w:line="240" w:lineRule="auto"/>
            <w:rPr>
              <w:rFonts w:ascii="Kruti Dev 011" w:hAnsi="Kruti Dev 011"/>
              <w:b/>
              <w:sz w:val="58"/>
              <w:szCs w:val="58"/>
            </w:rPr>
          </w:pPr>
          <w:r w:rsidRPr="007668D5">
            <w:rPr>
              <w:rFonts w:ascii="Kruti Dev 040" w:hAnsi="Kruti Dev 040"/>
              <w:b/>
              <w:noProof/>
              <w:sz w:val="60"/>
              <w:szCs w:val="60"/>
              <w:lang w:bidi="hi-IN"/>
            </w:rPr>
            <w:pict>
              <v:shape id="_x0000_s1082" type="#_x0000_t202" style="position:absolute;margin-left:5.25pt;margin-top:-2.75pt;width:108pt;height:38.25pt;z-index:-251638272" fillcolor="white [3201]" strokecolor="black [3200]" strokeweight="2.5pt">
                <v:shadow color="#868686"/>
                <v:textbox style="mso-next-textbox:#_x0000_s1082">
                  <w:txbxContent>
                    <w:p w:rsidR="000B022B" w:rsidRDefault="000B022B"/>
                  </w:txbxContent>
                </v:textbox>
              </v:shape>
            </w:pict>
          </w:r>
          <w:r w:rsidR="00E81EBA" w:rsidRPr="009A3134">
            <w:rPr>
              <w:rFonts w:ascii="Kruti Dev 040" w:hAnsi="Kruti Dev 040"/>
              <w:b/>
              <w:sz w:val="60"/>
              <w:szCs w:val="60"/>
            </w:rPr>
            <w:t xml:space="preserve">  </w:t>
          </w:r>
          <w:r w:rsidR="00406459" w:rsidRPr="009A3134">
            <w:rPr>
              <w:rFonts w:ascii="Kruti Dev 011" w:hAnsi="Kruti Dev 011"/>
              <w:b/>
              <w:sz w:val="58"/>
              <w:szCs w:val="58"/>
            </w:rPr>
            <w:t>Mh</w:t>
          </w:r>
          <w:r w:rsidR="003D4DE0" w:rsidRPr="009A3134">
            <w:rPr>
              <w:rFonts w:ascii="Kruti Dev 011" w:hAnsi="Kruti Dev 011"/>
              <w:b/>
              <w:sz w:val="58"/>
              <w:szCs w:val="58"/>
            </w:rPr>
            <w:t>-</w:t>
          </w:r>
          <w:r w:rsidR="00406459" w:rsidRPr="009A3134">
            <w:rPr>
              <w:rFonts w:ascii="Kruti Dev 011" w:hAnsi="Kruti Dev 011"/>
              <w:b/>
              <w:sz w:val="58"/>
              <w:szCs w:val="58"/>
            </w:rPr>
            <w:t>,</w:t>
          </w:r>
          <w:r w:rsidR="003D4DE0" w:rsidRPr="009A3134">
            <w:rPr>
              <w:rFonts w:ascii="Kruti Dev 011" w:hAnsi="Kruti Dev 011"/>
              <w:b/>
              <w:sz w:val="58"/>
              <w:szCs w:val="58"/>
            </w:rPr>
            <w:t>-</w:t>
          </w:r>
          <w:r w:rsidR="00406459" w:rsidRPr="009A3134">
            <w:rPr>
              <w:rFonts w:ascii="Kruti Dev 011" w:hAnsi="Kruti Dev 011"/>
              <w:b/>
              <w:sz w:val="58"/>
              <w:szCs w:val="58"/>
            </w:rPr>
            <w:t>o</w:t>
          </w:r>
          <w:r w:rsidR="003D4DE0" w:rsidRPr="009A3134">
            <w:rPr>
              <w:rFonts w:ascii="Kruti Dev 011" w:hAnsi="Kruti Dev 011"/>
              <w:b/>
              <w:sz w:val="58"/>
              <w:szCs w:val="58"/>
            </w:rPr>
            <w:t>h</w:t>
          </w:r>
          <w:r w:rsidR="00406459" w:rsidRPr="009A3134">
            <w:rPr>
              <w:rFonts w:ascii="Kruti Dev 011" w:hAnsi="Kruti Dev 011"/>
              <w:b/>
              <w:sz w:val="58"/>
              <w:szCs w:val="58"/>
            </w:rPr>
            <w:t xml:space="preserve">  </w:t>
          </w:r>
          <w:r w:rsidR="003D4DE0" w:rsidRPr="009A3134">
            <w:rPr>
              <w:rFonts w:ascii="Kruti Dev 011" w:hAnsi="Kruti Dev 011" w:cstheme="minorBidi"/>
              <w:b/>
              <w:sz w:val="58"/>
              <w:szCs w:val="58"/>
            </w:rPr>
            <w:tab/>
          </w:r>
          <w:r w:rsidR="00712E3B" w:rsidRPr="009A3134">
            <w:rPr>
              <w:rFonts w:ascii="Arial Black" w:hAnsi="Arial Black" w:cstheme="minorBidi"/>
              <w:b/>
              <w:sz w:val="36"/>
              <w:szCs w:val="58"/>
            </w:rPr>
            <w:t>=</w:t>
          </w:r>
          <w:r w:rsidR="00712E3B" w:rsidRPr="009A3134">
            <w:rPr>
              <w:rFonts w:ascii="Kruti Dev 011" w:hAnsi="Kruti Dev 011" w:cstheme="minorBidi"/>
              <w:b/>
              <w:sz w:val="58"/>
              <w:szCs w:val="58"/>
            </w:rPr>
            <w:t xml:space="preserve"> </w:t>
          </w:r>
          <w:r w:rsidR="00406459" w:rsidRPr="009A3134">
            <w:rPr>
              <w:rFonts w:ascii="Kruti Dev 011" w:hAnsi="Kruti Dev 011" w:cstheme="minorBidi"/>
              <w:b/>
              <w:sz w:val="58"/>
              <w:szCs w:val="58"/>
            </w:rPr>
            <w:t xml:space="preserve"> </w:t>
          </w:r>
          <w:r w:rsidR="00052BC9" w:rsidRPr="009A3134">
            <w:rPr>
              <w:rFonts w:ascii="Kruti Dev 011" w:hAnsi="Kruti Dev 011" w:cstheme="minorBidi"/>
              <w:b/>
              <w:sz w:val="58"/>
              <w:szCs w:val="58"/>
            </w:rPr>
            <w:t xml:space="preserve"> </w:t>
          </w:r>
          <w:r w:rsidR="003D4DE0" w:rsidRPr="009A3134">
            <w:rPr>
              <w:rFonts w:ascii="Kruti Dev 011" w:hAnsi="Kruti Dev 011"/>
              <w:b/>
              <w:sz w:val="58"/>
              <w:szCs w:val="58"/>
            </w:rPr>
            <w:t xml:space="preserve">Kku   </w:t>
          </w:r>
          <w:r w:rsidR="00B90088" w:rsidRPr="009A3134">
            <w:rPr>
              <w:rFonts w:ascii="Kruti Dev 011" w:hAnsi="Kruti Dev 011"/>
              <w:b/>
              <w:sz w:val="58"/>
              <w:szCs w:val="58"/>
            </w:rPr>
            <w:t xml:space="preserve">  </w:t>
          </w:r>
          <w:r w:rsidR="00712E3B" w:rsidRPr="009A3134">
            <w:rPr>
              <w:rFonts w:ascii="Arial Black" w:hAnsi="Arial Black" w:cstheme="minorBidi"/>
              <w:b/>
              <w:sz w:val="36"/>
              <w:szCs w:val="58"/>
            </w:rPr>
            <w:t>+</w:t>
          </w:r>
          <w:r w:rsidR="00052BC9" w:rsidRPr="009A3134">
            <w:rPr>
              <w:rFonts w:ascii="Kruti Dev 011" w:hAnsi="Kruti Dev 011"/>
              <w:b/>
              <w:sz w:val="58"/>
              <w:szCs w:val="58"/>
            </w:rPr>
            <w:t xml:space="preserve"> </w:t>
          </w:r>
          <w:r w:rsidR="003D4DE0" w:rsidRPr="009A3134">
            <w:rPr>
              <w:rFonts w:ascii="Kruti Dev 011" w:hAnsi="Kruti Dev 011"/>
              <w:b/>
              <w:sz w:val="58"/>
              <w:szCs w:val="58"/>
            </w:rPr>
            <w:t xml:space="preserve"> </w:t>
          </w:r>
          <w:r w:rsidR="00E81EBA" w:rsidRPr="009A3134">
            <w:rPr>
              <w:rFonts w:ascii="Kruti Dev 011" w:hAnsi="Kruti Dev 011"/>
              <w:b/>
              <w:sz w:val="58"/>
              <w:szCs w:val="58"/>
            </w:rPr>
            <w:t xml:space="preserve"> </w:t>
          </w:r>
          <w:r w:rsidR="00406459" w:rsidRPr="009A3134">
            <w:rPr>
              <w:rFonts w:ascii="Kruti Dev 011" w:hAnsi="Kruti Dev 011"/>
              <w:b/>
              <w:sz w:val="58"/>
              <w:szCs w:val="58"/>
            </w:rPr>
            <w:t xml:space="preserve">foKku  </w:t>
          </w:r>
        </w:p>
        <w:p w:rsidR="00A34E5A" w:rsidRPr="009A3134" w:rsidRDefault="00A34E5A">
          <w:pPr>
            <w:spacing w:after="200"/>
            <w:rPr>
              <w:smallCaps/>
            </w:rPr>
          </w:pPr>
        </w:p>
        <w:p w:rsidR="00406459" w:rsidRPr="009A3134" w:rsidRDefault="007668D5">
          <w:pPr>
            <w:spacing w:after="200"/>
            <w:rPr>
              <w:smallCaps/>
            </w:rPr>
          </w:pPr>
          <w:r w:rsidRPr="007668D5">
            <w:rPr>
              <w:rFonts w:ascii="Times New Roman" w:hAnsi="Times New Roman"/>
              <w:b/>
              <w:noProof/>
              <w:sz w:val="44"/>
              <w:szCs w:val="32"/>
            </w:rPr>
            <w:pict>
              <v:shape id="_x0000_s1078" type="#_x0000_t202" style="position:absolute;margin-left:294.75pt;margin-top:21.1pt;width:139.5pt;height:84pt;z-index:251677184;mso-width-relative:margin;mso-height-relative:margin" fillcolor="yellow" strokeweight="3pt">
                <v:stroke linestyle="thinThin"/>
                <v:textbox style="mso-next-textbox:#_x0000_s1078">
                  <w:txbxContent>
                    <w:p w:rsidR="000B022B" w:rsidRPr="009A3134" w:rsidRDefault="000B022B" w:rsidP="00406459">
                      <w:pPr>
                        <w:pStyle w:val="NoSpacingChar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A3134">
                        <w:rPr>
                          <w:rStyle w:val="NoSpacingCharChar"/>
                          <w:b/>
                          <w:color w:val="000000" w:themeColor="text1"/>
                          <w:sz w:val="28"/>
                          <w:szCs w:val="28"/>
                        </w:rPr>
                        <w:t>Study of Modern Languages, Science &amp; Technology (Education to PAY)</w:t>
                      </w:r>
                    </w:p>
                  </w:txbxContent>
                </v:textbox>
              </v:shape>
            </w:pict>
          </w:r>
          <w:r w:rsidRPr="007668D5">
            <w:rPr>
              <w:rFonts w:ascii="Times New Roman" w:hAnsi="Times New Roman"/>
              <w:b/>
              <w:noProof/>
              <w:sz w:val="44"/>
              <w:szCs w:val="32"/>
              <w:lang w:eastAsia="zh-TW"/>
            </w:rPr>
            <w:pict>
              <v:shape id="_x0000_s1077" type="#_x0000_t202" style="position:absolute;margin-left:123pt;margin-top:21.1pt;width:138pt;height:84pt;z-index:251676160;mso-width-relative:margin;mso-height-relative:margin" fillcolor="yellow" strokeweight="3pt">
                <v:stroke linestyle="thinThin"/>
                <v:textbox style="mso-next-textbox:#_x0000_s1077">
                  <w:txbxContent>
                    <w:p w:rsidR="000B022B" w:rsidRPr="009A3134" w:rsidRDefault="000B022B" w:rsidP="00406459">
                      <w:pPr>
                        <w:pStyle w:val="NoSpacingChar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A3134">
                        <w:rPr>
                          <w:rStyle w:val="NoSpacingCharChar"/>
                          <w:b/>
                          <w:color w:val="000000" w:themeColor="text1"/>
                          <w:sz w:val="28"/>
                          <w:szCs w:val="28"/>
                        </w:rPr>
                        <w:t>Faith in the eternal values of Sanatan Vedic Dharma (Education to</w:t>
                      </w:r>
                      <w:r w:rsidRPr="009A3134">
                        <w:rPr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 Build)</w:t>
                      </w:r>
                    </w:p>
                  </w:txbxContent>
                </v:textbox>
              </v:shape>
            </w:pict>
          </w:r>
        </w:p>
        <w:p w:rsidR="00406459" w:rsidRPr="009A3134" w:rsidRDefault="007668D5">
          <w:pPr>
            <w:spacing w:after="200"/>
            <w:rPr>
              <w:smallCaps/>
            </w:rPr>
          </w:pPr>
          <w:r w:rsidRPr="007668D5">
            <w:rPr>
              <w:rFonts w:ascii="Times New Roman" w:hAnsi="Times New Roman"/>
              <w:b/>
              <w:noProof/>
              <w:sz w:val="44"/>
              <w:szCs w:val="32"/>
              <w:lang w:bidi="hi-IN"/>
            </w:rPr>
            <w:pict>
              <v:shape id="_x0000_s1085" type="#_x0000_t202" style="position:absolute;margin-left:7.5pt;margin-top:18.4pt;width:81pt;height:35.75pt;z-index:-251635200" fillcolor="yellow" strokeweight="3pt">
                <v:stroke linestyle="thinThin"/>
                <v:textbox style="mso-next-textbox:#_x0000_s1085">
                  <w:txbxContent>
                    <w:p w:rsidR="000B022B" w:rsidRPr="00343529" w:rsidRDefault="000B022B">
                      <w:pPr>
                        <w:rPr>
                          <w:b/>
                          <w:bCs/>
                          <w:color w:val="C00000"/>
                          <w:sz w:val="56"/>
                          <w:szCs w:val="52"/>
                        </w:rPr>
                      </w:pPr>
                      <w:r w:rsidRPr="00343529">
                        <w:rPr>
                          <w:b/>
                          <w:bCs/>
                          <w:color w:val="C00000"/>
                          <w:sz w:val="56"/>
                          <w:szCs w:val="52"/>
                        </w:rPr>
                        <w:t>DAV</w:t>
                      </w:r>
                    </w:p>
                  </w:txbxContent>
                </v:textbox>
              </v:shape>
            </w:pict>
          </w:r>
        </w:p>
        <w:p w:rsidR="00406459" w:rsidRPr="009A3134" w:rsidRDefault="00343529" w:rsidP="00343529">
          <w:pPr>
            <w:spacing w:after="200"/>
            <w:rPr>
              <w:b/>
              <w:bCs/>
              <w:smallCaps/>
            </w:rPr>
          </w:pPr>
          <w:r w:rsidRPr="009A3134">
            <w:rPr>
              <w:smallCaps/>
            </w:rPr>
            <w:t xml:space="preserve">          </w:t>
          </w:r>
          <w:r w:rsidRPr="009A3134">
            <w:rPr>
              <w:smallCaps/>
            </w:rPr>
            <w:tab/>
          </w:r>
          <w:r w:rsidRPr="009A3134">
            <w:rPr>
              <w:smallCaps/>
            </w:rPr>
            <w:tab/>
            <w:t xml:space="preserve">             </w:t>
          </w:r>
          <w:r w:rsidRPr="009A3134">
            <w:rPr>
              <w:b/>
              <w:bCs/>
              <w:smallCaps/>
              <w:sz w:val="32"/>
              <w:szCs w:val="28"/>
            </w:rPr>
            <w:t>=</w:t>
          </w:r>
          <w:r w:rsidRPr="009A3134">
            <w:rPr>
              <w:smallCaps/>
            </w:rPr>
            <w:tab/>
          </w:r>
          <w:r w:rsidRPr="009A3134">
            <w:rPr>
              <w:smallCaps/>
            </w:rPr>
            <w:tab/>
          </w:r>
          <w:r w:rsidRPr="009A3134">
            <w:rPr>
              <w:smallCaps/>
            </w:rPr>
            <w:tab/>
          </w:r>
          <w:r w:rsidRPr="009A3134">
            <w:rPr>
              <w:smallCaps/>
            </w:rPr>
            <w:tab/>
            <w:t xml:space="preserve">    </w:t>
          </w:r>
          <w:r w:rsidR="00406459" w:rsidRPr="009A3134">
            <w:t xml:space="preserve">   </w:t>
          </w:r>
          <w:r w:rsidRPr="009A3134">
            <w:t xml:space="preserve">  </w:t>
          </w:r>
          <w:r w:rsidR="00406459" w:rsidRPr="009A3134">
            <w:rPr>
              <w:rFonts w:ascii="Bodoni MT Black" w:hAnsi="Bodoni MT Black"/>
              <w:b/>
              <w:bCs/>
              <w:sz w:val="40"/>
            </w:rPr>
            <w:t>+</w:t>
          </w:r>
        </w:p>
        <w:p w:rsidR="00406459" w:rsidRPr="009A3134" w:rsidRDefault="00406459" w:rsidP="00406459">
          <w:pPr>
            <w:pStyle w:val="NoSpacingChar"/>
            <w:rPr>
              <w:b/>
              <w:color w:val="000000" w:themeColor="text1"/>
              <w:sz w:val="32"/>
              <w:szCs w:val="32"/>
            </w:rPr>
          </w:pPr>
        </w:p>
        <w:p w:rsidR="00D07555" w:rsidRPr="009A3134" w:rsidRDefault="00D07555">
          <w:pPr>
            <w:spacing w:after="200"/>
            <w:rPr>
              <w:smallCaps/>
            </w:rPr>
          </w:pPr>
        </w:p>
        <w:p w:rsidR="00A34E5A" w:rsidRPr="009A3134" w:rsidRDefault="005765F4">
          <w:pPr>
            <w:spacing w:after="200"/>
            <w:rPr>
              <w:smallCaps/>
            </w:rPr>
          </w:pPr>
          <w:r w:rsidRPr="009A3134">
            <w:rPr>
              <w:smallCaps/>
              <w:noProof/>
            </w:rPr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column">
                  <wp:posOffset>1038224</wp:posOffset>
                </wp:positionH>
                <wp:positionV relativeFrom="paragraph">
                  <wp:posOffset>76200</wp:posOffset>
                </wp:positionV>
                <wp:extent cx="3914775" cy="2466975"/>
                <wp:effectExtent l="19050" t="0" r="9525" b="0"/>
                <wp:wrapNone/>
                <wp:docPr id="3" name="Picture 1" descr="C:\Documents and Settings\rupesh\Desktop\ff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rupesh\Desktop\ff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4775" cy="2466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34E5A" w:rsidRPr="009A3134" w:rsidRDefault="00A34E5A">
          <w:pPr>
            <w:spacing w:after="200"/>
            <w:rPr>
              <w:smallCaps/>
            </w:rPr>
          </w:pPr>
        </w:p>
        <w:p w:rsidR="005E2FEE" w:rsidRPr="009A3134" w:rsidRDefault="005E2FEE">
          <w:pPr>
            <w:spacing w:after="200"/>
            <w:rPr>
              <w:smallCaps/>
            </w:rPr>
          </w:pPr>
        </w:p>
        <w:p w:rsidR="005E2FEE" w:rsidRPr="009A3134" w:rsidRDefault="005E2FEE">
          <w:pPr>
            <w:spacing w:after="200"/>
            <w:rPr>
              <w:smallCaps/>
            </w:rPr>
          </w:pPr>
        </w:p>
        <w:p w:rsidR="005E2FEE" w:rsidRPr="009A3134" w:rsidRDefault="005E2FEE">
          <w:pPr>
            <w:spacing w:after="200"/>
            <w:rPr>
              <w:smallCaps/>
            </w:rPr>
          </w:pPr>
        </w:p>
        <w:p w:rsidR="005E2FEE" w:rsidRPr="009A3134" w:rsidRDefault="005E2FEE">
          <w:pPr>
            <w:spacing w:after="200"/>
            <w:rPr>
              <w:smallCaps/>
            </w:rPr>
          </w:pPr>
        </w:p>
        <w:p w:rsidR="005E2FEE" w:rsidRPr="009A3134" w:rsidRDefault="005E2FEE">
          <w:pPr>
            <w:spacing w:after="200"/>
            <w:rPr>
              <w:smallCaps/>
            </w:rPr>
          </w:pPr>
        </w:p>
        <w:p w:rsidR="00A34E5A" w:rsidRPr="009A3134" w:rsidRDefault="00A34E5A">
          <w:pPr>
            <w:spacing w:after="200"/>
            <w:rPr>
              <w:smallCaps/>
            </w:rPr>
          </w:pPr>
        </w:p>
        <w:p w:rsidR="00141D2C" w:rsidRPr="009A3134" w:rsidRDefault="00141D2C">
          <w:pPr>
            <w:spacing w:after="200"/>
            <w:rPr>
              <w:b/>
            </w:rPr>
          </w:pPr>
        </w:p>
        <w:p w:rsidR="00D07555" w:rsidRPr="009A3134" w:rsidRDefault="007668D5">
          <w:pPr>
            <w:spacing w:after="200"/>
            <w:rPr>
              <w:b/>
            </w:rPr>
          </w:pPr>
          <w:r w:rsidRPr="007668D5">
            <w:rPr>
              <w:rFonts w:asciiTheme="minorBidi" w:hAnsiTheme="minorBidi" w:cstheme="minorBidi"/>
              <w:b/>
              <w:noProof/>
              <w:sz w:val="72"/>
              <w:szCs w:val="56"/>
              <w:lang w:bidi="hi-IN"/>
            </w:rPr>
            <w:pict>
              <v:group id="_x0000_s1073" style="position:absolute;margin-left:-3pt;margin-top:21.9pt;width:465.75pt;height:77.7pt;z-index:251673088" coordorigin="2330,3885" coordsize="6820,1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4" type="#_x0000_t75" style="position:absolute;left:2330;top:3885;width:6820;height:435;rotation:-180">
                  <v:imagedata r:id="rId22" o:title="gbdmisc25"/>
                  <o:lock v:ext="edit" cropping="t"/>
                </v:shape>
                <v:shape id="_x0000_s1075" type="#_x0000_t75" style="position:absolute;left:2330;top:4680;width:6820;height:435;rotation:-360">
                  <v:imagedata r:id="rId22" o:title="gbdmisc25"/>
                  <o:lock v:ext="edit" cropping="t"/>
                </v:shape>
              </v:group>
            </w:pict>
          </w:r>
        </w:p>
        <w:p w:rsidR="00D07555" w:rsidRPr="009A3134" w:rsidRDefault="007668D5">
          <w:pPr>
            <w:spacing w:after="200"/>
            <w:rPr>
              <w:b/>
            </w:rPr>
          </w:pPr>
          <w:r w:rsidRPr="007668D5">
            <w:rPr>
              <w:rFonts w:asciiTheme="minorBidi" w:hAnsiTheme="minorBidi" w:cstheme="minorBidi"/>
              <w:b/>
              <w:noProof/>
              <w:sz w:val="72"/>
              <w:szCs w:val="56"/>
              <w:lang w:bidi="hi-IN"/>
            </w:rPr>
            <w:pict>
              <v:shape id="_x0000_s1076" type="#_x0000_t202" style="position:absolute;margin-left:54.75pt;margin-top:22pt;width:379.5pt;height:25.6pt;z-index:251674112;mso-width-relative:margin;mso-height-relative:margin">
                <v:shadow on="t" type="perspective" opacity=".5" origin=",.5" offset="0,0" matrix=",56756f,,.5"/>
                <v:textbox style="mso-next-textbox:#_x0000_s1076">
                  <w:txbxContent>
                    <w:p w:rsidR="000B022B" w:rsidRPr="00406459" w:rsidRDefault="000B022B" w:rsidP="00FD7EBB">
                      <w:pPr>
                        <w:rPr>
                          <w:rFonts w:ascii="Perpetua" w:eastAsia="Perpetua" w:hAnsi="Perpetua"/>
                          <w:b/>
                          <w:color w:val="FF0000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28"/>
                          <w:highlight w:val="yellow"/>
                        </w:rPr>
                        <w:t xml:space="preserve"> </w:t>
                      </w:r>
                      <w:r w:rsidRPr="00406459">
                        <w:rPr>
                          <w:b/>
                          <w:color w:val="FF0000"/>
                          <w:sz w:val="32"/>
                          <w:szCs w:val="28"/>
                          <w:highlight w:val="yellow"/>
                        </w:rPr>
                        <w:t>Faith in the eternal values. o</w:t>
                      </w:r>
                      <w:r w:rsidRPr="00406459">
                        <w:rPr>
                          <w:rFonts w:ascii="Perpetua" w:eastAsia="Perpetua" w:hAnsi="Perpetua"/>
                          <w:b/>
                          <w:color w:val="FF0000"/>
                          <w:sz w:val="32"/>
                          <w:szCs w:val="28"/>
                          <w:highlight w:val="yellow"/>
                        </w:rPr>
                        <w:t xml:space="preserve">f </w:t>
                      </w:r>
                      <w:r w:rsidRPr="00406459">
                        <w:rPr>
                          <w:b/>
                          <w:color w:val="FF0000"/>
                          <w:sz w:val="32"/>
                          <w:szCs w:val="28"/>
                          <w:highlight w:val="yellow"/>
                        </w:rPr>
                        <w:t xml:space="preserve"> </w:t>
                      </w:r>
                      <w:r w:rsidRPr="00406459">
                        <w:rPr>
                          <w:rFonts w:ascii="Perpetua" w:eastAsia="Perpetua" w:hAnsi="Perpetua"/>
                          <w:b/>
                          <w:color w:val="FF0000"/>
                          <w:sz w:val="32"/>
                          <w:szCs w:val="28"/>
                          <w:highlight w:val="yellow"/>
                        </w:rPr>
                        <w:t>Sanatan Vedic Dharma.</w:t>
                      </w:r>
                    </w:p>
                  </w:txbxContent>
                </v:textbox>
              </v:shape>
            </w:pict>
          </w:r>
        </w:p>
        <w:p w:rsidR="00D07555" w:rsidRPr="009A3134" w:rsidRDefault="00D07555">
          <w:pPr>
            <w:spacing w:after="200"/>
            <w:rPr>
              <w:b/>
            </w:rPr>
          </w:pPr>
        </w:p>
        <w:p w:rsidR="00D07555" w:rsidRPr="009A3134" w:rsidRDefault="00D07555">
          <w:pPr>
            <w:spacing w:after="200"/>
            <w:rPr>
              <w:b/>
            </w:rPr>
          </w:pPr>
        </w:p>
        <w:p w:rsidR="004048A8" w:rsidRPr="009A3134" w:rsidRDefault="004048A8" w:rsidP="0041597A">
          <w:pPr>
            <w:spacing w:after="200"/>
            <w:rPr>
              <w:b/>
            </w:rPr>
          </w:pPr>
        </w:p>
        <w:p w:rsidR="004048A8" w:rsidRPr="009A3134" w:rsidRDefault="004048A8" w:rsidP="0041597A">
          <w:pPr>
            <w:spacing w:after="200"/>
            <w:rPr>
              <w:b/>
            </w:rPr>
          </w:pPr>
        </w:p>
        <w:p w:rsidR="00006E20" w:rsidRPr="009A3134" w:rsidRDefault="00006E20" w:rsidP="0041597A">
          <w:pPr>
            <w:spacing w:after="200"/>
            <w:rPr>
              <w:b/>
            </w:rPr>
          </w:pPr>
        </w:p>
        <w:p w:rsidR="00006E20" w:rsidRPr="009A3134" w:rsidRDefault="00006E20" w:rsidP="0041597A">
          <w:pPr>
            <w:spacing w:after="200"/>
            <w:rPr>
              <w:b/>
            </w:rPr>
          </w:pPr>
        </w:p>
        <w:p w:rsidR="00A34E5A" w:rsidRPr="009A3134" w:rsidRDefault="003554E7" w:rsidP="003554E7">
          <w:pPr>
            <w:spacing w:after="200"/>
            <w:jc w:val="center"/>
            <w:rPr>
              <w:rFonts w:ascii="Kruti Dev 011" w:hAnsi="Kruti Dev 011"/>
              <w:b/>
              <w:sz w:val="32"/>
              <w:szCs w:val="44"/>
            </w:rPr>
          </w:pPr>
          <w:r w:rsidRPr="009A3134">
            <w:rPr>
              <w:rFonts w:ascii="Arial" w:hAnsi="Arial" w:cs="Arial"/>
              <w:sz w:val="56"/>
              <w:szCs w:val="144"/>
            </w:rPr>
            <w:t>“</w:t>
          </w:r>
          <w:r w:rsidR="00954007" w:rsidRPr="009A3134">
            <w:rPr>
              <w:rFonts w:ascii="Kruti Dev 011" w:hAnsi="Kruti Dev 011"/>
              <w:sz w:val="56"/>
              <w:szCs w:val="144"/>
            </w:rPr>
            <w:t>lR; ds xzg.k djus vkSj vLkR; ds NksM+us esa loZnk m|r jguk pkfg,</w:t>
          </w:r>
          <w:r w:rsidRPr="009A3134">
            <w:rPr>
              <w:rFonts w:ascii="Arial" w:hAnsi="Arial" w:cs="Arial"/>
              <w:sz w:val="56"/>
              <w:szCs w:val="144"/>
            </w:rPr>
            <w:t>”</w:t>
          </w:r>
        </w:p>
        <w:p w:rsidR="004048A8" w:rsidRDefault="004048A8" w:rsidP="00017DAB">
          <w:pPr>
            <w:pStyle w:val="NoSpacing"/>
            <w:jc w:val="center"/>
            <w:rPr>
              <w:rFonts w:ascii="Kruti Dev 011" w:hAnsi="Kruti Dev 011"/>
              <w:sz w:val="50"/>
              <w:szCs w:val="46"/>
            </w:rPr>
          </w:pPr>
        </w:p>
        <w:p w:rsidR="00E56952" w:rsidRDefault="00E56952" w:rsidP="00017DAB">
          <w:pPr>
            <w:pStyle w:val="NoSpacing"/>
            <w:jc w:val="center"/>
            <w:rPr>
              <w:rFonts w:ascii="Kruti Dev 011" w:hAnsi="Kruti Dev 011"/>
              <w:sz w:val="50"/>
              <w:szCs w:val="46"/>
            </w:rPr>
          </w:pPr>
        </w:p>
        <w:p w:rsidR="00E56952" w:rsidRPr="00E56952" w:rsidRDefault="00E56952" w:rsidP="00017DAB">
          <w:pPr>
            <w:pStyle w:val="NoSpacing"/>
            <w:jc w:val="center"/>
            <w:rPr>
              <w:rFonts w:ascii="Kruti Dev 011" w:hAnsi="Kruti Dev 011"/>
              <w:sz w:val="10"/>
              <w:szCs w:val="46"/>
            </w:rPr>
          </w:pPr>
        </w:p>
        <w:p w:rsidR="00006E20" w:rsidRPr="009A3134" w:rsidRDefault="00006E20" w:rsidP="004048A8">
          <w:pPr>
            <w:pStyle w:val="NoSpacingChar"/>
            <w:rPr>
              <w:color w:val="000000" w:themeColor="text1"/>
              <w:sz w:val="10"/>
            </w:rPr>
          </w:pPr>
        </w:p>
        <w:p w:rsidR="00A34E5A" w:rsidRDefault="00A34E5A">
          <w:pPr>
            <w:spacing w:after="200"/>
            <w:rPr>
              <w:b/>
            </w:rPr>
          </w:pPr>
        </w:p>
        <w:p w:rsidR="00EE5A7E" w:rsidRPr="009A3134" w:rsidRDefault="00EE5A7E">
          <w:pPr>
            <w:spacing w:after="200"/>
            <w:rPr>
              <w:b/>
            </w:rPr>
          </w:pPr>
        </w:p>
        <w:p w:rsidR="00A34E5A" w:rsidRPr="009A3134" w:rsidRDefault="00B65FEE">
          <w:pPr>
            <w:spacing w:after="200"/>
            <w:rPr>
              <w:b/>
            </w:rPr>
          </w:pPr>
          <w:r w:rsidRPr="009A3134">
            <w:rPr>
              <w:b/>
              <w:noProof/>
            </w:rPr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28575</wp:posOffset>
                </wp:positionV>
                <wp:extent cx="2028825" cy="2057400"/>
                <wp:effectExtent l="704850" t="95250" r="85725" b="95250"/>
                <wp:wrapNone/>
                <wp:docPr id="16" name="Picture 5" descr="H:\images\p sur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:\images\p sur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8825" cy="2057400"/>
                        </a:xfrm>
                        <a:prstGeom prst="rect">
                          <a:avLst/>
                        </a:prstGeom>
                        <a:ln w="127000" cap="rnd">
                          <a:solidFill>
                            <a:srgbClr val="FFC000"/>
                          </a:solidFill>
                        </a:ln>
                        <a:effectLst>
                          <a:outerShdw blurRad="76200" dist="95250" dir="10500000" sx="97000" sy="23000" kx="900000" algn="br" rotWithShape="0">
                            <a:srgbClr val="000000">
                              <a:alpha val="2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800000"/>
                          </a:lightRig>
                        </a:scene3d>
                        <a:sp3d contourW="6350">
                          <a:bevelT w="50800" h="1651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</w:p>
        <w:p w:rsidR="00A34E5A" w:rsidRPr="009A3134" w:rsidRDefault="00A34E5A">
          <w:pPr>
            <w:spacing w:after="200"/>
            <w:rPr>
              <w:b/>
            </w:rPr>
          </w:pPr>
        </w:p>
        <w:p w:rsidR="00C734D1" w:rsidRPr="009A3134" w:rsidRDefault="00C734D1">
          <w:pPr>
            <w:spacing w:after="200"/>
            <w:rPr>
              <w:b/>
            </w:rPr>
          </w:pPr>
        </w:p>
        <w:p w:rsidR="004F35FA" w:rsidRPr="009A3134" w:rsidRDefault="004F35FA">
          <w:pPr>
            <w:spacing w:after="200"/>
            <w:rPr>
              <w:b/>
            </w:rPr>
          </w:pPr>
        </w:p>
        <w:p w:rsidR="004F35FA" w:rsidRPr="009A3134" w:rsidRDefault="004F35FA">
          <w:pPr>
            <w:spacing w:after="200"/>
            <w:rPr>
              <w:b/>
            </w:rPr>
          </w:pPr>
        </w:p>
        <w:p w:rsidR="00185BCF" w:rsidRPr="009A3134" w:rsidRDefault="00185BCF">
          <w:pPr>
            <w:spacing w:after="200"/>
            <w:rPr>
              <w:b/>
            </w:rPr>
          </w:pPr>
        </w:p>
        <w:p w:rsidR="00251BC9" w:rsidRPr="009A3134" w:rsidRDefault="00251BC9" w:rsidP="00185BCF">
          <w:pPr>
            <w:spacing w:after="200"/>
            <w:ind w:left="720" w:firstLine="720"/>
            <w:jc w:val="center"/>
            <w:rPr>
              <w:b/>
            </w:rPr>
          </w:pPr>
        </w:p>
        <w:p w:rsidR="004F35FA" w:rsidRPr="009A3134" w:rsidRDefault="00185BCF" w:rsidP="00185BCF">
          <w:pPr>
            <w:spacing w:after="200"/>
            <w:ind w:left="720" w:firstLine="720"/>
            <w:jc w:val="center"/>
            <w:rPr>
              <w:b/>
            </w:rPr>
          </w:pPr>
          <w:r w:rsidRPr="009A3134">
            <w:rPr>
              <w:b/>
            </w:rPr>
            <w:t xml:space="preserve"> </w:t>
          </w:r>
          <w:r w:rsidRPr="009A3134">
            <w:rPr>
              <w:b/>
              <w:noProof/>
            </w:rPr>
            <w:drawing>
              <wp:inline distT="0" distB="0" distL="0" distR="0">
                <wp:extent cx="2219325" cy="762000"/>
                <wp:effectExtent l="0" t="0" r="0" b="0"/>
                <wp:docPr id="6" name="Object 1"/>
                <wp:cNvGraphicFramePr/>
                <a:graphic xmlns:a="http://schemas.openxmlformats.org/drawingml/2006/main">
                  <a:graphicData uri="http://schemas.openxmlformats.org/drawingml/2006/lockedCanvas">
                    <lc:lockedCanvas xmlns:lc="http://schemas.openxmlformats.org/drawingml/2006/lockedCanvas">
                      <a:nvGrpSpPr>
                        <a:cNvPr id="0" name=""/>
                        <a:cNvGrpSpPr/>
                      </a:nvGrpSpPr>
                      <a:grpSpPr>
                        <a:xfrm>
                          <a:off x="0" y="0"/>
                          <a:ext cx="7772400" cy="1470025"/>
                          <a:chOff x="685800" y="2130425"/>
                          <a:chExt cx="7772400" cy="1470025"/>
                        </a:xfrm>
                      </a:grpSpPr>
                      <a:sp>
                        <a:nvSpPr>
                          <a:cNvPr id="4" name="Text Box 7"/>
                          <a:cNvSpPr txBox="1">
                            <a:spLocks noGrp="1" noChangeArrowheads="1"/>
                          </a:cNvSpPr>
                        </a:nvSpPr>
                        <a:spPr bwMode="auto">
                          <a:xfrm>
                            <a:off x="685800" y="2130425"/>
                            <a:ext cx="7772400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rtlCol="0" anchor="ctr">
                              <a:spAutoFit/>
                            </a:bodyPr>
                            <a:lstStyle>
                              <a:lvl1pPr algn="ctr" defTabSz="914400" rtl="0" eaLnBrk="1" latinLnBrk="0" hangingPunct="1">
                                <a:spcBef>
                                  <a:spcPct val="0"/>
                                </a:spcBef>
                                <a:buNone/>
                                <a:defRPr sz="4400" kern="1200">
                                  <a:solidFill>
                                    <a:schemeClr val="tx1"/>
                                  </a:solidFill>
                                  <a:latin typeface="+mj-lt"/>
                                  <a:ea typeface="+mj-ea"/>
                                  <a:cs typeface="+mj-cs"/>
                                </a:defRPr>
                              </a:lvl1pPr>
                            </a:lstStyle>
                            <a:p>
                              <a:pPr algn="ctr" eaLnBrk="0" hangingPunct="0">
                                <a:lnSpc>
                                  <a:spcPts val="4000"/>
                                </a:lnSpc>
                              </a:pPr>
                              <a:r>
                                <a:rPr lang="en-US" sz="3600" b="1" dirty="0" err="1" smtClean="0">
                                  <a:solidFill>
                                    <a:srgbClr val="0000FF"/>
                                  </a:solidFill>
                                  <a:latin typeface="Tahoma" pitchFamily="34" charset="0"/>
                                </a:rPr>
                                <a:t>Padma</a:t>
                              </a:r>
                              <a:r>
                                <a:rPr lang="en-US" sz="3600" b="1" dirty="0" smtClean="0">
                                  <a:solidFill>
                                    <a:srgbClr val="0000FF"/>
                                  </a:solidFill>
                                  <a:latin typeface="Tahoma" pitchFamily="34" charset="0"/>
                                </a:rPr>
                                <a:t> Shree</a:t>
                              </a:r>
                              <a:r>
                                <a:rPr lang="en-US" sz="3600" b="1" dirty="0" smtClean="0">
                                  <a:solidFill>
                                    <a:srgbClr val="0000FF"/>
                                  </a:solidFill>
                                  <a:latin typeface="Tahoma" pitchFamily="34" charset="0"/>
                                </a:rPr>
                                <a:t> </a:t>
                              </a:r>
                              <a:r>
                                <a:rPr lang="en-US" sz="3600" b="1" dirty="0" err="1" smtClean="0">
                                  <a:solidFill>
                                    <a:srgbClr val="0000FF"/>
                                  </a:solidFill>
                                  <a:latin typeface="Tahoma" pitchFamily="34" charset="0"/>
                                </a:rPr>
                                <a:t>Punam</a:t>
                              </a:r>
                              <a:r>
                                <a:rPr lang="en-US" sz="3600" b="1" dirty="0" smtClean="0">
                                  <a:solidFill>
                                    <a:srgbClr val="0000FF"/>
                                  </a:solidFill>
                                  <a:latin typeface="Tahoma" pitchFamily="34" charset="0"/>
                                </a:rPr>
                                <a:t> </a:t>
                              </a:r>
                              <a:r>
                                <a:rPr lang="en-US" sz="3600" b="1" dirty="0" err="1" smtClean="0">
                                  <a:solidFill>
                                    <a:srgbClr val="0000FF"/>
                                  </a:solidFill>
                                  <a:latin typeface="Tahoma" pitchFamily="34" charset="0"/>
                                </a:rPr>
                                <a:t>Suri</a:t>
                              </a:r>
                              <a:endParaRPr lang="en-US" sz="3600" b="1" dirty="0" smtClean="0">
                                <a:solidFill>
                                  <a:srgbClr val="0000FF"/>
                                </a:solidFill>
                                <a:latin typeface="Tahoma" pitchFamily="34" charset="0"/>
                              </a:endParaRPr>
                            </a:p>
                            <a:p>
                              <a:pPr algn="ctr" eaLnBrk="0" hangingPunct="0">
                                <a:lnSpc>
                                  <a:spcPts val="4000"/>
                                </a:lnSpc>
                              </a:pPr>
                              <a:r>
                                <a:rPr lang="en-US" sz="3600" b="1" dirty="0" smtClean="0">
                                  <a:solidFill>
                                    <a:srgbClr val="0000FF"/>
                                  </a:solidFill>
                                  <a:latin typeface="Tahoma" pitchFamily="34" charset="0"/>
                                </a:rPr>
                                <a:t>President</a:t>
                              </a:r>
                              <a:endParaRPr lang="en-US" b="1" dirty="0" smtClean="0">
                                <a:solidFill>
                                  <a:srgbClr val="0000FF"/>
                                </a:solidFill>
                                <a:latin typeface="Tahoma" pitchFamily="34" charset="0"/>
                              </a:endParaRPr>
                            </a:p>
                            <a:p>
                              <a:pPr algn="ctr" eaLnBrk="0" hangingPunct="0">
                                <a:lnSpc>
                                  <a:spcPts val="3000"/>
                                </a:lnSpc>
                              </a:pPr>
                              <a:r>
                                <a:rPr lang="en-US" sz="2400" b="1" dirty="0" smtClean="0">
                                  <a:solidFill>
                                    <a:srgbClr val="0000FF"/>
                                  </a:solidFill>
                                  <a:latin typeface="Tahoma" pitchFamily="34" charset="0"/>
                                </a:rPr>
                                <a:t>DAV College Managing Committee New Delhi</a:t>
                              </a:r>
                              <a:endParaRPr lang="en-US" sz="2400" b="1" dirty="0">
                                <a:solidFill>
                                  <a:srgbClr val="0000FF"/>
                                </a:solidFill>
                                <a:latin typeface="Tahoma" pitchFamily="34" charset="0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inline>
            </w:drawing>
          </w:r>
        </w:p>
        <w:p w:rsidR="00185BCF" w:rsidRPr="009A3134" w:rsidRDefault="00154630" w:rsidP="0041597A">
          <w:pPr>
            <w:pStyle w:val="NoSpacing"/>
            <w:jc w:val="center"/>
            <w:rPr>
              <w:rFonts w:ascii="Monotype Corsiva" w:hAnsi="Monotype Corsiva"/>
              <w:b/>
              <w:bCs/>
              <w:sz w:val="36"/>
              <w:szCs w:val="32"/>
            </w:rPr>
          </w:pPr>
          <w:r w:rsidRPr="009A3134">
            <w:rPr>
              <w:rFonts w:ascii="Monotype Corsiva" w:hAnsi="Monotype Corsiva"/>
              <w:b/>
              <w:bCs/>
              <w:sz w:val="36"/>
              <w:szCs w:val="32"/>
            </w:rPr>
            <w:t>“</w:t>
          </w:r>
          <w:r w:rsidR="0041597A" w:rsidRPr="009A3134">
            <w:rPr>
              <w:rFonts w:ascii="Monotype Corsiva" w:hAnsi="Monotype Corsiva"/>
              <w:b/>
              <w:bCs/>
              <w:sz w:val="36"/>
              <w:szCs w:val="32"/>
            </w:rPr>
            <w:t xml:space="preserve">Keep </w:t>
          </w:r>
          <w:r w:rsidRPr="009A3134">
            <w:rPr>
              <w:rFonts w:ascii="Monotype Corsiva" w:hAnsi="Monotype Corsiva"/>
              <w:b/>
              <w:bCs/>
              <w:sz w:val="36"/>
              <w:szCs w:val="32"/>
            </w:rPr>
            <w:t>smiling</w:t>
          </w:r>
          <w:r w:rsidR="0041597A" w:rsidRPr="009A3134">
            <w:rPr>
              <w:rFonts w:ascii="Monotype Corsiva" w:hAnsi="Monotype Corsiva"/>
              <w:b/>
              <w:bCs/>
              <w:sz w:val="36"/>
              <w:szCs w:val="32"/>
            </w:rPr>
            <w:t xml:space="preserve"> and increasing fa</w:t>
          </w:r>
          <w:r w:rsidRPr="009A3134">
            <w:rPr>
              <w:rFonts w:ascii="Monotype Corsiva" w:hAnsi="Monotype Corsiva"/>
              <w:b/>
              <w:bCs/>
              <w:sz w:val="36"/>
              <w:szCs w:val="32"/>
            </w:rPr>
            <w:t xml:space="preserve">ith in God. This will lead </w:t>
          </w:r>
          <w:r w:rsidR="0041597A" w:rsidRPr="009A3134">
            <w:rPr>
              <w:rFonts w:ascii="Monotype Corsiva" w:hAnsi="Monotype Corsiva"/>
              <w:b/>
              <w:bCs/>
              <w:sz w:val="36"/>
              <w:szCs w:val="32"/>
            </w:rPr>
            <w:t>you to emancipation from all ordeals and bring success and happiness.</w:t>
          </w:r>
          <w:r w:rsidRPr="009A3134">
            <w:rPr>
              <w:rFonts w:ascii="Monotype Corsiva" w:hAnsi="Monotype Corsiva"/>
              <w:b/>
              <w:bCs/>
              <w:sz w:val="36"/>
              <w:szCs w:val="32"/>
            </w:rPr>
            <w:t>”</w:t>
          </w:r>
          <w:r w:rsidR="0041597A" w:rsidRPr="009A3134">
            <w:rPr>
              <w:rFonts w:ascii="Monotype Corsiva" w:hAnsi="Monotype Corsiva"/>
              <w:b/>
              <w:bCs/>
              <w:sz w:val="36"/>
              <w:szCs w:val="32"/>
            </w:rPr>
            <w:t xml:space="preserve"> </w:t>
          </w:r>
        </w:p>
        <w:p w:rsidR="00FF3E44" w:rsidRPr="009A3134" w:rsidRDefault="00FF3E44">
          <w:pPr>
            <w:spacing w:after="200"/>
            <w:rPr>
              <w:b/>
            </w:rPr>
          </w:pPr>
        </w:p>
        <w:p w:rsidR="00DE02EE" w:rsidRPr="009A3134" w:rsidRDefault="00712E3B">
          <w:pPr>
            <w:spacing w:after="200"/>
            <w:rPr>
              <w:b/>
            </w:rPr>
          </w:pPr>
          <w:r w:rsidRPr="009A3134">
            <w:rPr>
              <w:b/>
              <w:noProof/>
            </w:rPr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142875</wp:posOffset>
                </wp:positionV>
                <wp:extent cx="1352550" cy="1609725"/>
                <wp:effectExtent l="19050" t="0" r="0" b="0"/>
                <wp:wrapNone/>
                <wp:docPr id="17" name="Picture 3" descr="sarojpoda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629" name="Picture 4" descr="sarojpod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16097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C734D1" w:rsidRPr="009A3134" w:rsidRDefault="00C734D1">
          <w:pPr>
            <w:spacing w:after="200"/>
            <w:rPr>
              <w:b/>
            </w:rPr>
          </w:pPr>
        </w:p>
        <w:p w:rsidR="002E1EF1" w:rsidRPr="009A3134" w:rsidRDefault="006B23B8" w:rsidP="00EE2FE4">
          <w:pPr>
            <w:pStyle w:val="NoSpacingChar"/>
            <w:ind w:left="2160" w:firstLine="720"/>
            <w:rPr>
              <w:rFonts w:ascii="Kruti Dev 010" w:hAnsi="Kruti Dev 010"/>
              <w:b/>
              <w:bCs/>
              <w:color w:val="000000" w:themeColor="text1"/>
              <w:sz w:val="36"/>
              <w:szCs w:val="40"/>
            </w:rPr>
          </w:pPr>
          <w:r w:rsidRPr="009A3134">
            <w:rPr>
              <w:rFonts w:ascii="Kruti Dev 010" w:hAnsi="Kruti Dev 010"/>
              <w:b/>
              <w:bCs/>
              <w:color w:val="000000" w:themeColor="text1"/>
              <w:sz w:val="36"/>
              <w:szCs w:val="40"/>
            </w:rPr>
            <w:t>fCkuk la?k"kZ ds dksbZ egku ugha gksrk A</w:t>
          </w:r>
        </w:p>
        <w:p w:rsidR="004F35FA" w:rsidRPr="009A3134" w:rsidRDefault="006B23B8" w:rsidP="000F7509">
          <w:pPr>
            <w:pStyle w:val="NoSpacingChar"/>
            <w:ind w:left="2880"/>
            <w:rPr>
              <w:rFonts w:ascii="Kruti Dev 010" w:hAnsi="Kruti Dev 010"/>
              <w:b/>
              <w:bCs/>
              <w:color w:val="000000" w:themeColor="text1"/>
              <w:sz w:val="36"/>
              <w:szCs w:val="40"/>
            </w:rPr>
          </w:pPr>
          <w:r w:rsidRPr="009A3134">
            <w:rPr>
              <w:rFonts w:ascii="Kruti Dev 010" w:hAnsi="Kruti Dev 010"/>
              <w:b/>
              <w:bCs/>
              <w:color w:val="000000" w:themeColor="text1"/>
              <w:sz w:val="36"/>
              <w:szCs w:val="40"/>
            </w:rPr>
            <w:t xml:space="preserve">gFkkSM+s ds pksV ds fcuk </w:t>
          </w:r>
          <w:r w:rsidR="00C13BC1" w:rsidRPr="009A3134">
            <w:rPr>
              <w:rFonts w:ascii="Kruti Dev 010" w:hAnsi="Kruti Dev 010"/>
              <w:b/>
              <w:bCs/>
              <w:color w:val="000000" w:themeColor="text1"/>
              <w:sz w:val="36"/>
              <w:szCs w:val="40"/>
            </w:rPr>
            <w:t>iRFkj H</w:t>
          </w:r>
          <w:r w:rsidR="00EE2FE4" w:rsidRPr="009A3134">
            <w:rPr>
              <w:rFonts w:ascii="Kruti Dev 010" w:hAnsi="Kruti Dev 010"/>
              <w:b/>
              <w:bCs/>
              <w:color w:val="000000" w:themeColor="text1"/>
              <w:sz w:val="36"/>
              <w:szCs w:val="40"/>
            </w:rPr>
            <w:t>kxoku ugha</w:t>
          </w:r>
          <w:r w:rsidR="008569B7" w:rsidRPr="009A3134">
            <w:rPr>
              <w:rFonts w:ascii="Kruti Dev 010" w:hAnsi="Kruti Dev 010"/>
              <w:b/>
              <w:bCs/>
              <w:color w:val="000000" w:themeColor="text1"/>
              <w:sz w:val="36"/>
              <w:szCs w:val="40"/>
            </w:rPr>
            <w:t xml:space="preserve"> </w:t>
          </w:r>
          <w:r w:rsidR="007D0904" w:rsidRPr="009A3134">
            <w:rPr>
              <w:rFonts w:ascii="Kruti Dev 010" w:hAnsi="Kruti Dev 010"/>
              <w:b/>
              <w:bCs/>
              <w:color w:val="000000" w:themeColor="text1"/>
              <w:sz w:val="36"/>
              <w:szCs w:val="40"/>
            </w:rPr>
            <w:t>gksrk</w:t>
          </w:r>
          <w:r w:rsidR="00C13BC1" w:rsidRPr="009A3134">
            <w:rPr>
              <w:rFonts w:ascii="Kruti Dev 010" w:hAnsi="Kruti Dev 010"/>
              <w:b/>
              <w:bCs/>
              <w:color w:val="000000" w:themeColor="text1"/>
              <w:sz w:val="36"/>
              <w:szCs w:val="40"/>
            </w:rPr>
            <w:t>A</w:t>
          </w:r>
          <w:r w:rsidR="00DE02EE" w:rsidRPr="009A3134">
            <w:rPr>
              <w:rFonts w:ascii="Kruti Dev 010" w:hAnsi="Kruti Dev 010"/>
              <w:b/>
              <w:bCs/>
              <w:color w:val="000000" w:themeColor="text1"/>
              <w:sz w:val="36"/>
              <w:szCs w:val="40"/>
            </w:rPr>
            <w:t>A</w:t>
          </w:r>
        </w:p>
        <w:p w:rsidR="004F35FA" w:rsidRPr="009A3134" w:rsidRDefault="004F35FA">
          <w:pPr>
            <w:spacing w:after="200"/>
            <w:rPr>
              <w:b/>
              <w:sz w:val="20"/>
            </w:rPr>
          </w:pPr>
        </w:p>
        <w:p w:rsidR="004F35FA" w:rsidRPr="009A3134" w:rsidRDefault="00CE5428">
          <w:pPr>
            <w:spacing w:after="200"/>
            <w:rPr>
              <w:b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206375</wp:posOffset>
                </wp:positionV>
                <wp:extent cx="1485900" cy="1485900"/>
                <wp:effectExtent l="19050" t="0" r="0" b="0"/>
                <wp:wrapNone/>
                <wp:docPr id="24" name="Picture 14" descr="H:\images\urmila sing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:\images\urmila singh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14859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DF56B7" w:rsidRPr="009A3134" w:rsidRDefault="00DE02EE" w:rsidP="004E31A9">
          <w:pPr>
            <w:pStyle w:val="NoSpacing"/>
            <w:rPr>
              <w:rFonts w:ascii="Monotype Corsiva" w:hAnsi="Monotype Corsiva"/>
              <w:sz w:val="36"/>
              <w:szCs w:val="32"/>
            </w:rPr>
          </w:pPr>
          <w:r w:rsidRPr="009A3134">
            <w:rPr>
              <w:b/>
              <w:noProof/>
            </w:rPr>
            <w:drawing>
              <wp:inline distT="0" distB="0" distL="0" distR="0">
                <wp:extent cx="1685925" cy="457200"/>
                <wp:effectExtent l="0" t="0" r="0" b="0"/>
                <wp:docPr id="18" name="Object 1"/>
                <wp:cNvGraphicFramePr/>
                <a:graphic xmlns:a="http://schemas.openxmlformats.org/drawingml/2006/main">
                  <a:graphicData uri="http://schemas.openxmlformats.org/drawingml/2006/lockedCanvas">
                    <lc:lockedCanvas xmlns:lc="http://schemas.openxmlformats.org/drawingml/2006/lockedCanvas">
                      <a:nvGrpSpPr>
                        <a:cNvPr id="0" name=""/>
                        <a:cNvGrpSpPr/>
                      </a:nvGrpSpPr>
                      <a:grpSpPr>
                        <a:xfrm>
                          <a:off x="0" y="0"/>
                          <a:ext cx="3505200" cy="1015663"/>
                          <a:chOff x="2514600" y="533400"/>
                          <a:chExt cx="3505200" cy="1015663"/>
                        </a:xfrm>
                      </a:grpSpPr>
                      <a:sp>
                        <a:nvSpPr>
                          <a:cNvPr id="4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514600" y="533400"/>
                            <a:ext cx="3505200" cy="101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0" hangingPunct="0">
                                <a:spcBef>
                                  <a:spcPct val="50000"/>
                                </a:spcBef>
                              </a:pPr>
                              <a:r>
                                <a:rPr lang="en-US" sz="2400" b="1" dirty="0" err="1" smtClean="0">
                                  <a:solidFill>
                                    <a:srgbClr val="FF0000"/>
                                  </a:solidFill>
                                  <a:latin typeface="Tahoma" pitchFamily="34" charset="0"/>
                                </a:rPr>
                                <a:t>Shri</a:t>
                              </a:r>
                              <a:r>
                                <a:rPr lang="en-US" sz="2400" b="1" dirty="0" smtClean="0">
                                  <a:solidFill>
                                    <a:srgbClr val="FF0000"/>
                                  </a:solidFill>
                                  <a:latin typeface="Tahoma" pitchFamily="34" charset="0"/>
                                </a:rPr>
                                <a:t> </a:t>
                              </a:r>
                              <a:r>
                                <a:rPr lang="en-US" sz="2400" b="1" dirty="0" err="1" smtClean="0">
                                  <a:solidFill>
                                    <a:srgbClr val="FF0000"/>
                                  </a:solidFill>
                                  <a:latin typeface="Tahoma" pitchFamily="34" charset="0"/>
                                </a:rPr>
                                <a:t>J.P.Shoor</a:t>
                              </a:r>
                              <a:endParaRPr lang="en-US" sz="2400" b="1" dirty="0" smtClean="0">
                                <a:solidFill>
                                  <a:srgbClr val="FF0000"/>
                                </a:solidFill>
                                <a:latin typeface="Tahoma" pitchFamily="34" charset="0"/>
                              </a:endParaRPr>
                            </a:p>
                            <a:p>
                              <a:pPr algn="ctr" eaLnBrk="0" hangingPunct="0">
                                <a:spcBef>
                                  <a:spcPct val="50000"/>
                                </a:spcBef>
                              </a:pPr>
                              <a:r>
                                <a:rPr lang="en-US" sz="2400" b="1" dirty="0" smtClean="0">
                                  <a:solidFill>
                                    <a:srgbClr val="FF0000"/>
                                  </a:solidFill>
                                  <a:latin typeface="Tahoma" pitchFamily="34" charset="0"/>
                                </a:rPr>
                                <a:t>Director  PS(I</a:t>
                              </a:r>
                              <a:r>
                                <a:rPr lang="en-US" sz="2400" b="1" dirty="0" smtClean="0">
                                  <a:solidFill>
                                    <a:srgbClr val="FF0000"/>
                                  </a:solidFill>
                                  <a:latin typeface="Tahoma" pitchFamily="34" charset="0"/>
                                </a:rPr>
                                <a:t>)</a:t>
                              </a:r>
                              <a:endParaRPr lang="en-US" sz="2400" b="1" dirty="0" smtClean="0">
                                <a:solidFill>
                                  <a:srgbClr val="FF0000"/>
                                </a:solidFill>
                                <a:latin typeface="Tahoma" pitchFamily="34" charset="0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inline>
            </w:drawing>
          </w:r>
        </w:p>
        <w:p w:rsidR="00DE02EE" w:rsidRPr="00671A57" w:rsidRDefault="00DE02EE" w:rsidP="004E31A9">
          <w:pPr>
            <w:pStyle w:val="NoSpacing"/>
            <w:rPr>
              <w:rFonts w:ascii="Monotype Corsiva" w:hAnsi="Monotype Corsiva"/>
              <w:sz w:val="20"/>
              <w:szCs w:val="32"/>
            </w:rPr>
          </w:pPr>
        </w:p>
        <w:p w:rsidR="004F35FA" w:rsidRPr="004D7444" w:rsidRDefault="004D7444" w:rsidP="004D7444">
          <w:pPr>
            <w:pStyle w:val="NoSpacing"/>
            <w:rPr>
              <w:rFonts w:ascii="Monotype Corsiva" w:hAnsi="Monotype Corsiva"/>
              <w:sz w:val="28"/>
              <w:szCs w:val="32"/>
            </w:rPr>
          </w:pPr>
          <w:r>
            <w:rPr>
              <w:rFonts w:ascii="Monotype Corsiva" w:hAnsi="Monotype Corsiva"/>
              <w:sz w:val="36"/>
              <w:szCs w:val="32"/>
            </w:rPr>
            <w:t xml:space="preserve">             Mathematics</w:t>
          </w:r>
          <w:r w:rsidRPr="004D7444">
            <w:rPr>
              <w:rFonts w:ascii="Monotype Corsiva" w:hAnsi="Monotype Corsiva"/>
              <w:sz w:val="28"/>
              <w:szCs w:val="32"/>
            </w:rPr>
            <w:t>, as a subject and as a study of human</w:t>
          </w:r>
          <w:r w:rsidR="00AC6E69" w:rsidRPr="004D7444">
            <w:rPr>
              <w:rFonts w:ascii="Monotype Corsiva" w:hAnsi="Monotype Corsiva"/>
              <w:sz w:val="28"/>
              <w:szCs w:val="32"/>
            </w:rPr>
            <w:t xml:space="preserve">  </w:t>
          </w:r>
        </w:p>
        <w:p w:rsidR="004D7444" w:rsidRPr="004D7444" w:rsidRDefault="004D7444" w:rsidP="004D7444">
          <w:pPr>
            <w:pStyle w:val="NoSpacing"/>
            <w:rPr>
              <w:rFonts w:ascii="Monotype Corsiva" w:hAnsi="Monotype Corsiva"/>
              <w:sz w:val="28"/>
              <w:szCs w:val="32"/>
            </w:rPr>
          </w:pPr>
          <w:r w:rsidRPr="004D7444">
            <w:rPr>
              <w:rFonts w:ascii="Monotype Corsiva" w:hAnsi="Monotype Corsiva"/>
              <w:sz w:val="28"/>
              <w:szCs w:val="32"/>
            </w:rPr>
            <w:t xml:space="preserve">       behaviour is the most beautiful &amp; most powerful creation of the universe.</w:t>
          </w:r>
        </w:p>
        <w:p w:rsidR="00017DAB" w:rsidRPr="00671A57" w:rsidRDefault="00017DAB" w:rsidP="004E31A9">
          <w:pPr>
            <w:pStyle w:val="NoSpacing"/>
            <w:rPr>
              <w:rFonts w:ascii="Monotype Corsiva" w:hAnsi="Monotype Corsiva"/>
              <w:sz w:val="2"/>
              <w:szCs w:val="32"/>
            </w:rPr>
          </w:pPr>
        </w:p>
        <w:p w:rsidR="005462DE" w:rsidRDefault="005462DE" w:rsidP="004E31A9">
          <w:pPr>
            <w:pStyle w:val="NoSpacing"/>
            <w:rPr>
              <w:rFonts w:ascii="Monotype Corsiva" w:hAnsi="Monotype Corsiva"/>
              <w:noProof/>
              <w:color w:val="FF0000"/>
              <w:sz w:val="36"/>
              <w:szCs w:val="32"/>
            </w:rPr>
          </w:pPr>
          <w:r>
            <w:rPr>
              <w:rFonts w:ascii="Monotype Corsiva" w:hAnsi="Monotype Corsiva"/>
              <w:i/>
              <w:noProof/>
              <w:sz w:val="36"/>
              <w:szCs w:val="32"/>
            </w:rPr>
            <w:t xml:space="preserve">                                 </w:t>
          </w:r>
          <w:r>
            <w:rPr>
              <w:rFonts w:ascii="Monotype Corsiva" w:hAnsi="Monotype Corsiva"/>
              <w:noProof/>
              <w:color w:val="FF0000"/>
              <w:sz w:val="36"/>
              <w:szCs w:val="32"/>
            </w:rPr>
            <w:t xml:space="preserve">                                                                    </w:t>
          </w:r>
        </w:p>
        <w:p w:rsidR="00017DAB" w:rsidRDefault="0061034C" w:rsidP="004E31A9">
          <w:pPr>
            <w:pStyle w:val="NoSpacing"/>
            <w:rPr>
              <w:rFonts w:ascii="Times New Roman" w:hAnsi="Times New Roman"/>
              <w:noProof/>
              <w:color w:val="FF0000"/>
              <w:sz w:val="32"/>
              <w:szCs w:val="32"/>
            </w:rPr>
          </w:pPr>
          <w:r>
            <w:rPr>
              <w:rFonts w:ascii="Monotype Corsiva" w:hAnsi="Monotype Corsiva"/>
              <w:noProof/>
              <w:color w:val="FF0000"/>
              <w:sz w:val="36"/>
              <w:szCs w:val="32"/>
            </w:rPr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207645</wp:posOffset>
                </wp:positionV>
                <wp:extent cx="1371600" cy="1514475"/>
                <wp:effectExtent l="19050" t="0" r="0" b="0"/>
                <wp:wrapNone/>
                <wp:docPr id="6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15144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="005462DE">
            <w:rPr>
              <w:rFonts w:ascii="Monotype Corsiva" w:hAnsi="Monotype Corsiva"/>
              <w:noProof/>
              <w:color w:val="FF0000"/>
              <w:sz w:val="36"/>
              <w:szCs w:val="32"/>
            </w:rPr>
            <w:t xml:space="preserve">                                                                                               </w:t>
          </w:r>
          <w:r w:rsidR="004D7444">
            <w:rPr>
              <w:rFonts w:ascii="Monotype Corsiva" w:hAnsi="Monotype Corsiva"/>
              <w:noProof/>
              <w:color w:val="FF0000"/>
              <w:sz w:val="36"/>
              <w:szCs w:val="32"/>
            </w:rPr>
            <w:t xml:space="preserve">  </w:t>
          </w:r>
          <w:r w:rsidR="005462DE">
            <w:rPr>
              <w:rFonts w:ascii="Monotype Corsiva" w:hAnsi="Monotype Corsiva"/>
              <w:noProof/>
              <w:color w:val="FF0000"/>
              <w:sz w:val="36"/>
              <w:szCs w:val="32"/>
            </w:rPr>
            <w:t xml:space="preserve"> </w:t>
          </w:r>
          <w:r w:rsidR="004D7444">
            <w:rPr>
              <w:rFonts w:ascii="Times New Roman" w:hAnsi="Times New Roman"/>
              <w:noProof/>
              <w:color w:val="FF0000"/>
              <w:sz w:val="32"/>
              <w:szCs w:val="32"/>
            </w:rPr>
            <w:t xml:space="preserve">Dr. Prabir </w:t>
          </w:r>
          <w:r w:rsidR="005462DE" w:rsidRPr="005462DE">
            <w:rPr>
              <w:rFonts w:ascii="Times New Roman" w:hAnsi="Times New Roman"/>
              <w:noProof/>
              <w:color w:val="FF0000"/>
              <w:sz w:val="32"/>
              <w:szCs w:val="32"/>
            </w:rPr>
            <w:t>Hazra</w:t>
          </w:r>
        </w:p>
        <w:p w:rsidR="004D7444" w:rsidRPr="005462DE" w:rsidRDefault="004D7444" w:rsidP="004E31A9">
          <w:pPr>
            <w:pStyle w:val="NoSpacing"/>
            <w:rPr>
              <w:rFonts w:ascii="Times New Roman" w:hAnsi="Times New Roman"/>
              <w:color w:val="FF0000"/>
              <w:sz w:val="32"/>
              <w:szCs w:val="32"/>
            </w:rPr>
          </w:pPr>
          <w:r>
            <w:rPr>
              <w:rFonts w:ascii="Times New Roman" w:hAnsi="Times New Roman"/>
              <w:noProof/>
              <w:color w:val="FF0000"/>
              <w:sz w:val="32"/>
              <w:szCs w:val="32"/>
            </w:rPr>
            <w:tab/>
          </w:r>
          <w:r>
            <w:rPr>
              <w:rFonts w:ascii="Times New Roman" w:hAnsi="Times New Roman"/>
              <w:noProof/>
              <w:color w:val="FF0000"/>
              <w:sz w:val="32"/>
              <w:szCs w:val="32"/>
            </w:rPr>
            <w:tab/>
          </w:r>
          <w:r>
            <w:rPr>
              <w:rFonts w:ascii="Times New Roman" w:hAnsi="Times New Roman"/>
              <w:noProof/>
              <w:color w:val="FF0000"/>
              <w:sz w:val="32"/>
              <w:szCs w:val="32"/>
            </w:rPr>
            <w:tab/>
          </w:r>
          <w:r>
            <w:rPr>
              <w:rFonts w:ascii="Times New Roman" w:hAnsi="Times New Roman"/>
              <w:noProof/>
              <w:color w:val="FF0000"/>
              <w:sz w:val="32"/>
              <w:szCs w:val="32"/>
            </w:rPr>
            <w:tab/>
          </w:r>
          <w:r>
            <w:rPr>
              <w:rFonts w:ascii="Times New Roman" w:hAnsi="Times New Roman"/>
              <w:noProof/>
              <w:color w:val="FF0000"/>
              <w:sz w:val="32"/>
              <w:szCs w:val="32"/>
            </w:rPr>
            <w:tab/>
          </w:r>
          <w:r>
            <w:rPr>
              <w:rFonts w:ascii="Times New Roman" w:hAnsi="Times New Roman"/>
              <w:noProof/>
              <w:color w:val="FF0000"/>
              <w:sz w:val="32"/>
              <w:szCs w:val="32"/>
            </w:rPr>
            <w:tab/>
          </w:r>
          <w:r>
            <w:rPr>
              <w:rFonts w:ascii="Times New Roman" w:hAnsi="Times New Roman"/>
              <w:noProof/>
              <w:color w:val="FF0000"/>
              <w:sz w:val="32"/>
              <w:szCs w:val="32"/>
            </w:rPr>
            <w:tab/>
          </w:r>
          <w:r>
            <w:rPr>
              <w:rFonts w:ascii="Times New Roman" w:hAnsi="Times New Roman"/>
              <w:noProof/>
              <w:color w:val="FF0000"/>
              <w:sz w:val="32"/>
              <w:szCs w:val="32"/>
            </w:rPr>
            <w:tab/>
          </w:r>
          <w:r>
            <w:rPr>
              <w:rFonts w:ascii="Times New Roman" w:hAnsi="Times New Roman"/>
              <w:noProof/>
              <w:color w:val="FF0000"/>
              <w:sz w:val="32"/>
              <w:szCs w:val="32"/>
            </w:rPr>
            <w:tab/>
          </w:r>
          <w:r>
            <w:rPr>
              <w:rFonts w:ascii="Times New Roman" w:hAnsi="Times New Roman"/>
              <w:noProof/>
              <w:color w:val="FF0000"/>
              <w:sz w:val="32"/>
              <w:szCs w:val="32"/>
            </w:rPr>
            <w:tab/>
            <w:t xml:space="preserve">       </w:t>
          </w:r>
          <w:r w:rsidRPr="004D7444">
            <w:rPr>
              <w:rFonts w:ascii="Times New Roman" w:hAnsi="Times New Roman"/>
              <w:noProof/>
              <w:color w:val="FF0000"/>
              <w:sz w:val="24"/>
              <w:szCs w:val="32"/>
            </w:rPr>
            <w:t>Asst. Regional Officer</w:t>
          </w:r>
        </w:p>
        <w:p w:rsidR="0089104C" w:rsidRDefault="005462DE" w:rsidP="0089104C">
          <w:pPr>
            <w:pStyle w:val="NoSpacing"/>
            <w:ind w:left="2880" w:firstLine="720"/>
            <w:rPr>
              <w:rFonts w:ascii="Times New Roman" w:hAnsi="Times New Roman"/>
              <w:szCs w:val="32"/>
            </w:rPr>
          </w:pPr>
          <w:r>
            <w:rPr>
              <w:rFonts w:ascii="Times New Roman" w:hAnsi="Times New Roman"/>
              <w:sz w:val="32"/>
              <w:szCs w:val="32"/>
            </w:rPr>
            <w:tab/>
          </w:r>
          <w:r>
            <w:rPr>
              <w:rFonts w:ascii="Times New Roman" w:hAnsi="Times New Roman"/>
              <w:sz w:val="32"/>
              <w:szCs w:val="32"/>
            </w:rPr>
            <w:tab/>
          </w:r>
          <w:r>
            <w:rPr>
              <w:rFonts w:ascii="Times New Roman" w:hAnsi="Times New Roman"/>
              <w:sz w:val="32"/>
              <w:szCs w:val="32"/>
            </w:rPr>
            <w:tab/>
          </w:r>
          <w:r>
            <w:rPr>
              <w:rFonts w:ascii="Times New Roman" w:hAnsi="Times New Roman"/>
              <w:sz w:val="32"/>
              <w:szCs w:val="32"/>
            </w:rPr>
            <w:tab/>
            <w:t xml:space="preserve">              </w:t>
          </w:r>
          <w:r w:rsidR="004D7444">
            <w:rPr>
              <w:rFonts w:ascii="Times New Roman" w:hAnsi="Times New Roman"/>
              <w:sz w:val="32"/>
              <w:szCs w:val="32"/>
            </w:rPr>
            <w:t xml:space="preserve">  (</w:t>
          </w:r>
          <w:r w:rsidRPr="005462DE">
            <w:rPr>
              <w:rFonts w:ascii="Times New Roman" w:hAnsi="Times New Roman"/>
              <w:szCs w:val="32"/>
            </w:rPr>
            <w:t>ARO</w:t>
          </w:r>
          <w:r w:rsidR="004D7444">
            <w:rPr>
              <w:rFonts w:ascii="Times New Roman" w:hAnsi="Times New Roman"/>
              <w:szCs w:val="32"/>
            </w:rPr>
            <w:t>)  DAV Institution</w:t>
          </w:r>
        </w:p>
        <w:p w:rsidR="004D7444" w:rsidRPr="004D7444" w:rsidRDefault="004D7444" w:rsidP="0089104C">
          <w:pPr>
            <w:pStyle w:val="NoSpacing"/>
            <w:ind w:left="2880" w:firstLine="720"/>
            <w:rPr>
              <w:rFonts w:ascii="Times New Roman" w:hAnsi="Times New Roman"/>
              <w:sz w:val="20"/>
              <w:szCs w:val="32"/>
            </w:rPr>
          </w:pPr>
          <w:r w:rsidRPr="004D7444">
            <w:rPr>
              <w:rFonts w:ascii="Times New Roman" w:hAnsi="Times New Roman"/>
              <w:sz w:val="28"/>
              <w:szCs w:val="32"/>
            </w:rPr>
            <w:t xml:space="preserve">                                                    </w:t>
          </w:r>
          <w:r>
            <w:rPr>
              <w:rFonts w:ascii="Times New Roman" w:hAnsi="Times New Roman"/>
              <w:sz w:val="28"/>
              <w:szCs w:val="32"/>
            </w:rPr>
            <w:t xml:space="preserve">       </w:t>
          </w:r>
          <w:r w:rsidRPr="004D7444">
            <w:rPr>
              <w:rFonts w:ascii="Times New Roman" w:hAnsi="Times New Roman"/>
              <w:sz w:val="28"/>
              <w:szCs w:val="32"/>
            </w:rPr>
            <w:t>Jharkhand Zone-H</w:t>
          </w:r>
        </w:p>
        <w:p w:rsidR="005462DE" w:rsidRPr="005462DE" w:rsidRDefault="005462DE" w:rsidP="0089104C">
          <w:pPr>
            <w:pStyle w:val="NoSpacing"/>
            <w:ind w:left="2880" w:firstLine="720"/>
            <w:rPr>
              <w:rFonts w:ascii="Times New Roman" w:hAnsi="Times New Roman"/>
              <w:sz w:val="32"/>
              <w:szCs w:val="32"/>
            </w:rPr>
          </w:pPr>
        </w:p>
        <w:p w:rsidR="00AC6E69" w:rsidRPr="009A3134" w:rsidRDefault="00AC6E69" w:rsidP="00CB4C1F">
          <w:pPr>
            <w:pStyle w:val="NoSpacing"/>
            <w:rPr>
              <w:rFonts w:ascii="Monotype Corsiva" w:hAnsi="Monotype Corsiva"/>
              <w:b/>
              <w:bCs/>
              <w:sz w:val="32"/>
              <w:szCs w:val="28"/>
            </w:rPr>
          </w:pPr>
        </w:p>
        <w:p w:rsidR="00CB4C1F" w:rsidRPr="0061034C" w:rsidRDefault="00E219B8" w:rsidP="00E219B8">
          <w:pPr>
            <w:pStyle w:val="NoSpacing"/>
            <w:rPr>
              <w:rFonts w:ascii="Monotype Corsiva" w:hAnsi="Monotype Corsiva"/>
              <w:b/>
              <w:bCs/>
              <w:sz w:val="2"/>
              <w:szCs w:val="28"/>
            </w:rPr>
          </w:pPr>
          <w:r w:rsidRPr="009A3134">
            <w:rPr>
              <w:rFonts w:ascii="Monotype Corsiva" w:hAnsi="Monotype Corsiva"/>
              <w:b/>
              <w:bCs/>
              <w:sz w:val="32"/>
              <w:szCs w:val="28"/>
            </w:rPr>
            <w:t xml:space="preserve">                                </w:t>
          </w:r>
        </w:p>
        <w:p w:rsidR="00CB4C1F" w:rsidRPr="009A3134" w:rsidRDefault="00CB4C1F" w:rsidP="00CB4C1F">
          <w:pPr>
            <w:pStyle w:val="NoSpacing"/>
            <w:ind w:left="2160" w:firstLine="720"/>
            <w:rPr>
              <w:rFonts w:ascii="Monotype Corsiva" w:hAnsi="Monotype Corsiva"/>
              <w:b/>
              <w:bCs/>
              <w:sz w:val="32"/>
              <w:szCs w:val="28"/>
            </w:rPr>
          </w:pPr>
          <w:r w:rsidRPr="009A3134">
            <w:rPr>
              <w:rFonts w:ascii="Monotype Corsiva" w:hAnsi="Monotype Corsiva"/>
              <w:b/>
              <w:bCs/>
              <w:sz w:val="32"/>
              <w:szCs w:val="28"/>
            </w:rPr>
            <w:t>Go into the depth of the subject. Try to know</w:t>
          </w:r>
        </w:p>
        <w:p w:rsidR="00CB4C1F" w:rsidRPr="005462DE" w:rsidRDefault="00AC6E69" w:rsidP="005462DE">
          <w:pPr>
            <w:pStyle w:val="NoSpacing"/>
            <w:ind w:left="2160" w:firstLine="720"/>
            <w:rPr>
              <w:rFonts w:ascii="Monotype Corsiva" w:hAnsi="Monotype Corsiva"/>
              <w:b/>
              <w:bCs/>
              <w:sz w:val="32"/>
              <w:szCs w:val="28"/>
            </w:rPr>
          </w:pPr>
          <w:r w:rsidRPr="009A3134">
            <w:rPr>
              <w:rFonts w:ascii="Monotype Corsiva" w:hAnsi="Monotype Corsiva"/>
              <w:b/>
              <w:bCs/>
              <w:sz w:val="32"/>
              <w:szCs w:val="28"/>
            </w:rPr>
            <w:t xml:space="preserve">What happens, </w:t>
          </w:r>
          <w:r w:rsidR="00D66B70" w:rsidRPr="009A3134">
            <w:rPr>
              <w:rFonts w:ascii="Monotype Corsiva" w:hAnsi="Monotype Corsiva"/>
              <w:b/>
              <w:bCs/>
              <w:sz w:val="32"/>
              <w:szCs w:val="28"/>
            </w:rPr>
            <w:t>why</w:t>
          </w:r>
          <w:r w:rsidRPr="009A3134">
            <w:rPr>
              <w:rFonts w:ascii="Monotype Corsiva" w:hAnsi="Monotype Corsiva"/>
              <w:b/>
              <w:bCs/>
              <w:sz w:val="32"/>
              <w:szCs w:val="28"/>
            </w:rPr>
            <w:t xml:space="preserve"> it happens, </w:t>
          </w:r>
          <w:r w:rsidR="00D66B70" w:rsidRPr="009A3134">
            <w:rPr>
              <w:rFonts w:ascii="Monotype Corsiva" w:hAnsi="Monotype Corsiva"/>
              <w:b/>
              <w:bCs/>
              <w:sz w:val="32"/>
              <w:szCs w:val="28"/>
            </w:rPr>
            <w:t>how</w:t>
          </w:r>
          <w:r w:rsidRPr="009A3134">
            <w:rPr>
              <w:rFonts w:ascii="Monotype Corsiva" w:hAnsi="Monotype Corsiva"/>
              <w:b/>
              <w:bCs/>
              <w:sz w:val="32"/>
              <w:szCs w:val="28"/>
            </w:rPr>
            <w:t xml:space="preserve"> it happens and so </w:t>
          </w:r>
          <w:r w:rsidR="00DF56B7" w:rsidRPr="009A3134">
            <w:rPr>
              <w:rFonts w:ascii="Monotype Corsiva" w:hAnsi="Monotype Corsiva"/>
              <w:b/>
              <w:bCs/>
              <w:sz w:val="32"/>
              <w:szCs w:val="28"/>
            </w:rPr>
            <w:t>on.</w:t>
          </w:r>
        </w:p>
        <w:p w:rsidR="004444D6" w:rsidRPr="009A3134" w:rsidRDefault="00CB4C1F" w:rsidP="00CB4C1F">
          <w:pPr>
            <w:pStyle w:val="NoSpacing"/>
            <w:rPr>
              <w:b/>
              <w:bCs/>
            </w:rPr>
          </w:pPr>
          <w:r w:rsidRPr="009A3134">
            <w:t xml:space="preserve"> </w:t>
          </w:r>
          <w:r w:rsidR="00733BC7" w:rsidRPr="009A3134">
            <w:t xml:space="preserve">  </w:t>
          </w:r>
          <w:r w:rsidRPr="009A3134">
            <w:t xml:space="preserve">    </w:t>
          </w:r>
          <w:r w:rsidR="00DE02EE" w:rsidRPr="009A3134">
            <w:t xml:space="preserve"> </w:t>
          </w:r>
          <w:r w:rsidRPr="009A3134">
            <w:rPr>
              <w:b/>
              <w:bCs/>
              <w:sz w:val="24"/>
              <w:szCs w:val="22"/>
            </w:rPr>
            <w:t>Shri   S.K.Singh</w:t>
          </w:r>
        </w:p>
        <w:p w:rsidR="004444D6" w:rsidRPr="009A3134" w:rsidRDefault="006F4D2F" w:rsidP="00CB4C1F">
          <w:pPr>
            <w:pStyle w:val="NoSpacing"/>
            <w:rPr>
              <w:b/>
              <w:bCs/>
            </w:rPr>
          </w:pPr>
          <w:r w:rsidRPr="009A3134">
            <w:rPr>
              <w:b/>
              <w:bCs/>
            </w:rPr>
            <w:t xml:space="preserve">     </w:t>
          </w:r>
          <w:r w:rsidR="00CB4C1F" w:rsidRPr="009A3134">
            <w:rPr>
              <w:b/>
              <w:bCs/>
            </w:rPr>
            <w:t xml:space="preserve">    </w:t>
          </w:r>
          <w:r w:rsidR="00353286" w:rsidRPr="009A3134">
            <w:rPr>
              <w:b/>
              <w:bCs/>
            </w:rPr>
            <w:t>Chairman,LMC</w:t>
          </w:r>
        </w:p>
        <w:p w:rsidR="006F4D2F" w:rsidRPr="009A3134" w:rsidRDefault="006F4D2F" w:rsidP="00CB4C1F">
          <w:pPr>
            <w:pStyle w:val="NoSpacing"/>
            <w:rPr>
              <w:b/>
              <w:bCs/>
            </w:rPr>
          </w:pPr>
          <w:r w:rsidRPr="009A3134">
            <w:rPr>
              <w:b/>
              <w:bCs/>
            </w:rPr>
            <w:t xml:space="preserve">         </w:t>
          </w:r>
          <w:r w:rsidR="00CB4C1F" w:rsidRPr="009A3134">
            <w:rPr>
              <w:b/>
              <w:bCs/>
            </w:rPr>
            <w:t xml:space="preserve">       </w:t>
          </w:r>
          <w:r w:rsidRPr="009A3134">
            <w:rPr>
              <w:b/>
              <w:bCs/>
            </w:rPr>
            <w:t xml:space="preserve">      &amp;</w:t>
          </w:r>
        </w:p>
        <w:p w:rsidR="00CB4C1F" w:rsidRDefault="003554E7" w:rsidP="00CB4C1F">
          <w:pPr>
            <w:pStyle w:val="NoSpacing"/>
            <w:rPr>
              <w:b/>
              <w:bCs/>
            </w:rPr>
          </w:pPr>
          <w:r w:rsidRPr="009A3134">
            <w:rPr>
              <w:b/>
              <w:bCs/>
            </w:rPr>
            <w:t xml:space="preserve">    </w:t>
          </w:r>
          <w:r w:rsidR="006F4D2F" w:rsidRPr="009A3134">
            <w:rPr>
              <w:b/>
              <w:bCs/>
            </w:rPr>
            <w:t>G.M , CCL , Charhi</w:t>
          </w:r>
          <w:r w:rsidR="00CB4C1F" w:rsidRPr="009A3134">
            <w:rPr>
              <w:b/>
              <w:bCs/>
            </w:rPr>
            <w:t>,</w:t>
          </w:r>
          <w:r w:rsidRPr="009A3134">
            <w:rPr>
              <w:b/>
              <w:bCs/>
            </w:rPr>
            <w:t xml:space="preserve"> </w:t>
          </w:r>
          <w:r w:rsidR="004D0EEC" w:rsidRPr="009A3134">
            <w:rPr>
              <w:b/>
              <w:bCs/>
            </w:rPr>
            <w:t>Hazaribag Area (JH.)</w:t>
          </w:r>
        </w:p>
        <w:p w:rsidR="00821ED5" w:rsidRDefault="00821ED5" w:rsidP="00CB4C1F">
          <w:pPr>
            <w:pStyle w:val="NoSpacing"/>
            <w:rPr>
              <w:b/>
              <w:bCs/>
            </w:rPr>
          </w:pPr>
        </w:p>
        <w:p w:rsidR="00821ED5" w:rsidRPr="009A3134" w:rsidRDefault="00821ED5" w:rsidP="00CB4C1F">
          <w:pPr>
            <w:pStyle w:val="NoSpacing"/>
            <w:rPr>
              <w:b/>
              <w:bCs/>
            </w:rPr>
          </w:pPr>
        </w:p>
        <w:p w:rsidR="00CB4C1F" w:rsidRPr="009A3134" w:rsidRDefault="00CB4C1F" w:rsidP="00CB4C1F">
          <w:pPr>
            <w:pStyle w:val="NoSpacing"/>
          </w:pPr>
        </w:p>
        <w:p w:rsidR="002E1EF1" w:rsidRPr="009A3134" w:rsidRDefault="004B16EA" w:rsidP="004B16EA">
          <w:pPr>
            <w:spacing w:after="200"/>
            <w:rPr>
              <w:b/>
              <w:bCs/>
            </w:rPr>
          </w:pPr>
          <w:r w:rsidRPr="009A3134">
            <w:rPr>
              <w:b/>
              <w:bCs/>
            </w:rPr>
            <w:lastRenderedPageBreak/>
            <w:t xml:space="preserve">           </w:t>
          </w:r>
          <w:r w:rsidRPr="009A3134">
            <w:rPr>
              <w:b/>
            </w:rPr>
            <w:t xml:space="preserve">                 </w:t>
          </w:r>
          <w:r w:rsidR="00AA7D0A" w:rsidRPr="009A3134">
            <w:rPr>
              <w:b/>
              <w:noProof/>
            </w:rPr>
            <w:drawing>
              <wp:anchor distT="12192" distB="20193" distL="114300" distR="120777" simplePos="0" relativeHeight="25168332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123825</wp:posOffset>
                </wp:positionV>
                <wp:extent cx="4838700" cy="3143250"/>
                <wp:effectExtent l="38100" t="0" r="19050" b="933450"/>
                <wp:wrapNone/>
                <wp:docPr id="20" name="Picture 16" descr="ppl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pl.JPG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8700" cy="314325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E84DB8" w:rsidRPr="009A3134" w:rsidRDefault="00E84DB8">
          <w:pPr>
            <w:spacing w:after="200"/>
            <w:rPr>
              <w:b/>
            </w:rPr>
          </w:pPr>
        </w:p>
        <w:p w:rsidR="00E84DB8" w:rsidRPr="009A3134" w:rsidRDefault="00E84DB8">
          <w:pPr>
            <w:spacing w:after="200"/>
            <w:rPr>
              <w:b/>
            </w:rPr>
          </w:pPr>
        </w:p>
        <w:p w:rsidR="00E84DB8" w:rsidRPr="009A3134" w:rsidRDefault="00E84DB8">
          <w:pPr>
            <w:spacing w:after="200"/>
            <w:rPr>
              <w:b/>
            </w:rPr>
          </w:pPr>
        </w:p>
        <w:p w:rsidR="00E84DB8" w:rsidRPr="009A3134" w:rsidRDefault="00E84DB8">
          <w:pPr>
            <w:spacing w:after="200"/>
            <w:rPr>
              <w:b/>
            </w:rPr>
          </w:pPr>
        </w:p>
        <w:p w:rsidR="00E84DB8" w:rsidRPr="009A3134" w:rsidRDefault="00AA7D0A">
          <w:pPr>
            <w:spacing w:after="200"/>
            <w:rPr>
              <w:b/>
            </w:rPr>
          </w:pPr>
          <w:r w:rsidRPr="009A3134">
            <w:rPr>
              <w:b/>
            </w:rPr>
            <w:tab/>
          </w:r>
          <w:r w:rsidRPr="009A3134">
            <w:rPr>
              <w:b/>
            </w:rPr>
            <w:tab/>
          </w:r>
        </w:p>
        <w:p w:rsidR="00E84DB8" w:rsidRPr="009A3134" w:rsidRDefault="00E84DB8">
          <w:pPr>
            <w:spacing w:after="200"/>
            <w:rPr>
              <w:b/>
            </w:rPr>
          </w:pPr>
        </w:p>
        <w:p w:rsidR="00E84DB8" w:rsidRPr="009A3134" w:rsidRDefault="00E84DB8">
          <w:pPr>
            <w:spacing w:after="200"/>
            <w:rPr>
              <w:b/>
            </w:rPr>
          </w:pPr>
        </w:p>
        <w:p w:rsidR="00AA7D0A" w:rsidRPr="009A3134" w:rsidRDefault="00AA7D0A" w:rsidP="00AA7D0A">
          <w:pPr>
            <w:pStyle w:val="NoSpacing"/>
          </w:pPr>
          <w:r w:rsidRPr="009A3134">
            <w:tab/>
          </w:r>
          <w:r w:rsidRPr="009A3134">
            <w:tab/>
          </w:r>
          <w:r w:rsidRPr="009A3134">
            <w:tab/>
          </w:r>
          <w:r w:rsidRPr="009A3134">
            <w:tab/>
          </w:r>
        </w:p>
        <w:p w:rsidR="00AA7D0A" w:rsidRPr="009A3134" w:rsidRDefault="00AA7D0A" w:rsidP="00AA7D0A">
          <w:pPr>
            <w:pStyle w:val="NoSpacing"/>
            <w:rPr>
              <w:rFonts w:ascii="Andalus" w:hAnsi="Andalus" w:cs="Andalus"/>
              <w:b/>
              <w:bCs/>
              <w:sz w:val="32"/>
              <w:szCs w:val="28"/>
            </w:rPr>
          </w:pPr>
          <w:r w:rsidRPr="009A3134">
            <w:tab/>
          </w:r>
          <w:r w:rsidRPr="009A3134">
            <w:tab/>
          </w:r>
          <w:r w:rsidRPr="009A3134">
            <w:tab/>
          </w:r>
          <w:r w:rsidRPr="009A3134">
            <w:tab/>
            <w:t xml:space="preserve">         </w:t>
          </w:r>
          <w:r w:rsidRPr="009A3134">
            <w:rPr>
              <w:rFonts w:ascii="Andalus" w:hAnsi="Andalus" w:cs="Andalus"/>
              <w:b/>
              <w:bCs/>
              <w:sz w:val="32"/>
              <w:szCs w:val="28"/>
            </w:rPr>
            <w:t>Mr. N . P. Yadav</w:t>
          </w:r>
        </w:p>
        <w:p w:rsidR="00BE14E6" w:rsidRPr="009A3134" w:rsidRDefault="00AA7D0A" w:rsidP="00BE14E6">
          <w:pPr>
            <w:pStyle w:val="NoSpacing"/>
            <w:rPr>
              <w:rFonts w:ascii="Andalus" w:hAnsi="Andalus" w:cs="Andalus"/>
              <w:b/>
              <w:bCs/>
              <w:sz w:val="32"/>
              <w:szCs w:val="28"/>
            </w:rPr>
          </w:pPr>
          <w:r w:rsidRPr="009A3134">
            <w:rPr>
              <w:rFonts w:ascii="Andalus" w:hAnsi="Andalus" w:cs="Andalus"/>
              <w:b/>
              <w:bCs/>
              <w:sz w:val="32"/>
              <w:szCs w:val="28"/>
            </w:rPr>
            <w:t xml:space="preserve">                        PRINCIPAL , DAV PUBLIC SCHOOL ,KEDLA</w:t>
          </w:r>
        </w:p>
        <w:p w:rsidR="00BE14E6" w:rsidRPr="009A3134" w:rsidRDefault="00BE14E6" w:rsidP="00BE14E6">
          <w:pPr>
            <w:pStyle w:val="NoSpacing"/>
            <w:rPr>
              <w:rFonts w:ascii="Monotype Corsiva" w:hAnsi="Monotype Corsiva"/>
              <w:b/>
              <w:sz w:val="40"/>
              <w:szCs w:val="40"/>
            </w:rPr>
          </w:pPr>
        </w:p>
        <w:p w:rsidR="00BE14E6" w:rsidRPr="009A3134" w:rsidRDefault="00BE14E6" w:rsidP="00BE14E6">
          <w:pPr>
            <w:pStyle w:val="NoSpacing"/>
            <w:rPr>
              <w:rFonts w:ascii="Rage Italic" w:hAnsi="Rage Italic" w:cstheme="majorBidi"/>
              <w:b/>
              <w:sz w:val="40"/>
              <w:szCs w:val="40"/>
            </w:rPr>
          </w:pPr>
          <w:r w:rsidRPr="009A3134">
            <w:rPr>
              <w:rFonts w:ascii="Monotype Corsiva" w:hAnsi="Monotype Corsiva"/>
              <w:b/>
              <w:sz w:val="40"/>
              <w:szCs w:val="40"/>
            </w:rPr>
            <w:t>F</w:t>
          </w:r>
          <w:r w:rsidR="00A60DB5" w:rsidRPr="009A3134">
            <w:rPr>
              <w:rFonts w:ascii="Rage Italic" w:hAnsi="Rage Italic"/>
              <w:b/>
              <w:sz w:val="40"/>
              <w:szCs w:val="40"/>
            </w:rPr>
            <w:t xml:space="preserve">rom </w:t>
          </w:r>
          <w:r w:rsidRPr="009A3134">
            <w:rPr>
              <w:rFonts w:ascii="Rage Italic" w:hAnsi="Rage Italic" w:cstheme="majorBidi"/>
              <w:b/>
              <w:sz w:val="40"/>
              <w:szCs w:val="40"/>
            </w:rPr>
            <w:t>Principal</w:t>
          </w:r>
          <w:r w:rsidR="00A60DB5" w:rsidRPr="009A3134">
            <w:rPr>
              <w:rFonts w:ascii="Rage Italic" w:hAnsi="Rage Italic" w:cstheme="majorBidi"/>
              <w:b/>
              <w:sz w:val="40"/>
              <w:szCs w:val="40"/>
            </w:rPr>
            <w:t>’s pen</w:t>
          </w:r>
          <w:r w:rsidR="00CA447F" w:rsidRPr="009A3134">
            <w:rPr>
              <w:rFonts w:ascii="Rage Italic" w:hAnsi="Rage Italic" w:cstheme="majorBidi"/>
              <w:b/>
              <w:sz w:val="40"/>
              <w:szCs w:val="40"/>
            </w:rPr>
            <w:t xml:space="preserve"> </w:t>
          </w:r>
          <w:r w:rsidR="000A137C" w:rsidRPr="009A3134">
            <w:rPr>
              <w:rFonts w:ascii="Rage Italic" w:hAnsi="Rage Italic" w:cstheme="majorBidi"/>
              <w:b/>
              <w:sz w:val="40"/>
              <w:szCs w:val="40"/>
            </w:rPr>
            <w:t>...</w:t>
          </w:r>
          <w:r w:rsidRPr="009A3134">
            <w:rPr>
              <w:rFonts w:ascii="Rage Italic" w:hAnsi="Rage Italic" w:cstheme="majorBidi"/>
              <w:b/>
              <w:sz w:val="40"/>
              <w:szCs w:val="40"/>
            </w:rPr>
            <w:t>.</w:t>
          </w:r>
          <w:r w:rsidR="004316DB" w:rsidRPr="009A3134">
            <w:rPr>
              <w:rFonts w:ascii="Rage Italic" w:hAnsi="Rage Italic" w:cstheme="majorBidi"/>
              <w:b/>
              <w:sz w:val="40"/>
              <w:szCs w:val="40"/>
            </w:rPr>
            <w:sym w:font="Wingdings" w:char="F03F"/>
          </w:r>
        </w:p>
        <w:p w:rsidR="004B1B21" w:rsidRPr="009A3134" w:rsidRDefault="00A30E29" w:rsidP="00AF506E">
          <w:pPr>
            <w:pStyle w:val="NoSpacing"/>
            <w:spacing w:line="276" w:lineRule="auto"/>
            <w:rPr>
              <w:i/>
              <w:sz w:val="40"/>
              <w:szCs w:val="40"/>
            </w:rPr>
          </w:pPr>
          <w:r w:rsidRPr="009A3134">
            <w:rPr>
              <w:i/>
              <w:sz w:val="40"/>
              <w:szCs w:val="40"/>
            </w:rPr>
            <w:t>What remains after whatever</w:t>
          </w:r>
          <w:r w:rsidR="004B1B21" w:rsidRPr="009A3134">
            <w:rPr>
              <w:i/>
              <w:sz w:val="40"/>
              <w:szCs w:val="40"/>
            </w:rPr>
            <w:t xml:space="preserve"> </w:t>
          </w:r>
          <w:r w:rsidR="00672A6B" w:rsidRPr="009A3134">
            <w:rPr>
              <w:i/>
              <w:sz w:val="40"/>
              <w:szCs w:val="40"/>
            </w:rPr>
            <w:t>taught is forgotten is education.</w:t>
          </w:r>
          <w:r w:rsidR="00B15233" w:rsidRPr="009A3134">
            <w:rPr>
              <w:i/>
              <w:sz w:val="40"/>
              <w:szCs w:val="40"/>
            </w:rPr>
            <w:t>Therefore,</w:t>
          </w:r>
          <w:r w:rsidR="004B1B21" w:rsidRPr="009A3134">
            <w:rPr>
              <w:i/>
              <w:sz w:val="40"/>
              <w:szCs w:val="40"/>
            </w:rPr>
            <w:t xml:space="preserve"> planning in such a way as to imbibe eternity</w:t>
          </w:r>
          <w:r w:rsidR="00A60DB5" w:rsidRPr="009A3134">
            <w:rPr>
              <w:i/>
              <w:sz w:val="40"/>
              <w:szCs w:val="40"/>
            </w:rPr>
            <w:t xml:space="preserve"> of qualities and values in yo</w:t>
          </w:r>
          <w:r w:rsidR="00A54477" w:rsidRPr="009A3134">
            <w:rPr>
              <w:i/>
              <w:sz w:val="40"/>
              <w:szCs w:val="40"/>
            </w:rPr>
            <w:t>u</w:t>
          </w:r>
          <w:r w:rsidR="00A60DB5" w:rsidRPr="009A3134">
            <w:rPr>
              <w:i/>
              <w:sz w:val="40"/>
              <w:szCs w:val="40"/>
            </w:rPr>
            <w:t>ng</w:t>
          </w:r>
          <w:r w:rsidR="004B1B21" w:rsidRPr="009A3134">
            <w:rPr>
              <w:i/>
              <w:sz w:val="40"/>
              <w:szCs w:val="40"/>
            </w:rPr>
            <w:t xml:space="preserve"> min</w:t>
          </w:r>
          <w:r w:rsidR="00026F9D" w:rsidRPr="009A3134">
            <w:rPr>
              <w:i/>
              <w:sz w:val="40"/>
              <w:szCs w:val="40"/>
            </w:rPr>
            <w:t>ds should be the aim of education</w:t>
          </w:r>
          <w:r w:rsidR="004B1B21" w:rsidRPr="009A3134">
            <w:rPr>
              <w:i/>
              <w:sz w:val="40"/>
              <w:szCs w:val="40"/>
            </w:rPr>
            <w:t>. Failing to plan to work together is the</w:t>
          </w:r>
        </w:p>
        <w:p w:rsidR="00AF506E" w:rsidRPr="009A3134" w:rsidRDefault="004B1B21" w:rsidP="00AF506E">
          <w:pPr>
            <w:pStyle w:val="NoSpacing"/>
            <w:spacing w:line="276" w:lineRule="auto"/>
            <w:rPr>
              <w:i/>
              <w:sz w:val="40"/>
              <w:szCs w:val="40"/>
            </w:rPr>
          </w:pPr>
          <w:r w:rsidRPr="009A3134">
            <w:rPr>
              <w:i/>
              <w:sz w:val="40"/>
              <w:szCs w:val="40"/>
            </w:rPr>
            <w:t>planning to fail together.</w:t>
          </w:r>
          <w:r w:rsidR="00FF1DE0" w:rsidRPr="009A3134">
            <w:rPr>
              <w:i/>
              <w:sz w:val="40"/>
              <w:szCs w:val="40"/>
            </w:rPr>
            <w:t xml:space="preserve"> Everyday may not be a fine day. Every man may</w:t>
          </w:r>
        </w:p>
        <w:p w:rsidR="00AF506E" w:rsidRPr="009A3134" w:rsidRDefault="00FF1DE0" w:rsidP="00AF506E">
          <w:pPr>
            <w:pStyle w:val="NoSpacing"/>
            <w:spacing w:line="276" w:lineRule="auto"/>
            <w:rPr>
              <w:i/>
              <w:sz w:val="40"/>
              <w:szCs w:val="40"/>
            </w:rPr>
          </w:pPr>
          <w:r w:rsidRPr="009A3134">
            <w:rPr>
              <w:i/>
              <w:sz w:val="40"/>
              <w:szCs w:val="40"/>
            </w:rPr>
            <w:t>not be a good man. E</w:t>
          </w:r>
          <w:r w:rsidR="00553F4A" w:rsidRPr="009A3134">
            <w:rPr>
              <w:i/>
              <w:sz w:val="40"/>
              <w:szCs w:val="40"/>
            </w:rPr>
            <w:t>very ball / stroke did</w:t>
          </w:r>
          <w:r w:rsidR="00F42922" w:rsidRPr="009A3134">
            <w:rPr>
              <w:i/>
              <w:sz w:val="40"/>
              <w:szCs w:val="40"/>
            </w:rPr>
            <w:t xml:space="preserve"> not </w:t>
          </w:r>
          <w:r w:rsidR="0057643F" w:rsidRPr="009A3134">
            <w:rPr>
              <w:i/>
              <w:sz w:val="40"/>
              <w:szCs w:val="40"/>
            </w:rPr>
            <w:t>yield</w:t>
          </w:r>
          <w:r w:rsidR="00B922BC" w:rsidRPr="009A3134">
            <w:rPr>
              <w:i/>
              <w:sz w:val="40"/>
              <w:szCs w:val="40"/>
            </w:rPr>
            <w:t xml:space="preserve"> run</w:t>
          </w:r>
          <w:r w:rsidR="00F42922" w:rsidRPr="009A3134">
            <w:rPr>
              <w:i/>
              <w:sz w:val="40"/>
              <w:szCs w:val="40"/>
            </w:rPr>
            <w:t>s</w:t>
          </w:r>
          <w:r w:rsidR="00B922BC" w:rsidRPr="009A3134">
            <w:rPr>
              <w:i/>
              <w:sz w:val="40"/>
              <w:szCs w:val="40"/>
            </w:rPr>
            <w:t xml:space="preserve"> </w:t>
          </w:r>
          <w:r w:rsidR="0075330A" w:rsidRPr="009A3134">
            <w:rPr>
              <w:i/>
              <w:sz w:val="40"/>
              <w:szCs w:val="40"/>
            </w:rPr>
            <w:t>for</w:t>
          </w:r>
          <w:r w:rsidR="00B922BC" w:rsidRPr="009A3134">
            <w:rPr>
              <w:i/>
              <w:sz w:val="40"/>
              <w:szCs w:val="40"/>
            </w:rPr>
            <w:t xml:space="preserve"> the living </w:t>
          </w:r>
        </w:p>
        <w:p w:rsidR="00AF506E" w:rsidRPr="009A3134" w:rsidRDefault="00B922BC" w:rsidP="00AF506E">
          <w:pPr>
            <w:pStyle w:val="NoSpacing"/>
            <w:spacing w:line="276" w:lineRule="auto"/>
            <w:rPr>
              <w:i/>
              <w:sz w:val="40"/>
              <w:szCs w:val="40"/>
            </w:rPr>
          </w:pPr>
          <w:r w:rsidRPr="009A3134">
            <w:rPr>
              <w:i/>
              <w:sz w:val="40"/>
              <w:szCs w:val="40"/>
            </w:rPr>
            <w:t xml:space="preserve">legend, </w:t>
          </w:r>
          <w:r w:rsidR="004B1B21" w:rsidRPr="009A3134">
            <w:rPr>
              <w:i/>
              <w:sz w:val="40"/>
              <w:szCs w:val="40"/>
            </w:rPr>
            <w:t>Sachin Tendulk</w:t>
          </w:r>
          <w:r w:rsidR="00337F62" w:rsidRPr="009A3134">
            <w:rPr>
              <w:i/>
              <w:sz w:val="40"/>
              <w:szCs w:val="40"/>
            </w:rPr>
            <w:t>ar. E</w:t>
          </w:r>
          <w:r w:rsidR="004B1B21" w:rsidRPr="009A3134">
            <w:rPr>
              <w:i/>
              <w:sz w:val="40"/>
              <w:szCs w:val="40"/>
            </w:rPr>
            <w:t>very</w:t>
          </w:r>
          <w:r w:rsidR="00A142D3" w:rsidRPr="009A3134">
            <w:rPr>
              <w:i/>
              <w:sz w:val="40"/>
              <w:szCs w:val="40"/>
            </w:rPr>
            <w:t xml:space="preserve"> </w:t>
          </w:r>
          <w:r w:rsidR="004B1B21" w:rsidRPr="009A3134">
            <w:rPr>
              <w:i/>
              <w:sz w:val="40"/>
              <w:szCs w:val="40"/>
            </w:rPr>
            <w:t>election</w:t>
          </w:r>
          <w:r w:rsidR="00337F62" w:rsidRPr="009A3134">
            <w:rPr>
              <w:i/>
              <w:sz w:val="40"/>
              <w:szCs w:val="40"/>
            </w:rPr>
            <w:t xml:space="preserve"> was not won by Abraham Linco</w:t>
          </w:r>
          <w:r w:rsidR="007C2FCA" w:rsidRPr="009A3134">
            <w:rPr>
              <w:i/>
              <w:sz w:val="40"/>
              <w:szCs w:val="40"/>
            </w:rPr>
            <w:t>l</w:t>
          </w:r>
          <w:r w:rsidR="00337F62" w:rsidRPr="009A3134">
            <w:rPr>
              <w:i/>
              <w:sz w:val="40"/>
              <w:szCs w:val="40"/>
            </w:rPr>
            <w:t>n.</w:t>
          </w:r>
          <w:r w:rsidR="00F42922" w:rsidRPr="009A3134">
            <w:rPr>
              <w:i/>
              <w:sz w:val="40"/>
              <w:szCs w:val="40"/>
            </w:rPr>
            <w:t xml:space="preserve"> Even the legendary missile man Dr. A.P.J.Abdul Kalam was not selected for </w:t>
          </w:r>
        </w:p>
        <w:p w:rsidR="00AF506E" w:rsidRPr="009A3134" w:rsidRDefault="00F42922" w:rsidP="00AF506E">
          <w:pPr>
            <w:pStyle w:val="NoSpacing"/>
            <w:spacing w:line="276" w:lineRule="auto"/>
            <w:rPr>
              <w:i/>
              <w:sz w:val="40"/>
              <w:szCs w:val="40"/>
            </w:rPr>
          </w:pPr>
          <w:r w:rsidRPr="009A3134">
            <w:rPr>
              <w:i/>
              <w:sz w:val="40"/>
              <w:szCs w:val="40"/>
            </w:rPr>
            <w:t xml:space="preserve">the post of a pilot. Still the world knows the zenith of success they touched. </w:t>
          </w:r>
        </w:p>
        <w:p w:rsidR="00AF506E" w:rsidRPr="009A3134" w:rsidRDefault="004B1B21" w:rsidP="00AF506E">
          <w:pPr>
            <w:pStyle w:val="NoSpacing"/>
            <w:spacing w:line="276" w:lineRule="auto"/>
            <w:rPr>
              <w:i/>
              <w:sz w:val="40"/>
              <w:szCs w:val="40"/>
            </w:rPr>
          </w:pPr>
          <w:r w:rsidRPr="009A3134">
            <w:rPr>
              <w:i/>
              <w:sz w:val="40"/>
              <w:szCs w:val="40"/>
            </w:rPr>
            <w:t xml:space="preserve"> As such, every plan </w:t>
          </w:r>
          <w:r w:rsidR="004F76AE" w:rsidRPr="009A3134">
            <w:rPr>
              <w:i/>
              <w:sz w:val="40"/>
              <w:szCs w:val="40"/>
            </w:rPr>
            <w:t>made with a view to</w:t>
          </w:r>
          <w:r w:rsidR="00F42922" w:rsidRPr="009A3134">
            <w:rPr>
              <w:i/>
              <w:sz w:val="40"/>
              <w:szCs w:val="40"/>
            </w:rPr>
            <w:t xml:space="preserve"> </w:t>
          </w:r>
          <w:r w:rsidR="004F76AE" w:rsidRPr="009A3134">
            <w:rPr>
              <w:i/>
              <w:sz w:val="40"/>
              <w:szCs w:val="40"/>
            </w:rPr>
            <w:t xml:space="preserve">creating </w:t>
          </w:r>
          <w:r w:rsidRPr="009A3134">
            <w:rPr>
              <w:i/>
              <w:sz w:val="40"/>
              <w:szCs w:val="40"/>
            </w:rPr>
            <w:t xml:space="preserve"> knowledgeable, complete </w:t>
          </w:r>
        </w:p>
        <w:p w:rsidR="002E4BA5" w:rsidRPr="009A3134" w:rsidRDefault="004B1B21" w:rsidP="00AF506E">
          <w:pPr>
            <w:pStyle w:val="NoSpacing"/>
            <w:spacing w:line="276" w:lineRule="auto"/>
            <w:rPr>
              <w:i/>
              <w:sz w:val="40"/>
              <w:szCs w:val="40"/>
            </w:rPr>
          </w:pPr>
          <w:r w:rsidRPr="009A3134">
            <w:rPr>
              <w:i/>
              <w:sz w:val="40"/>
              <w:szCs w:val="40"/>
            </w:rPr>
            <w:t>and contributing citizens for t</w:t>
          </w:r>
          <w:r w:rsidR="00695917" w:rsidRPr="009A3134">
            <w:rPr>
              <w:i/>
              <w:sz w:val="40"/>
              <w:szCs w:val="40"/>
            </w:rPr>
            <w:t xml:space="preserve">he good of the nation, society and </w:t>
          </w:r>
          <w:r w:rsidRPr="009A3134">
            <w:rPr>
              <w:i/>
              <w:sz w:val="40"/>
              <w:szCs w:val="40"/>
            </w:rPr>
            <w:t xml:space="preserve"> humanity</w:t>
          </w:r>
        </w:p>
        <w:p w:rsidR="007C2FCA" w:rsidRPr="009A3134" w:rsidRDefault="004B1B21" w:rsidP="00AF506E">
          <w:pPr>
            <w:pStyle w:val="NoSpacing"/>
            <w:spacing w:line="276" w:lineRule="auto"/>
            <w:rPr>
              <w:i/>
              <w:sz w:val="40"/>
              <w:szCs w:val="40"/>
            </w:rPr>
          </w:pPr>
          <w:r w:rsidRPr="009A3134">
            <w:rPr>
              <w:i/>
              <w:sz w:val="40"/>
              <w:szCs w:val="40"/>
            </w:rPr>
            <w:t>at large</w:t>
          </w:r>
          <w:r w:rsidR="003C292B" w:rsidRPr="009A3134">
            <w:rPr>
              <w:i/>
              <w:sz w:val="40"/>
              <w:szCs w:val="40"/>
            </w:rPr>
            <w:t>,</w:t>
          </w:r>
          <w:r w:rsidRPr="009A3134">
            <w:rPr>
              <w:i/>
              <w:sz w:val="40"/>
              <w:szCs w:val="40"/>
            </w:rPr>
            <w:t xml:space="preserve"> works and works effectively. Keeping moving is itself a plan and the key to success.</w:t>
          </w:r>
        </w:p>
        <w:p w:rsidR="007C2FCA" w:rsidRPr="009A3134" w:rsidRDefault="007C2FCA" w:rsidP="007C2FCA">
          <w:pPr>
            <w:pStyle w:val="NoSpacing"/>
            <w:spacing w:line="276" w:lineRule="auto"/>
            <w:rPr>
              <w:i/>
              <w:sz w:val="40"/>
              <w:szCs w:val="40"/>
            </w:rPr>
          </w:pPr>
        </w:p>
        <w:p w:rsidR="004B1B21" w:rsidRPr="009A3134" w:rsidRDefault="004B1B21" w:rsidP="007C2FCA">
          <w:pPr>
            <w:pStyle w:val="NoSpacing"/>
            <w:spacing w:line="276" w:lineRule="auto"/>
            <w:rPr>
              <w:i/>
              <w:sz w:val="40"/>
              <w:szCs w:val="40"/>
            </w:rPr>
          </w:pPr>
          <w:r w:rsidRPr="009A3134">
            <w:rPr>
              <w:rFonts w:ascii="Freestyle Script" w:hAnsi="Freestyle Script"/>
              <w:sz w:val="44"/>
              <w:szCs w:val="40"/>
            </w:rPr>
            <w:t>May</w:t>
          </w:r>
          <w:r w:rsidR="0012584A" w:rsidRPr="009A3134">
            <w:rPr>
              <w:rFonts w:ascii="Freestyle Script" w:hAnsi="Freestyle Script"/>
              <w:sz w:val="44"/>
              <w:szCs w:val="40"/>
            </w:rPr>
            <w:t xml:space="preserve"> our institutional plan prove to be</w:t>
          </w:r>
          <w:r w:rsidR="00CA7EE7" w:rsidRPr="009A3134">
            <w:rPr>
              <w:rFonts w:ascii="Freestyle Script" w:hAnsi="Freestyle Script"/>
              <w:sz w:val="44"/>
              <w:szCs w:val="40"/>
            </w:rPr>
            <w:t xml:space="preserve"> a</w:t>
          </w:r>
          <w:r w:rsidR="0012584A" w:rsidRPr="009A3134">
            <w:rPr>
              <w:rFonts w:ascii="Freestyle Script" w:hAnsi="Freestyle Script"/>
              <w:sz w:val="44"/>
              <w:szCs w:val="40"/>
            </w:rPr>
            <w:t xml:space="preserve"> success!</w:t>
          </w:r>
        </w:p>
        <w:p w:rsidR="00E84DB8" w:rsidRPr="009A3134" w:rsidRDefault="00E84DB8">
          <w:pPr>
            <w:spacing w:after="200"/>
            <w:rPr>
              <w:b/>
            </w:rPr>
          </w:pPr>
        </w:p>
        <w:p w:rsidR="008F05AB" w:rsidRDefault="008F05AB" w:rsidP="00B24580">
          <w:pPr>
            <w:rPr>
              <w:b/>
              <w:sz w:val="36"/>
              <w:highlight w:val="cyan"/>
            </w:rPr>
          </w:pPr>
        </w:p>
        <w:p w:rsidR="00EE5A7E" w:rsidRDefault="00EE5A7E" w:rsidP="00B24580">
          <w:pPr>
            <w:rPr>
              <w:b/>
              <w:sz w:val="36"/>
              <w:highlight w:val="cyan"/>
            </w:rPr>
          </w:pPr>
        </w:p>
        <w:p w:rsidR="008732B0" w:rsidRPr="009A3134" w:rsidRDefault="008732B0" w:rsidP="00B24580">
          <w:pPr>
            <w:rPr>
              <w:b/>
              <w:sz w:val="36"/>
              <w:highlight w:val="cyan"/>
            </w:rPr>
          </w:pPr>
        </w:p>
        <w:p w:rsidR="001E1184" w:rsidRPr="005B2B53" w:rsidRDefault="001E1184" w:rsidP="005B2B53">
          <w:pPr>
            <w:shd w:val="clear" w:color="auto" w:fill="FFFFFF" w:themeFill="background1"/>
            <w:jc w:val="center"/>
            <w:rPr>
              <w:b/>
              <w:color w:val="auto"/>
              <w:sz w:val="36"/>
            </w:rPr>
          </w:pPr>
          <w:r w:rsidRPr="005B2B53">
            <w:rPr>
              <w:b/>
              <w:color w:val="auto"/>
              <w:sz w:val="36"/>
            </w:rPr>
            <w:lastRenderedPageBreak/>
            <w:t>DAV PUBLIC SCHOOL, KEDLA, CCL, RAMGARH</w:t>
          </w:r>
        </w:p>
        <w:p w:rsidR="001E1184" w:rsidRPr="005B2B53" w:rsidRDefault="008D268C" w:rsidP="005B2B53">
          <w:pPr>
            <w:shd w:val="clear" w:color="auto" w:fill="FFFFFF" w:themeFill="background1"/>
            <w:jc w:val="center"/>
            <w:rPr>
              <w:b/>
              <w:color w:val="auto"/>
              <w:sz w:val="36"/>
            </w:rPr>
          </w:pPr>
          <w:r>
            <w:rPr>
              <w:b/>
              <w:color w:val="auto"/>
              <w:sz w:val="36"/>
            </w:rPr>
            <w:t>INSTITUTIONAL PLAN (2019-20</w:t>
          </w:r>
          <w:r w:rsidR="001E1184" w:rsidRPr="005B2B53">
            <w:rPr>
              <w:b/>
              <w:color w:val="auto"/>
              <w:sz w:val="36"/>
            </w:rPr>
            <w:t>)</w:t>
          </w:r>
        </w:p>
        <w:p w:rsidR="001E1184" w:rsidRPr="009A3134" w:rsidRDefault="001E1184" w:rsidP="001E1184">
          <w:pPr>
            <w:jc w:val="center"/>
            <w:rPr>
              <w:b/>
              <w:sz w:val="36"/>
            </w:rPr>
          </w:pPr>
          <w:r w:rsidRPr="009A3134">
            <w:rPr>
              <w:b/>
              <w:sz w:val="36"/>
            </w:rPr>
            <w:t>CONTENTS</w:t>
          </w:r>
        </w:p>
        <w:tbl>
          <w:tblPr>
            <w:tblStyle w:val="TableGrid"/>
            <w:tblW w:w="10260" w:type="dxa"/>
            <w:tblLook w:val="04A0"/>
          </w:tblPr>
          <w:tblGrid>
            <w:gridCol w:w="1260"/>
            <w:gridCol w:w="7110"/>
            <w:gridCol w:w="1890"/>
          </w:tblGrid>
          <w:tr w:rsidR="001E1184" w:rsidRPr="009A3134" w:rsidTr="005B2B53">
            <w:trPr>
              <w:trHeight w:val="512"/>
            </w:trPr>
            <w:tc>
              <w:tcPr>
                <w:tcW w:w="1260" w:type="dxa"/>
                <w:shd w:val="clear" w:color="auto" w:fill="FFFFFF" w:themeFill="background1"/>
              </w:tcPr>
              <w:p w:rsidR="001E1184" w:rsidRPr="005B2B53" w:rsidRDefault="001E1184" w:rsidP="00210A62">
                <w:pPr>
                  <w:spacing w:before="120" w:after="120" w:line="360" w:lineRule="auto"/>
                  <w:jc w:val="center"/>
                  <w:rPr>
                    <w:b/>
                    <w:sz w:val="32"/>
                    <w:szCs w:val="22"/>
                  </w:rPr>
                </w:pPr>
                <w:r w:rsidRPr="005B2B53">
                  <w:rPr>
                    <w:b/>
                    <w:sz w:val="32"/>
                    <w:szCs w:val="22"/>
                  </w:rPr>
                  <w:t>Sl. No.</w:t>
                </w:r>
              </w:p>
            </w:tc>
            <w:tc>
              <w:tcPr>
                <w:tcW w:w="7110" w:type="dxa"/>
                <w:shd w:val="clear" w:color="auto" w:fill="FFFFFF" w:themeFill="background1"/>
              </w:tcPr>
              <w:p w:rsidR="001E1184" w:rsidRPr="005B2B53" w:rsidRDefault="001E1184" w:rsidP="00210A62">
                <w:pPr>
                  <w:spacing w:before="120" w:after="120" w:line="360" w:lineRule="auto"/>
                  <w:jc w:val="center"/>
                  <w:rPr>
                    <w:b/>
                    <w:sz w:val="32"/>
                    <w:szCs w:val="22"/>
                  </w:rPr>
                </w:pPr>
                <w:r w:rsidRPr="005B2B53">
                  <w:rPr>
                    <w:b/>
                    <w:sz w:val="32"/>
                    <w:szCs w:val="22"/>
                  </w:rPr>
                  <w:t>Topic</w:t>
                </w:r>
              </w:p>
            </w:tc>
            <w:tc>
              <w:tcPr>
                <w:tcW w:w="1890" w:type="dxa"/>
                <w:shd w:val="clear" w:color="auto" w:fill="FFFFFF" w:themeFill="background1"/>
              </w:tcPr>
              <w:p w:rsidR="001E1184" w:rsidRPr="005B2B53" w:rsidRDefault="001E1184" w:rsidP="00210A62">
                <w:pPr>
                  <w:spacing w:before="120" w:after="120" w:line="360" w:lineRule="auto"/>
                  <w:jc w:val="center"/>
                  <w:rPr>
                    <w:b/>
                    <w:sz w:val="32"/>
                    <w:szCs w:val="22"/>
                  </w:rPr>
                </w:pPr>
                <w:r w:rsidRPr="005B2B53">
                  <w:rPr>
                    <w:b/>
                    <w:sz w:val="32"/>
                    <w:szCs w:val="22"/>
                  </w:rPr>
                  <w:t>Page No.</w:t>
                </w:r>
              </w:p>
            </w:tc>
          </w:tr>
          <w:tr w:rsidR="001E1184" w:rsidRPr="009A3134" w:rsidTr="00C500F4">
            <w:tc>
              <w:tcPr>
                <w:tcW w:w="1260" w:type="dxa"/>
              </w:tcPr>
              <w:p w:rsidR="001E1184" w:rsidRPr="009A3134" w:rsidRDefault="001E1184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01</w:t>
                </w:r>
              </w:p>
            </w:tc>
            <w:tc>
              <w:tcPr>
                <w:tcW w:w="7110" w:type="dxa"/>
              </w:tcPr>
              <w:p w:rsidR="001E1184" w:rsidRPr="009A3134" w:rsidRDefault="001E1184" w:rsidP="00896A91">
                <w:pPr>
                  <w:spacing w:before="120" w:after="120" w:line="480" w:lineRule="auto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Mission &amp; Vision</w:t>
                </w:r>
              </w:p>
            </w:tc>
            <w:tc>
              <w:tcPr>
                <w:tcW w:w="1890" w:type="dxa"/>
              </w:tcPr>
              <w:p w:rsidR="001E1184" w:rsidRPr="009A3134" w:rsidRDefault="001E1184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1</w:t>
                </w:r>
                <w:r w:rsidR="007D22DB" w:rsidRPr="009A3134">
                  <w:rPr>
                    <w:b/>
                    <w:bCs/>
                    <w:sz w:val="28"/>
                    <w:szCs w:val="28"/>
                  </w:rPr>
                  <w:t>-2</w:t>
                </w:r>
              </w:p>
            </w:tc>
          </w:tr>
          <w:tr w:rsidR="001E1184" w:rsidRPr="009A3134" w:rsidTr="00C500F4">
            <w:tc>
              <w:tcPr>
                <w:tcW w:w="1260" w:type="dxa"/>
              </w:tcPr>
              <w:p w:rsidR="001E1184" w:rsidRPr="009A3134" w:rsidRDefault="001E1184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02</w:t>
                </w:r>
              </w:p>
            </w:tc>
            <w:tc>
              <w:tcPr>
                <w:tcW w:w="7110" w:type="dxa"/>
              </w:tcPr>
              <w:p w:rsidR="001E1184" w:rsidRPr="009A3134" w:rsidRDefault="001E1184" w:rsidP="00896A91">
                <w:pPr>
                  <w:spacing w:before="120" w:after="120" w:line="480" w:lineRule="auto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Duty Roster</w:t>
                </w:r>
              </w:p>
            </w:tc>
            <w:tc>
              <w:tcPr>
                <w:tcW w:w="1890" w:type="dxa"/>
              </w:tcPr>
              <w:p w:rsidR="001E1184" w:rsidRPr="009A3134" w:rsidRDefault="007D22DB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 xml:space="preserve"> 3</w:t>
                </w:r>
                <w:r w:rsidR="001E1184" w:rsidRPr="009A3134">
                  <w:rPr>
                    <w:b/>
                    <w:bCs/>
                    <w:sz w:val="28"/>
                    <w:szCs w:val="28"/>
                  </w:rPr>
                  <w:t>-</w:t>
                </w:r>
                <w:r w:rsidRPr="009A3134">
                  <w:rPr>
                    <w:b/>
                    <w:bCs/>
                    <w:sz w:val="28"/>
                    <w:szCs w:val="28"/>
                  </w:rPr>
                  <w:t>5</w:t>
                </w:r>
              </w:p>
            </w:tc>
          </w:tr>
          <w:tr w:rsidR="001E1184" w:rsidRPr="009A3134" w:rsidTr="00C500F4">
            <w:tc>
              <w:tcPr>
                <w:tcW w:w="1260" w:type="dxa"/>
              </w:tcPr>
              <w:p w:rsidR="001E1184" w:rsidRPr="009A3134" w:rsidRDefault="001E1184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03</w:t>
                </w:r>
              </w:p>
            </w:tc>
            <w:tc>
              <w:tcPr>
                <w:tcW w:w="7110" w:type="dxa"/>
              </w:tcPr>
              <w:p w:rsidR="001E1184" w:rsidRPr="009A3134" w:rsidRDefault="001E1184" w:rsidP="00896A91">
                <w:pPr>
                  <w:spacing w:before="120" w:after="120" w:line="480" w:lineRule="auto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 xml:space="preserve">Academic Calendar </w:t>
                </w:r>
              </w:p>
            </w:tc>
            <w:tc>
              <w:tcPr>
                <w:tcW w:w="1890" w:type="dxa"/>
              </w:tcPr>
              <w:p w:rsidR="001E1184" w:rsidRPr="009A3134" w:rsidRDefault="007D22DB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6</w:t>
                </w:r>
                <w:r w:rsidR="0089228C">
                  <w:rPr>
                    <w:b/>
                    <w:bCs/>
                    <w:sz w:val="28"/>
                    <w:szCs w:val="28"/>
                  </w:rPr>
                  <w:t>-7</w:t>
                </w:r>
              </w:p>
            </w:tc>
          </w:tr>
          <w:tr w:rsidR="001E1184" w:rsidRPr="009A3134" w:rsidTr="00C500F4">
            <w:tc>
              <w:tcPr>
                <w:tcW w:w="1260" w:type="dxa"/>
              </w:tcPr>
              <w:p w:rsidR="001E1184" w:rsidRPr="009A3134" w:rsidRDefault="001E1184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04</w:t>
                </w:r>
              </w:p>
            </w:tc>
            <w:tc>
              <w:tcPr>
                <w:tcW w:w="7110" w:type="dxa"/>
              </w:tcPr>
              <w:p w:rsidR="001E1184" w:rsidRPr="009A3134" w:rsidRDefault="001E1184" w:rsidP="00896A91">
                <w:pPr>
                  <w:spacing w:before="120" w:after="120" w:line="480" w:lineRule="auto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Examination Schedule</w:t>
                </w:r>
              </w:p>
            </w:tc>
            <w:tc>
              <w:tcPr>
                <w:tcW w:w="1890" w:type="dxa"/>
              </w:tcPr>
              <w:p w:rsidR="001E1184" w:rsidRPr="009A3134" w:rsidRDefault="00E06638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8</w:t>
                </w:r>
                <w:r w:rsidR="00B75351">
                  <w:rPr>
                    <w:b/>
                    <w:bCs/>
                    <w:sz w:val="28"/>
                    <w:szCs w:val="28"/>
                  </w:rPr>
                  <w:t>-1</w:t>
                </w:r>
                <w:r>
                  <w:rPr>
                    <w:b/>
                    <w:bCs/>
                    <w:sz w:val="28"/>
                    <w:szCs w:val="28"/>
                  </w:rPr>
                  <w:t>1</w:t>
                </w:r>
              </w:p>
            </w:tc>
          </w:tr>
          <w:tr w:rsidR="00D57DC1" w:rsidRPr="009A3134" w:rsidTr="00C500F4">
            <w:tc>
              <w:tcPr>
                <w:tcW w:w="1260" w:type="dxa"/>
              </w:tcPr>
              <w:p w:rsidR="00D57DC1" w:rsidRPr="009A3134" w:rsidRDefault="001C2FF3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05</w:t>
                </w:r>
              </w:p>
            </w:tc>
            <w:tc>
              <w:tcPr>
                <w:tcW w:w="7110" w:type="dxa"/>
              </w:tcPr>
              <w:p w:rsidR="00D57DC1" w:rsidRPr="009A3134" w:rsidRDefault="00D57DC1" w:rsidP="00896A91">
                <w:pPr>
                  <w:spacing w:before="120" w:after="120" w:line="480" w:lineRule="auto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Schedule of P.T. Meet</w:t>
                </w:r>
              </w:p>
            </w:tc>
            <w:tc>
              <w:tcPr>
                <w:tcW w:w="1890" w:type="dxa"/>
              </w:tcPr>
              <w:p w:rsidR="00D57DC1" w:rsidRPr="009A3134" w:rsidRDefault="00B75351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1</w:t>
                </w:r>
                <w:r w:rsidR="00E06638">
                  <w:rPr>
                    <w:b/>
                    <w:bCs/>
                    <w:sz w:val="28"/>
                    <w:szCs w:val="28"/>
                  </w:rPr>
                  <w:t>2</w:t>
                </w:r>
              </w:p>
            </w:tc>
          </w:tr>
          <w:tr w:rsidR="00C007EF" w:rsidRPr="009A3134" w:rsidTr="00C500F4">
            <w:tc>
              <w:tcPr>
                <w:tcW w:w="1260" w:type="dxa"/>
              </w:tcPr>
              <w:p w:rsidR="00C007EF" w:rsidRPr="009A3134" w:rsidRDefault="00C007EF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0</w:t>
                </w:r>
                <w:r w:rsidR="00896A91">
                  <w:rPr>
                    <w:b/>
                    <w:bCs/>
                    <w:sz w:val="28"/>
                    <w:szCs w:val="28"/>
                  </w:rPr>
                  <w:t>6</w:t>
                </w:r>
              </w:p>
            </w:tc>
            <w:tc>
              <w:tcPr>
                <w:tcW w:w="7110" w:type="dxa"/>
              </w:tcPr>
              <w:p w:rsidR="00C007EF" w:rsidRPr="009A3134" w:rsidRDefault="00C007EF" w:rsidP="00896A91">
                <w:pPr>
                  <w:spacing w:before="120" w:after="120" w:line="480" w:lineRule="auto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Activity of Morning Assembly</w:t>
                </w:r>
              </w:p>
            </w:tc>
            <w:tc>
              <w:tcPr>
                <w:tcW w:w="1890" w:type="dxa"/>
              </w:tcPr>
              <w:p w:rsidR="00C007EF" w:rsidRPr="009A3134" w:rsidRDefault="00B75351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1</w:t>
                </w:r>
                <w:r w:rsidR="00E06638">
                  <w:rPr>
                    <w:b/>
                    <w:bCs/>
                    <w:sz w:val="28"/>
                    <w:szCs w:val="28"/>
                  </w:rPr>
                  <w:t>3</w:t>
                </w:r>
              </w:p>
            </w:tc>
          </w:tr>
          <w:tr w:rsidR="00C007EF" w:rsidRPr="009A3134" w:rsidTr="00C500F4">
            <w:tc>
              <w:tcPr>
                <w:tcW w:w="1260" w:type="dxa"/>
              </w:tcPr>
              <w:p w:rsidR="00C007EF" w:rsidRPr="009A3134" w:rsidRDefault="00896A91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07</w:t>
                </w:r>
              </w:p>
            </w:tc>
            <w:tc>
              <w:tcPr>
                <w:tcW w:w="7110" w:type="dxa"/>
              </w:tcPr>
              <w:p w:rsidR="00C007EF" w:rsidRPr="009A3134" w:rsidRDefault="00C007EF" w:rsidP="00896A91">
                <w:pPr>
                  <w:spacing w:before="120" w:after="120" w:line="480" w:lineRule="auto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 xml:space="preserve">List of School Celebration </w:t>
                </w:r>
              </w:p>
            </w:tc>
            <w:tc>
              <w:tcPr>
                <w:tcW w:w="1890" w:type="dxa"/>
              </w:tcPr>
              <w:p w:rsidR="00C007EF" w:rsidRPr="009A3134" w:rsidRDefault="00E06638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14</w:t>
                </w:r>
                <w:r w:rsidR="00B75351">
                  <w:rPr>
                    <w:b/>
                    <w:bCs/>
                    <w:sz w:val="28"/>
                    <w:szCs w:val="28"/>
                  </w:rPr>
                  <w:t>-1</w:t>
                </w:r>
                <w:r>
                  <w:rPr>
                    <w:b/>
                    <w:bCs/>
                    <w:sz w:val="28"/>
                    <w:szCs w:val="28"/>
                  </w:rPr>
                  <w:t>5</w:t>
                </w:r>
              </w:p>
            </w:tc>
          </w:tr>
          <w:tr w:rsidR="00C007EF" w:rsidRPr="009A3134" w:rsidTr="00C500F4">
            <w:tc>
              <w:tcPr>
                <w:tcW w:w="1260" w:type="dxa"/>
              </w:tcPr>
              <w:p w:rsidR="00C007EF" w:rsidRPr="009A3134" w:rsidRDefault="00896A91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08</w:t>
                </w:r>
              </w:p>
            </w:tc>
            <w:tc>
              <w:tcPr>
                <w:tcW w:w="7110" w:type="dxa"/>
              </w:tcPr>
              <w:p w:rsidR="00C007EF" w:rsidRPr="009A3134" w:rsidRDefault="00C007EF" w:rsidP="00896A91">
                <w:pPr>
                  <w:spacing w:before="120" w:after="120" w:line="480" w:lineRule="auto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CCA Calendar</w:t>
                </w:r>
              </w:p>
            </w:tc>
            <w:tc>
              <w:tcPr>
                <w:tcW w:w="1890" w:type="dxa"/>
              </w:tcPr>
              <w:p w:rsidR="00C007EF" w:rsidRPr="009A3134" w:rsidRDefault="00E06638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16</w:t>
                </w:r>
                <w:r w:rsidR="00B75351">
                  <w:rPr>
                    <w:b/>
                    <w:bCs/>
                    <w:sz w:val="28"/>
                    <w:szCs w:val="28"/>
                  </w:rPr>
                  <w:t>-1</w:t>
                </w:r>
                <w:r>
                  <w:rPr>
                    <w:b/>
                    <w:bCs/>
                    <w:sz w:val="28"/>
                    <w:szCs w:val="28"/>
                  </w:rPr>
                  <w:t>7</w:t>
                </w:r>
              </w:p>
            </w:tc>
          </w:tr>
          <w:tr w:rsidR="00C007EF" w:rsidRPr="009A3134" w:rsidTr="00C500F4">
            <w:tc>
              <w:tcPr>
                <w:tcW w:w="1260" w:type="dxa"/>
              </w:tcPr>
              <w:p w:rsidR="00C007EF" w:rsidRPr="009A3134" w:rsidRDefault="00896A91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09</w:t>
                </w:r>
              </w:p>
            </w:tc>
            <w:tc>
              <w:tcPr>
                <w:tcW w:w="7110" w:type="dxa"/>
              </w:tcPr>
              <w:p w:rsidR="00C007EF" w:rsidRPr="009A3134" w:rsidRDefault="00C007EF" w:rsidP="00896A91">
                <w:pPr>
                  <w:spacing w:before="120" w:after="120" w:line="480" w:lineRule="auto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House Distribution</w:t>
                </w:r>
              </w:p>
            </w:tc>
            <w:tc>
              <w:tcPr>
                <w:tcW w:w="1890" w:type="dxa"/>
              </w:tcPr>
              <w:p w:rsidR="00C007EF" w:rsidRPr="009A3134" w:rsidRDefault="00B75351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1</w:t>
                </w:r>
                <w:r w:rsidR="00E06638">
                  <w:rPr>
                    <w:b/>
                    <w:bCs/>
                    <w:sz w:val="28"/>
                    <w:szCs w:val="28"/>
                  </w:rPr>
                  <w:t>8</w:t>
                </w:r>
              </w:p>
            </w:tc>
          </w:tr>
          <w:tr w:rsidR="00C007EF" w:rsidRPr="009A3134" w:rsidTr="00C500F4">
            <w:tc>
              <w:tcPr>
                <w:tcW w:w="1260" w:type="dxa"/>
              </w:tcPr>
              <w:p w:rsidR="00C007EF" w:rsidRPr="009A3134" w:rsidRDefault="00C007EF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1</w:t>
                </w:r>
                <w:r w:rsidR="00896A91">
                  <w:rPr>
                    <w:b/>
                    <w:bCs/>
                    <w:sz w:val="28"/>
                    <w:szCs w:val="28"/>
                  </w:rPr>
                  <w:t>0</w:t>
                </w:r>
              </w:p>
            </w:tc>
            <w:tc>
              <w:tcPr>
                <w:tcW w:w="7110" w:type="dxa"/>
              </w:tcPr>
              <w:p w:rsidR="00C007EF" w:rsidRPr="009A3134" w:rsidRDefault="00FD0677" w:rsidP="00896A91">
                <w:pPr>
                  <w:spacing w:before="120" w:after="120" w:line="480" w:lineRule="auto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rFonts w:ascii="Times New Roman" w:hAnsi="Times New Roman"/>
                    <w:b/>
                    <w:sz w:val="28"/>
                    <w:szCs w:val="28"/>
                  </w:rPr>
                  <w:t>Activities for personality development class (</w:t>
                </w:r>
                <w:r w:rsidRPr="009A3134">
                  <w:rPr>
                    <w:rFonts w:ascii="Times New Roman" w:hAnsi="Times New Roman"/>
                    <w:b/>
                    <w:sz w:val="24"/>
                    <w:szCs w:val="28"/>
                  </w:rPr>
                  <w:t>std. IV to XII)</w:t>
                </w:r>
              </w:p>
            </w:tc>
            <w:tc>
              <w:tcPr>
                <w:tcW w:w="1890" w:type="dxa"/>
              </w:tcPr>
              <w:p w:rsidR="00C007EF" w:rsidRPr="009A3134" w:rsidRDefault="00B75351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1</w:t>
                </w:r>
                <w:r w:rsidR="00E06638">
                  <w:rPr>
                    <w:b/>
                    <w:bCs/>
                    <w:sz w:val="28"/>
                    <w:szCs w:val="28"/>
                  </w:rPr>
                  <w:t>9</w:t>
                </w:r>
              </w:p>
            </w:tc>
          </w:tr>
          <w:tr w:rsidR="00C007EF" w:rsidRPr="009A3134" w:rsidTr="00C500F4">
            <w:tc>
              <w:tcPr>
                <w:tcW w:w="1260" w:type="dxa"/>
              </w:tcPr>
              <w:p w:rsidR="00C007EF" w:rsidRPr="009A3134" w:rsidRDefault="00C007EF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1</w:t>
                </w:r>
                <w:r w:rsidR="00896A91">
                  <w:rPr>
                    <w:b/>
                    <w:bCs/>
                    <w:sz w:val="28"/>
                    <w:szCs w:val="28"/>
                  </w:rPr>
                  <w:t>1</w:t>
                </w:r>
              </w:p>
            </w:tc>
            <w:tc>
              <w:tcPr>
                <w:tcW w:w="7110" w:type="dxa"/>
              </w:tcPr>
              <w:p w:rsidR="00C007EF" w:rsidRPr="009A3134" w:rsidRDefault="00FD0677" w:rsidP="00896A91">
                <w:pPr>
                  <w:spacing w:before="120" w:after="120" w:line="480" w:lineRule="auto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Teachers List for Assessment</w:t>
                </w:r>
              </w:p>
            </w:tc>
            <w:tc>
              <w:tcPr>
                <w:tcW w:w="1890" w:type="dxa"/>
              </w:tcPr>
              <w:p w:rsidR="00C007EF" w:rsidRPr="009A3134" w:rsidRDefault="00E06638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20</w:t>
                </w:r>
              </w:p>
            </w:tc>
          </w:tr>
          <w:tr w:rsidR="00FD0677" w:rsidRPr="009A3134" w:rsidTr="00C500F4">
            <w:tc>
              <w:tcPr>
                <w:tcW w:w="1260" w:type="dxa"/>
              </w:tcPr>
              <w:p w:rsidR="00FD0677" w:rsidRPr="009A3134" w:rsidRDefault="00FD0677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1</w:t>
                </w:r>
                <w:r w:rsidR="00896A91">
                  <w:rPr>
                    <w:b/>
                    <w:bCs/>
                    <w:sz w:val="28"/>
                    <w:szCs w:val="28"/>
                  </w:rPr>
                  <w:t>2</w:t>
                </w:r>
              </w:p>
            </w:tc>
            <w:tc>
              <w:tcPr>
                <w:tcW w:w="7110" w:type="dxa"/>
              </w:tcPr>
              <w:p w:rsidR="00FD0677" w:rsidRPr="009A3134" w:rsidRDefault="00FD0677" w:rsidP="00896A91">
                <w:pPr>
                  <w:spacing w:before="120" w:after="120" w:line="480" w:lineRule="auto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Home work schedule &amp; verification</w:t>
                </w:r>
              </w:p>
            </w:tc>
            <w:tc>
              <w:tcPr>
                <w:tcW w:w="1890" w:type="dxa"/>
              </w:tcPr>
              <w:p w:rsidR="00FD0677" w:rsidRPr="009A3134" w:rsidRDefault="00FD0677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2</w:t>
                </w:r>
                <w:r w:rsidR="00E06638">
                  <w:rPr>
                    <w:b/>
                    <w:bCs/>
                    <w:sz w:val="28"/>
                    <w:szCs w:val="28"/>
                  </w:rPr>
                  <w:t>1</w:t>
                </w:r>
                <w:r w:rsidR="00B75351">
                  <w:rPr>
                    <w:b/>
                    <w:bCs/>
                    <w:sz w:val="28"/>
                    <w:szCs w:val="28"/>
                  </w:rPr>
                  <w:t>-2</w:t>
                </w:r>
                <w:r w:rsidR="00E06638">
                  <w:rPr>
                    <w:b/>
                    <w:bCs/>
                    <w:sz w:val="28"/>
                    <w:szCs w:val="28"/>
                  </w:rPr>
                  <w:t>4</w:t>
                </w:r>
              </w:p>
            </w:tc>
          </w:tr>
          <w:tr w:rsidR="00FD0677" w:rsidRPr="009A3134" w:rsidTr="00C500F4">
            <w:tc>
              <w:tcPr>
                <w:tcW w:w="1260" w:type="dxa"/>
              </w:tcPr>
              <w:p w:rsidR="00FD0677" w:rsidRPr="009A3134" w:rsidRDefault="00896A91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13</w:t>
                </w:r>
              </w:p>
            </w:tc>
            <w:tc>
              <w:tcPr>
                <w:tcW w:w="7110" w:type="dxa"/>
              </w:tcPr>
              <w:p w:rsidR="00FD0677" w:rsidRPr="009A3134" w:rsidRDefault="00FD0677" w:rsidP="00896A91">
                <w:pPr>
                  <w:spacing w:before="120" w:after="120" w:line="480" w:lineRule="auto"/>
                  <w:rPr>
                    <w:b/>
                    <w:bCs/>
                    <w:sz w:val="28"/>
                    <w:szCs w:val="28"/>
                  </w:rPr>
                </w:pPr>
                <w:r w:rsidRPr="009A3134">
                  <w:rPr>
                    <w:b/>
                    <w:bCs/>
                    <w:sz w:val="28"/>
                    <w:szCs w:val="28"/>
                  </w:rPr>
                  <w:t>Duty Chart (Recess &amp; Dispersal)</w:t>
                </w:r>
              </w:p>
            </w:tc>
            <w:tc>
              <w:tcPr>
                <w:tcW w:w="1890" w:type="dxa"/>
              </w:tcPr>
              <w:p w:rsidR="00FD0677" w:rsidRPr="009A3134" w:rsidRDefault="00B75351" w:rsidP="0011089D">
                <w:pPr>
                  <w:spacing w:before="120" w:after="120" w:line="36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2</w:t>
                </w:r>
                <w:r w:rsidR="00E06638">
                  <w:rPr>
                    <w:b/>
                    <w:bCs/>
                    <w:sz w:val="28"/>
                    <w:szCs w:val="28"/>
                  </w:rPr>
                  <w:t>5</w:t>
                </w:r>
              </w:p>
            </w:tc>
          </w:tr>
        </w:tbl>
        <w:p w:rsidR="00E36CA4" w:rsidRPr="009A3134" w:rsidRDefault="008F05AB" w:rsidP="00B54133">
          <w:pPr>
            <w:spacing w:after="200"/>
            <w:jc w:val="center"/>
            <w:rPr>
              <w:b/>
            </w:rPr>
          </w:pPr>
          <w:r>
            <w:rPr>
              <w:b/>
              <w:noProof/>
            </w:rPr>
            <w:lastRenderedPageBreak/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-66675</wp:posOffset>
                </wp:positionV>
                <wp:extent cx="2619375" cy="1743075"/>
                <wp:effectExtent l="19050" t="0" r="9525" b="0"/>
                <wp:wrapSquare wrapText="bothSides"/>
                <wp:docPr id="75" name="Picture 75" descr="H:\images\vis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 descr="H:\images\visi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93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noProof/>
            </w:rPr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200025</wp:posOffset>
                </wp:positionV>
                <wp:extent cx="1552575" cy="1581150"/>
                <wp:effectExtent l="0" t="0" r="9525" b="0"/>
                <wp:wrapSquare wrapText="bothSides"/>
                <wp:docPr id="81" name="Picture 81" descr="H:\images\vision &amp; miss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H:\images\vision &amp; missi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15811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59759F" w:rsidRPr="009A3134" w:rsidRDefault="0059759F" w:rsidP="00B54133">
          <w:pPr>
            <w:spacing w:after="200"/>
            <w:jc w:val="center"/>
            <w:rPr>
              <w:b/>
            </w:rPr>
          </w:pPr>
        </w:p>
        <w:p w:rsidR="0059759F" w:rsidRPr="009A3134" w:rsidRDefault="007668D5" w:rsidP="00B54133">
          <w:pPr>
            <w:spacing w:after="200"/>
            <w:jc w:val="center"/>
            <w:rPr>
              <w:b/>
            </w:rPr>
          </w:pPr>
          <w:r>
            <w:rPr>
              <w:b/>
              <w:noProof/>
            </w:rPr>
            <w:pict>
              <v:shape id="_x0000_s1097" type="#_x0000_t202" style="position:absolute;left:0;text-align:left;margin-left:-10.5pt;margin-top:8.75pt;width:233.25pt;height:149.25pt;z-index:251705856" strokecolor="white [3212]" strokeweight="3pt">
                <v:stroke linestyle="thinThin"/>
                <v:textbox style="mso-next-textbox:#_x0000_s1097">
                  <w:txbxContent>
                    <w:p w:rsidR="000B022B" w:rsidRDefault="000B022B" w:rsidP="00254114">
                      <w:pPr>
                        <w:pStyle w:val="NoSpacing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:rsidR="000B022B" w:rsidRPr="005B2B53" w:rsidRDefault="000B022B" w:rsidP="00254114">
                      <w:pPr>
                        <w:pStyle w:val="NoSpacing"/>
                        <w:jc w:val="both"/>
                        <w:rPr>
                          <w:b/>
                          <w:color w:val="auto"/>
                          <w:sz w:val="26"/>
                          <w:szCs w:val="26"/>
                        </w:rPr>
                      </w:pPr>
                      <w:r w:rsidRPr="005B2B53">
                        <w:rPr>
                          <w:b/>
                          <w:color w:val="auto"/>
                          <w:sz w:val="26"/>
                          <w:szCs w:val="26"/>
                        </w:rPr>
                        <w:t>Our school envisages to becoming one of the most preferred school in the area, to create knowledgeable citizens with high moral values so as to produce a complete and contributing human being who, in turn, will become assets for the society and the nation.</w:t>
                      </w:r>
                    </w:p>
                    <w:p w:rsidR="000B022B" w:rsidRPr="0046141C" w:rsidRDefault="000B022B" w:rsidP="00254114">
                      <w:pPr>
                        <w:pStyle w:val="Title"/>
                        <w:ind w:left="1170"/>
                        <w:rPr>
                          <w:b w:val="0"/>
                          <w:i/>
                          <w:color w:val="auto"/>
                          <w:sz w:val="44"/>
                          <w:szCs w:val="30"/>
                        </w:rPr>
                      </w:pPr>
                    </w:p>
                  </w:txbxContent>
                </v:textbox>
              </v:shape>
            </w:pict>
          </w:r>
        </w:p>
        <w:p w:rsidR="0059759F" w:rsidRPr="009A3134" w:rsidRDefault="0059759F" w:rsidP="0059759F">
          <w:pPr>
            <w:spacing w:after="200"/>
            <w:ind w:left="3600" w:firstLine="720"/>
            <w:jc w:val="center"/>
            <w:rPr>
              <w:b/>
            </w:rPr>
          </w:pPr>
        </w:p>
        <w:p w:rsidR="0059759F" w:rsidRPr="009A3134" w:rsidRDefault="0059759F" w:rsidP="0059759F">
          <w:pPr>
            <w:spacing w:after="200"/>
            <w:ind w:left="3600" w:firstLine="720"/>
            <w:jc w:val="center"/>
            <w:rPr>
              <w:b/>
            </w:rPr>
          </w:pPr>
        </w:p>
        <w:p w:rsidR="0059759F" w:rsidRPr="009A3134" w:rsidRDefault="0059759F" w:rsidP="0059759F">
          <w:pPr>
            <w:spacing w:after="200"/>
            <w:ind w:left="3600" w:firstLine="720"/>
            <w:jc w:val="center"/>
            <w:rPr>
              <w:b/>
            </w:rPr>
          </w:pPr>
          <w:r w:rsidRPr="009A3134">
            <w:rPr>
              <w:b/>
            </w:rPr>
            <w:t xml:space="preserve">                                                 </w:t>
          </w:r>
        </w:p>
        <w:p w:rsidR="0059759F" w:rsidRPr="009A3134" w:rsidRDefault="0059759F" w:rsidP="0059759F">
          <w:pPr>
            <w:spacing w:after="200"/>
            <w:ind w:left="3600" w:firstLine="720"/>
            <w:jc w:val="center"/>
            <w:rPr>
              <w:b/>
            </w:rPr>
          </w:pPr>
        </w:p>
        <w:p w:rsidR="0059759F" w:rsidRPr="009A3134" w:rsidRDefault="0059759F" w:rsidP="0059759F">
          <w:pPr>
            <w:spacing w:after="200"/>
            <w:ind w:left="3600" w:firstLine="720"/>
            <w:jc w:val="center"/>
            <w:rPr>
              <w:b/>
            </w:rPr>
          </w:pPr>
        </w:p>
        <w:p w:rsidR="0059759F" w:rsidRPr="009A3134" w:rsidRDefault="00443478" w:rsidP="0059759F">
          <w:pPr>
            <w:spacing w:after="200"/>
            <w:ind w:left="3600" w:firstLine="720"/>
            <w:jc w:val="center"/>
            <w:rPr>
              <w:b/>
            </w:rPr>
          </w:pPr>
          <w:r w:rsidRPr="009A3134">
            <w:rPr>
              <w:b/>
              <w:noProof/>
            </w:rPr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35560</wp:posOffset>
                </wp:positionV>
                <wp:extent cx="2124075" cy="1838325"/>
                <wp:effectExtent l="19050" t="0" r="9525" b="0"/>
                <wp:wrapSquare wrapText="bothSides"/>
                <wp:docPr id="29" name="Picture 76" descr="H:\images\co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6" descr="H:\images\co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59759F" w:rsidRPr="009A3134" w:rsidRDefault="0059759F" w:rsidP="0059759F">
          <w:pPr>
            <w:spacing w:after="200"/>
            <w:ind w:left="3600" w:firstLine="720"/>
            <w:jc w:val="center"/>
            <w:rPr>
              <w:b/>
            </w:rPr>
          </w:pPr>
        </w:p>
        <w:p w:rsidR="0059759F" w:rsidRPr="009A3134" w:rsidRDefault="00443478" w:rsidP="0059759F">
          <w:pPr>
            <w:spacing w:after="200"/>
            <w:ind w:left="3600" w:firstLine="720"/>
            <w:jc w:val="center"/>
            <w:rPr>
              <w:b/>
            </w:rPr>
          </w:pPr>
          <w:r w:rsidRPr="009A3134">
            <w:rPr>
              <w:b/>
              <w:noProof/>
            </w:rPr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51435</wp:posOffset>
                </wp:positionV>
                <wp:extent cx="1752600" cy="981075"/>
                <wp:effectExtent l="19050" t="0" r="0" b="0"/>
                <wp:wrapSquare wrapText="bothSides"/>
                <wp:docPr id="77" name="Picture 77" descr="H:\images\miss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" descr="H:\images\missi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59759F" w:rsidRPr="009A3134" w:rsidRDefault="0059759F" w:rsidP="0059759F">
          <w:pPr>
            <w:spacing w:after="200"/>
            <w:ind w:left="3600" w:firstLine="720"/>
            <w:jc w:val="center"/>
            <w:rPr>
              <w:b/>
            </w:rPr>
          </w:pPr>
        </w:p>
        <w:p w:rsidR="0059759F" w:rsidRPr="009A3134" w:rsidRDefault="0059759F" w:rsidP="0059759F">
          <w:pPr>
            <w:spacing w:after="200"/>
            <w:ind w:left="3600" w:firstLine="720"/>
            <w:jc w:val="center"/>
            <w:rPr>
              <w:b/>
            </w:rPr>
          </w:pPr>
        </w:p>
        <w:p w:rsidR="0059759F" w:rsidRPr="009A3134" w:rsidRDefault="0059759F" w:rsidP="0059759F">
          <w:pPr>
            <w:spacing w:after="200"/>
            <w:ind w:left="3600" w:firstLine="720"/>
            <w:jc w:val="center"/>
            <w:rPr>
              <w:b/>
            </w:rPr>
          </w:pPr>
        </w:p>
        <w:p w:rsidR="0059759F" w:rsidRPr="009A3134" w:rsidRDefault="007668D5" w:rsidP="0059759F">
          <w:pPr>
            <w:spacing w:after="200"/>
            <w:ind w:left="3600" w:firstLine="720"/>
            <w:jc w:val="center"/>
            <w:rPr>
              <w:b/>
            </w:rPr>
          </w:pPr>
          <w:r>
            <w:rPr>
              <w:b/>
              <w:noProof/>
            </w:rPr>
            <w:pict>
              <v:shape id="_x0000_s1099" type="#_x0000_t202" style="position:absolute;left:0;text-align:left;margin-left:249pt;margin-top:2.8pt;width:253.5pt;height:93pt;z-index:251707904" strokecolor="white [3212]">
                <v:textbox style="mso-next-textbox:#_x0000_s1099">
                  <w:txbxContent>
                    <w:p w:rsidR="000B022B" w:rsidRDefault="000B022B" w:rsidP="00254114">
                      <w:pPr>
                        <w:ind w:left="1440" w:firstLine="720"/>
                      </w:pPr>
                    </w:p>
                    <w:p w:rsidR="000B022B" w:rsidRPr="005B2B53" w:rsidRDefault="000B022B" w:rsidP="00254114">
                      <w:pPr>
                        <w:rPr>
                          <w:color w:val="auto"/>
                          <w:sz w:val="28"/>
                        </w:rPr>
                      </w:pPr>
                      <w:r w:rsidRPr="005B2B53">
                        <w:rPr>
                          <w:color w:val="auto"/>
                          <w:sz w:val="28"/>
                        </w:rPr>
                        <w:t xml:space="preserve">“ Integrated family concept, Social Values &amp; Indian Tradition and Culture are the core values of our school.” </w:t>
                      </w:r>
                    </w:p>
                  </w:txbxContent>
                </v:textbox>
              </v:shape>
            </w:pict>
          </w:r>
        </w:p>
        <w:p w:rsidR="0059759F" w:rsidRPr="009A3134" w:rsidRDefault="007668D5" w:rsidP="0059759F">
          <w:pPr>
            <w:spacing w:after="200"/>
            <w:ind w:left="3600" w:firstLine="720"/>
            <w:jc w:val="center"/>
            <w:rPr>
              <w:b/>
            </w:rPr>
          </w:pPr>
          <w:r>
            <w:rPr>
              <w:b/>
              <w:noProof/>
            </w:rPr>
            <w:pict>
              <v:shape id="_x0000_s1098" type="#_x0000_t202" style="position:absolute;left:0;text-align:left;margin-left:12.75pt;margin-top:.05pt;width:196.5pt;height:71.25pt;z-index:251706880" strokecolor="white [3212]">
                <v:textbox style="mso-next-textbox:#_x0000_s1098">
                  <w:txbxContent>
                    <w:p w:rsidR="000B022B" w:rsidRPr="005B2B53" w:rsidRDefault="000B022B" w:rsidP="00254114">
                      <w:pPr>
                        <w:rPr>
                          <w:color w:val="auto"/>
                          <w:sz w:val="28"/>
                        </w:rPr>
                      </w:pPr>
                      <w:r>
                        <w:t xml:space="preserve"> </w:t>
                      </w:r>
                      <w:r w:rsidRPr="005B2B53">
                        <w:rPr>
                          <w:color w:val="auto"/>
                          <w:sz w:val="28"/>
                        </w:rPr>
                        <w:t xml:space="preserve">“ To impart education that is Life Sustaining &amp; Character Building.” </w:t>
                      </w:r>
                    </w:p>
                    <w:p w:rsidR="000B022B" w:rsidRPr="005B2B53" w:rsidRDefault="000B022B" w:rsidP="00254114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w:r>
        </w:p>
        <w:p w:rsidR="0059759F" w:rsidRPr="009A3134" w:rsidRDefault="0059759F" w:rsidP="0059759F">
          <w:pPr>
            <w:spacing w:after="200"/>
            <w:ind w:left="3600" w:firstLine="720"/>
            <w:jc w:val="center"/>
            <w:rPr>
              <w:b/>
            </w:rPr>
          </w:pPr>
        </w:p>
        <w:p w:rsidR="0059759F" w:rsidRPr="009A3134" w:rsidRDefault="0059759F" w:rsidP="0059759F">
          <w:pPr>
            <w:spacing w:after="200"/>
            <w:ind w:left="3600" w:firstLine="720"/>
            <w:jc w:val="center"/>
            <w:rPr>
              <w:b/>
            </w:rPr>
          </w:pPr>
        </w:p>
        <w:p w:rsidR="00E36CA4" w:rsidRPr="009A3134" w:rsidRDefault="0059759F" w:rsidP="0059759F">
          <w:pPr>
            <w:spacing w:after="200"/>
            <w:ind w:left="3600" w:firstLine="720"/>
            <w:jc w:val="center"/>
            <w:rPr>
              <w:b/>
            </w:rPr>
          </w:pPr>
          <w:r w:rsidRPr="009A3134">
            <w:rPr>
              <w:b/>
            </w:rPr>
            <w:t xml:space="preserve">   </w:t>
          </w:r>
        </w:p>
        <w:p w:rsidR="00E36CA4" w:rsidRPr="009A3134" w:rsidRDefault="0059759F" w:rsidP="00F677BD">
          <w:pPr>
            <w:spacing w:after="200"/>
            <w:ind w:left="720" w:firstLine="720"/>
            <w:jc w:val="center"/>
            <w:rPr>
              <w:rFonts w:ascii="Arial Black" w:hAnsi="Arial Black"/>
              <w:b/>
              <w:sz w:val="44"/>
            </w:rPr>
          </w:pPr>
          <w:r w:rsidRPr="009A3134">
            <w:rPr>
              <w:rFonts w:ascii="Arial Black" w:hAnsi="Arial Black"/>
              <w:b/>
              <w:noProof/>
              <w:sz w:val="44"/>
            </w:rPr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470535</wp:posOffset>
                </wp:positionV>
                <wp:extent cx="1314450" cy="1504950"/>
                <wp:effectExtent l="19050" t="0" r="0" b="0"/>
                <wp:wrapSquare wrapText="bothSides"/>
                <wp:docPr id="79" name="Picture 79" descr="H:\images\togeth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9" descr="H:\images\togeth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15049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="00F677BD" w:rsidRPr="009A3134">
            <w:rPr>
              <w:rFonts w:ascii="Arial Black" w:hAnsi="Arial Black"/>
              <w:b/>
              <w:sz w:val="44"/>
            </w:rPr>
            <w:t>Together we can</w:t>
          </w:r>
        </w:p>
        <w:p w:rsidR="00E36CA4" w:rsidRPr="009A3134" w:rsidRDefault="0059759F" w:rsidP="00B54133">
          <w:pPr>
            <w:spacing w:after="200"/>
            <w:jc w:val="center"/>
            <w:rPr>
              <w:b/>
            </w:rPr>
          </w:pPr>
          <w:r w:rsidRPr="009A3134">
            <w:rPr>
              <w:b/>
              <w:noProof/>
            </w:rPr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33655</wp:posOffset>
                </wp:positionV>
                <wp:extent cx="2257425" cy="1362075"/>
                <wp:effectExtent l="19050" t="0" r="9525" b="0"/>
                <wp:wrapSquare wrapText="bothSides"/>
                <wp:docPr id="30" name="Picture 78" descr="H:\images\tea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8" descr="H:\images\tea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13620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Pr="009A3134">
            <w:rPr>
              <w:b/>
              <w:noProof/>
            </w:rPr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292735</wp:posOffset>
                </wp:positionV>
                <wp:extent cx="1943100" cy="1104900"/>
                <wp:effectExtent l="0" t="0" r="0" b="0"/>
                <wp:wrapSquare wrapText="bothSides"/>
                <wp:docPr id="28" name="Picture 80" descr="H:\images\together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0" descr="H:\images\together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11049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E36CA4" w:rsidRPr="009A3134" w:rsidRDefault="00E36CA4" w:rsidP="00B54133">
          <w:pPr>
            <w:spacing w:after="200"/>
            <w:jc w:val="center"/>
            <w:rPr>
              <w:b/>
            </w:rPr>
          </w:pPr>
        </w:p>
        <w:p w:rsidR="00E36CA4" w:rsidRPr="009A3134" w:rsidRDefault="00E36CA4" w:rsidP="00B54133">
          <w:pPr>
            <w:spacing w:after="200"/>
            <w:jc w:val="center"/>
            <w:rPr>
              <w:b/>
            </w:rPr>
          </w:pPr>
        </w:p>
        <w:p w:rsidR="00E36CA4" w:rsidRPr="009A3134" w:rsidRDefault="00E36CA4" w:rsidP="00B54133">
          <w:pPr>
            <w:spacing w:after="200"/>
            <w:jc w:val="center"/>
            <w:rPr>
              <w:b/>
            </w:rPr>
          </w:pPr>
        </w:p>
        <w:p w:rsidR="00E36CA4" w:rsidRPr="009A3134" w:rsidRDefault="00E36CA4" w:rsidP="00B54133">
          <w:pPr>
            <w:spacing w:after="200"/>
            <w:jc w:val="center"/>
            <w:rPr>
              <w:b/>
            </w:rPr>
          </w:pPr>
        </w:p>
        <w:p w:rsidR="00F677BD" w:rsidRPr="009A3134" w:rsidRDefault="00F677BD" w:rsidP="00F677BD">
          <w:pPr>
            <w:spacing w:after="200"/>
            <w:jc w:val="both"/>
            <w:rPr>
              <w:b/>
            </w:rPr>
          </w:pPr>
        </w:p>
        <w:p w:rsidR="00F677BD" w:rsidRPr="009A3134" w:rsidRDefault="00F677BD" w:rsidP="00F677BD">
          <w:pPr>
            <w:spacing w:after="200"/>
            <w:ind w:left="1440" w:firstLine="720"/>
            <w:jc w:val="both"/>
            <w:rPr>
              <w:rFonts w:ascii="Arial Black" w:hAnsi="Arial Black"/>
              <w:b/>
              <w:sz w:val="44"/>
            </w:rPr>
          </w:pPr>
          <w:r w:rsidRPr="009A3134">
            <w:rPr>
              <w:rFonts w:ascii="Arial Black" w:hAnsi="Arial Black"/>
              <w:b/>
              <w:sz w:val="44"/>
            </w:rPr>
            <w:t>Together we will</w:t>
          </w:r>
        </w:p>
        <w:p w:rsidR="00E36CA4" w:rsidRDefault="00F677BD" w:rsidP="00F677BD">
          <w:pPr>
            <w:spacing w:after="200"/>
            <w:jc w:val="both"/>
            <w:rPr>
              <w:b/>
              <w:sz w:val="32"/>
            </w:rPr>
          </w:pPr>
          <w:r w:rsidRPr="009A3134">
            <w:rPr>
              <w:b/>
              <w:sz w:val="32"/>
            </w:rPr>
            <w:t xml:space="preserve">              Alone we can do so little; together we can do so much</w:t>
          </w:r>
        </w:p>
        <w:p w:rsidR="003B50F8" w:rsidRPr="009A3134" w:rsidRDefault="007668D5" w:rsidP="00F677BD">
          <w:pPr>
            <w:spacing w:after="200"/>
            <w:jc w:val="both"/>
            <w:rPr>
              <w:rFonts w:ascii="Arial Black" w:hAnsi="Arial Black"/>
              <w:b/>
              <w:sz w:val="56"/>
            </w:rPr>
          </w:pPr>
          <w:r w:rsidRPr="007668D5">
            <w:rPr>
              <w:b/>
              <w:noProof/>
              <w:color w:val="FFFFFF" w:themeColor="background1"/>
            </w:rPr>
            <w:pict>
              <v:group id="_x0000_s1127" style="position:absolute;left:0;text-align:left;margin-left:-39.75pt;margin-top:19.65pt;width:537pt;height:28.5pt;z-index:251719168" coordorigin="600,15780" coordsize="10740,570">
                <v:shapetype id="_x0000_t188" coordsize="21600,21600" o:spt="188" adj="1404,10800" path="m@43@0c@42@1@41@3@40@0@39@1@38@3@37@0l@30@4c@31@5@32@6@33@4@34@5@35@6@36@4xe">
                  <v:stroke joinstyle="miter"/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o:connecttype="custom" o:connectlocs="@40,@0;@51,10800;@33,@4;@50,10800" o:connectangles="270,180,90,0" textboxrect="@46,@48,@47,@49"/>
                  <v:handles>
                    <v:h position="topLeft,#0" yrange="0,2229"/>
                    <v:h position="#1,bottomRight" xrange="8640,12960"/>
                  </v:handles>
                </v:shapetype>
                <v:shape id="_x0000_s1124" type="#_x0000_t188" style="position:absolute;left:600;top:15795;width:2790;height:555" fillcolor="#0fc">
                  <v:textbox style="mso-next-textbox:#_x0000_s1124">
                    <w:txbxContent>
                      <w:p w:rsidR="000B022B" w:rsidRPr="001F2F89" w:rsidRDefault="000B022B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Institutional Plan : 2019-20</w:t>
                        </w:r>
                      </w:p>
                    </w:txbxContent>
                  </v:textbox>
                </v:shape>
                <v:shape id="_x0000_s1125" type="#_x0000_t188" style="position:absolute;left:4695;top:15795;width:3210;height:555" fillcolor="#0fc">
                  <v:textbox style="mso-next-textbox:#_x0000_s1125">
                    <w:txbxContent>
                      <w:p w:rsidR="000B022B" w:rsidRPr="001F2F89" w:rsidRDefault="000B022B" w:rsidP="001F2F89">
                        <w:pPr>
                          <w:rPr>
                            <w:b/>
                            <w:color w:val="002060"/>
                          </w:rPr>
                        </w:pPr>
                        <w:r w:rsidRPr="001F2F89">
                          <w:rPr>
                            <w:b/>
                            <w:color w:val="002060"/>
                          </w:rPr>
                          <w:t>DAV PUBLIC SCHOOL, KEDLA</w:t>
                        </w:r>
                      </w:p>
                    </w:txbxContent>
                  </v:textbox>
                </v:shape>
                <v:shape id="_x0000_s1126" type="#_x0000_t188" style="position:absolute;left:9990;top:15780;width:1350;height:555" fillcolor="#0fc">
                  <v:textbox style="mso-next-textbox:#_x0000_s1126">
                    <w:txbxContent>
                      <w:p w:rsidR="000B022B" w:rsidRPr="001F2F89" w:rsidRDefault="000B022B" w:rsidP="001F2F89">
                        <w:pPr>
                          <w:rPr>
                            <w:b/>
                            <w:color w:val="002060"/>
                          </w:rPr>
                        </w:pPr>
                        <w:r w:rsidRPr="003554E7">
                          <w:rPr>
                            <w:b/>
                            <w:color w:val="auto"/>
                            <w:spacing w:val="60"/>
                          </w:rPr>
                          <w:t>Page</w:t>
                        </w:r>
                        <w:r w:rsidRPr="001F2F89">
                          <w:rPr>
                            <w:b/>
                            <w:color w:val="002060"/>
                          </w:rPr>
                          <w:t xml:space="preserve"> | </w:t>
                        </w:r>
                        <w:r w:rsidRPr="002F1BE9">
                          <w:rPr>
                            <w:b/>
                            <w:color w:val="auto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w:r>
        </w:p>
        <w:p w:rsidR="0059759F" w:rsidRPr="009A3134" w:rsidRDefault="0059759F" w:rsidP="00F677BD">
          <w:pPr>
            <w:spacing w:after="200"/>
            <w:jc w:val="center"/>
            <w:rPr>
              <w:b/>
            </w:rPr>
          </w:pPr>
        </w:p>
        <w:p w:rsidR="00D07555" w:rsidRPr="009A3134" w:rsidRDefault="007668D5" w:rsidP="0059759F">
          <w:pPr>
            <w:spacing w:after="200"/>
            <w:rPr>
              <w:b/>
            </w:rPr>
          </w:pPr>
          <w:r w:rsidRPr="007668D5">
            <w:rPr>
              <w:smallCaps/>
              <w:noProof/>
              <w:lang w:bidi="hi-IN"/>
            </w:rPr>
            <w:pict>
              <v:shape id="_x0000_s1087" type="#_x0000_t202" style="position:absolute;margin-left:12.75pt;margin-top:3.75pt;width:508.5pt;height:707.25pt;z-index:251685376">
                <v:textbox style="mso-next-textbox:#_x0000_s1087">
                  <w:txbxContent>
                    <w:p w:rsidR="000B022B" w:rsidRPr="00254114" w:rsidRDefault="000B022B" w:rsidP="00D57331">
                      <w:pPr>
                        <w:jc w:val="center"/>
                        <w:rPr>
                          <w:b/>
                          <w:i/>
                          <w:color w:val="0000FF"/>
                          <w:sz w:val="44"/>
                        </w:rPr>
                      </w:pPr>
                      <w:r w:rsidRPr="00254114">
                        <w:rPr>
                          <w:b/>
                          <w:i/>
                          <w:color w:val="0000FF"/>
                          <w:sz w:val="44"/>
                          <w:highlight w:val="yellow"/>
                        </w:rPr>
                        <w:t>MISSION 2022</w:t>
                      </w:r>
                    </w:p>
                    <w:p w:rsidR="000B022B" w:rsidRPr="00254114" w:rsidRDefault="000B022B" w:rsidP="0059759F">
                      <w:pPr>
                        <w:jc w:val="both"/>
                        <w:rPr>
                          <w:color w:val="FFFFFF" w:themeColor="background1"/>
                          <w:sz w:val="32"/>
                          <w:szCs w:val="26"/>
                        </w:rPr>
                      </w:pPr>
                      <w:r w:rsidRPr="00254114">
                        <w:rPr>
                          <w:color w:val="FFFFFF" w:themeColor="background1"/>
                          <w:sz w:val="32"/>
                          <w:szCs w:val="26"/>
                          <w:highlight w:val="blue"/>
                        </w:rPr>
                        <w:t>By the year 2022, the school will</w:t>
                      </w:r>
                    </w:p>
                    <w:p w:rsidR="000B022B" w:rsidRPr="002C0D85" w:rsidRDefault="000B022B" w:rsidP="00FD3AE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2C0D85">
                        <w:rPr>
                          <w:color w:val="000000" w:themeColor="text1"/>
                          <w:sz w:val="26"/>
                          <w:szCs w:val="26"/>
                        </w:rPr>
                        <w:t>Empower the students to meet the challenges of life with moral values as well as to create the capacity to co-exist in harmony with the society.</w:t>
                      </w:r>
                    </w:p>
                    <w:p w:rsidR="000B022B" w:rsidRPr="002C0D85" w:rsidRDefault="000B022B" w:rsidP="00FD3AE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2C0D85">
                        <w:rPr>
                          <w:color w:val="000000" w:themeColor="text1"/>
                          <w:sz w:val="26"/>
                          <w:szCs w:val="26"/>
                        </w:rPr>
                        <w:t>Help the students to learn how to establish good human relationship and imbibe virtues of moral courage and social discipline.</w:t>
                      </w:r>
                    </w:p>
                    <w:p w:rsidR="000B022B" w:rsidRPr="002C0D85" w:rsidRDefault="000B022B" w:rsidP="00FD3AE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2C0D85">
                        <w:rPr>
                          <w:color w:val="000000" w:themeColor="text1"/>
                          <w:sz w:val="26"/>
                          <w:szCs w:val="26"/>
                        </w:rPr>
                        <w:t>Give quality products to the society.</w:t>
                      </w:r>
                    </w:p>
                    <w:p w:rsidR="000B022B" w:rsidRPr="002C0D85" w:rsidRDefault="000B022B" w:rsidP="00FD3AE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2C0D85">
                        <w:rPr>
                          <w:color w:val="000000" w:themeColor="text1"/>
                          <w:sz w:val="26"/>
                          <w:szCs w:val="26"/>
                        </w:rPr>
                        <w:t>Develop basic mental abilities and skills.</w:t>
                      </w:r>
                    </w:p>
                    <w:p w:rsidR="000B022B" w:rsidRPr="002C0D85" w:rsidRDefault="000B022B" w:rsidP="00FD3AE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2C0D85">
                        <w:rPr>
                          <w:color w:val="000000" w:themeColor="text1"/>
                          <w:sz w:val="26"/>
                          <w:szCs w:val="26"/>
                        </w:rPr>
                        <w:t>Help in physical growth and proficiency in games.</w:t>
                      </w:r>
                    </w:p>
                    <w:p w:rsidR="000B022B" w:rsidRPr="002C0D85" w:rsidRDefault="000B022B" w:rsidP="00FD3AE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2C0D85">
                        <w:rPr>
                          <w:color w:val="000000" w:themeColor="text1"/>
                          <w:sz w:val="26"/>
                          <w:szCs w:val="26"/>
                        </w:rPr>
                        <w:t>Prepare the students for active participation in day-to-day life situations.</w:t>
                      </w:r>
                    </w:p>
                    <w:p w:rsidR="000B022B" w:rsidRPr="002C0D85" w:rsidRDefault="000B022B" w:rsidP="00FD3AE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2C0D85">
                        <w:rPr>
                          <w:color w:val="000000" w:themeColor="text1"/>
                          <w:sz w:val="26"/>
                          <w:szCs w:val="26"/>
                        </w:rPr>
                        <w:t>Check bike riding by the students without driving license from the competent authority.</w:t>
                      </w:r>
                    </w:p>
                    <w:p w:rsidR="000B022B" w:rsidRPr="002C0D85" w:rsidRDefault="000B022B" w:rsidP="00FD3AE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2C0D85">
                        <w:rPr>
                          <w:color w:val="000000" w:themeColor="text1"/>
                          <w:sz w:val="26"/>
                          <w:szCs w:val="26"/>
                        </w:rPr>
                        <w:t>Develop a sense of belongingness in all stake holders for the school and school programme.</w:t>
                      </w:r>
                    </w:p>
                    <w:p w:rsidR="000B022B" w:rsidRPr="002C0D85" w:rsidRDefault="000B022B" w:rsidP="00FD3AE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2C0D85">
                        <w:rPr>
                          <w:color w:val="000000" w:themeColor="text1"/>
                          <w:sz w:val="26"/>
                          <w:szCs w:val="26"/>
                        </w:rPr>
                        <w:t>The school will design such academic calendar so as to develop interest of the students towards arithmetic, basic science, language efficiency and mass communication etc.</w:t>
                      </w:r>
                    </w:p>
                    <w:p w:rsidR="000B022B" w:rsidRPr="002C0D85" w:rsidRDefault="000B022B" w:rsidP="00FD3AE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2C0D85">
                        <w:rPr>
                          <w:color w:val="000000" w:themeColor="text1"/>
                          <w:sz w:val="26"/>
                          <w:szCs w:val="26"/>
                        </w:rPr>
                        <w:t>Plant more than 2000 trees in the nearby areas.</w:t>
                      </w:r>
                    </w:p>
                    <w:p w:rsidR="000B022B" w:rsidRPr="002C0D85" w:rsidRDefault="000B022B" w:rsidP="00FD3AE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2C0D85">
                        <w:rPr>
                          <w:color w:val="000000" w:themeColor="text1"/>
                          <w:sz w:val="26"/>
                          <w:szCs w:val="26"/>
                        </w:rPr>
                        <w:t>The school will prepare the health profile of every child enrolled in the school with the help of Primary Health Centre and also the community.</w:t>
                      </w:r>
                    </w:p>
                    <w:p w:rsidR="000B022B" w:rsidRPr="002C0D85" w:rsidRDefault="000B022B" w:rsidP="00FD3AE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480" w:lineRule="auto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2C0D85">
                        <w:rPr>
                          <w:color w:val="000000" w:themeColor="text1"/>
                          <w:sz w:val="26"/>
                          <w:szCs w:val="26"/>
                        </w:rPr>
                        <w:t>To run literacy programme using school resources and ensure 100% literacy.</w:t>
                      </w:r>
                    </w:p>
                    <w:p w:rsidR="000B022B" w:rsidRPr="002C0D85" w:rsidRDefault="000B022B" w:rsidP="0059759F">
                      <w:pPr>
                        <w:jc w:val="both"/>
                      </w:pPr>
                    </w:p>
                  </w:txbxContent>
                </v:textbox>
              </v:shape>
            </w:pict>
          </w:r>
        </w:p>
        <w:p w:rsidR="00D07555" w:rsidRPr="009A3134" w:rsidRDefault="00D07555">
          <w:pPr>
            <w:spacing w:after="200"/>
            <w:rPr>
              <w:b/>
            </w:rPr>
          </w:pPr>
        </w:p>
        <w:p w:rsidR="00D07555" w:rsidRPr="009A3134" w:rsidRDefault="00D07555">
          <w:pPr>
            <w:spacing w:after="200"/>
            <w:rPr>
              <w:b/>
            </w:rPr>
          </w:pPr>
        </w:p>
        <w:p w:rsidR="00D07555" w:rsidRPr="009A3134" w:rsidRDefault="007668D5" w:rsidP="00B54133">
          <w:pPr>
            <w:spacing w:after="200"/>
            <w:rPr>
              <w:smallCaps/>
            </w:rPr>
          </w:pPr>
        </w:p>
      </w:sdtContent>
    </w:sdt>
    <w:p w:rsidR="003F2DA7" w:rsidRPr="009A3134" w:rsidRDefault="003F2DA7" w:rsidP="00B54133">
      <w:pPr>
        <w:spacing w:after="200"/>
        <w:rPr>
          <w:smallCaps/>
        </w:rPr>
      </w:pPr>
    </w:p>
    <w:p w:rsidR="003F2DA7" w:rsidRPr="009A3134" w:rsidRDefault="003F2DA7" w:rsidP="00B54133">
      <w:pPr>
        <w:spacing w:after="200"/>
        <w:rPr>
          <w:smallCaps/>
        </w:rPr>
      </w:pPr>
    </w:p>
    <w:p w:rsidR="003F2DA7" w:rsidRPr="009A3134" w:rsidRDefault="003F2DA7" w:rsidP="00B54133">
      <w:pPr>
        <w:spacing w:after="200"/>
        <w:rPr>
          <w:smallCaps/>
        </w:rPr>
      </w:pPr>
    </w:p>
    <w:p w:rsidR="00556512" w:rsidRPr="009A3134" w:rsidRDefault="00556512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3F2DA7" w:rsidRPr="009A3134" w:rsidRDefault="002E2A91" w:rsidP="00B54133">
      <w:pPr>
        <w:spacing w:after="200"/>
        <w:rPr>
          <w:b/>
        </w:rPr>
      </w:pPr>
      <w:r w:rsidRPr="009A3134">
        <w:rPr>
          <w:b/>
        </w:rPr>
        <w:tab/>
      </w:r>
      <w:r w:rsidRPr="009A3134">
        <w:rPr>
          <w:b/>
        </w:rPr>
        <w:tab/>
      </w: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7668D5" w:rsidP="00B54133">
      <w:pPr>
        <w:spacing w:after="200"/>
        <w:rPr>
          <w:b/>
        </w:rPr>
      </w:pPr>
      <w:r>
        <w:rPr>
          <w:b/>
          <w:noProof/>
          <w:lang w:bidi="hi-IN"/>
        </w:rPr>
        <w:pict>
          <v:shape id="_x0000_s1168" type="#_x0000_t202" style="position:absolute;margin-left:21.75pt;margin-top:7.85pt;width:492pt;height:54.75pt;z-index:251733504" fillcolor="yellow">
            <v:textbox>
              <w:txbxContent>
                <w:p w:rsidR="000B022B" w:rsidRPr="00C500F4" w:rsidRDefault="000B022B" w:rsidP="009A530B">
                  <w:pPr>
                    <w:jc w:val="center"/>
                    <w:rPr>
                      <w:b/>
                      <w:bCs/>
                      <w:sz w:val="36"/>
                      <w:szCs w:val="22"/>
                    </w:rPr>
                  </w:pPr>
                  <w:r w:rsidRPr="00C500F4">
                    <w:rPr>
                      <w:b/>
                      <w:bCs/>
                      <w:sz w:val="36"/>
                      <w:szCs w:val="22"/>
                    </w:rPr>
                    <w:t>“Every one wants ‘happiness’. No one wants ‘pain’. But there cannot be rainbow without a little rain”</w:t>
                  </w:r>
                </w:p>
              </w:txbxContent>
            </v:textbox>
          </v:shape>
        </w:pict>
      </w: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066874" w:rsidRPr="009A3134" w:rsidRDefault="00066874" w:rsidP="00B54133">
      <w:pPr>
        <w:spacing w:after="200"/>
        <w:rPr>
          <w:b/>
        </w:rPr>
      </w:pPr>
    </w:p>
    <w:p w:rsidR="002E2A91" w:rsidRPr="009A3134" w:rsidRDefault="007668D5" w:rsidP="00B54133">
      <w:pPr>
        <w:spacing w:after="200"/>
        <w:rPr>
          <w:b/>
        </w:rPr>
      </w:pPr>
      <w:r>
        <w:rPr>
          <w:b/>
          <w:noProof/>
        </w:rPr>
        <w:pict>
          <v:group id="_x0000_s1128" style="position:absolute;margin-left:-7.5pt;margin-top:7.6pt;width:537pt;height:28.5pt;z-index:251720192" coordorigin="600,15780" coordsize="10740,570">
            <v:shape id="_x0000_s1129" type="#_x0000_t188" style="position:absolute;left:600;top:15795;width:2790;height:555" fillcolor="#0fc">
              <v:textbox>
                <w:txbxContent>
                  <w:p w:rsidR="000B022B" w:rsidRPr="001F2F89" w:rsidRDefault="000B022B" w:rsidP="00F549D6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066874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130" type="#_x0000_t188" style="position:absolute;left:4695;top:15795;width:3210;height:555" fillcolor="#0fc">
              <v:textbox>
                <w:txbxContent>
                  <w:p w:rsidR="000B022B" w:rsidRPr="001F2F89" w:rsidRDefault="000B022B" w:rsidP="00066874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131" type="#_x0000_t188" style="position:absolute;left:9990;top:15780;width:1350;height:555" fillcolor="#0fc">
              <v:textbox>
                <w:txbxContent>
                  <w:p w:rsidR="000B022B" w:rsidRPr="002F1BE9" w:rsidRDefault="000B022B" w:rsidP="00066874">
                    <w:pPr>
                      <w:rPr>
                        <w:b/>
                        <w:color w:val="auto"/>
                      </w:rPr>
                    </w:pPr>
                    <w:r w:rsidRPr="002F1BE9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2F1BE9">
                      <w:rPr>
                        <w:b/>
                        <w:color w:val="auto"/>
                      </w:rPr>
                      <w:t xml:space="preserve"> | 2</w:t>
                    </w:r>
                  </w:p>
                </w:txbxContent>
              </v:textbox>
            </v:shape>
          </v:group>
        </w:pict>
      </w:r>
    </w:p>
    <w:tbl>
      <w:tblPr>
        <w:tblW w:w="15571" w:type="dxa"/>
        <w:tblInd w:w="-342" w:type="dxa"/>
        <w:tblLook w:val="04A0"/>
      </w:tblPr>
      <w:tblGrid>
        <w:gridCol w:w="2404"/>
        <w:gridCol w:w="3019"/>
        <w:gridCol w:w="3018"/>
        <w:gridCol w:w="3019"/>
        <w:gridCol w:w="555"/>
        <w:gridCol w:w="325"/>
        <w:gridCol w:w="640"/>
        <w:gridCol w:w="2680"/>
      </w:tblGrid>
      <w:tr w:rsidR="00897FF6" w:rsidRPr="009A3134" w:rsidTr="00AD448C">
        <w:trPr>
          <w:gridAfter w:val="3"/>
          <w:wAfter w:w="3645" w:type="dxa"/>
          <w:trHeight w:val="270"/>
        </w:trPr>
        <w:tc>
          <w:tcPr>
            <w:tcW w:w="119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513" w:rsidRPr="000B139E" w:rsidRDefault="00C66513" w:rsidP="008B2A1A">
            <w:pPr>
              <w:spacing w:after="0" w:line="240" w:lineRule="auto"/>
              <w:rPr>
                <w:rFonts w:ascii="Calibri" w:eastAsia="Times New Roman" w:hAnsi="Calibri" w:cs="Calibri"/>
                <w:sz w:val="4"/>
                <w:szCs w:val="24"/>
                <w:lang w:bidi="hi-IN"/>
              </w:rPr>
            </w:pPr>
          </w:p>
        </w:tc>
      </w:tr>
      <w:tr w:rsidR="00897FF6" w:rsidRPr="009A3134" w:rsidTr="00C66513">
        <w:trPr>
          <w:trHeight w:val="390"/>
        </w:trPr>
        <w:tc>
          <w:tcPr>
            <w:tcW w:w="11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4DD" w:rsidRPr="005424DD" w:rsidRDefault="007668D5" w:rsidP="005424DD">
            <w:pPr>
              <w:jc w:val="center"/>
              <w:rPr>
                <w:b/>
                <w:sz w:val="8"/>
              </w:rPr>
            </w:pPr>
            <w:r w:rsidRPr="007668D5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</w:rPr>
              <w:lastRenderedPageBreak/>
              <w:pict>
                <v:group id="_x0000_s1525" style="position:absolute;left:0;text-align:left;margin-left:-22.15pt;margin-top:-294.25pt;width:537pt;height:21.8pt;z-index:251854336;mso-position-horizontal-relative:text;mso-position-vertical-relative:text" coordorigin="600,15780" coordsize="10740,570">
                  <v:shape id="_x0000_s1526" type="#_x0000_t188" style="position:absolute;left:600;top:15795;width:2790;height:555" fillcolor="#0fc">
                    <v:textbox style="mso-next-textbox:#_x0000_s1526">
                      <w:txbxContent>
                        <w:p w:rsidR="00B44AB8" w:rsidRPr="001F2F89" w:rsidRDefault="00B44AB8" w:rsidP="00B44AB8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Institutional Plan : 2019-20</w:t>
                          </w:r>
                        </w:p>
                        <w:p w:rsidR="00B44AB8" w:rsidRPr="001F2F89" w:rsidRDefault="00B44AB8" w:rsidP="00B44AB8">
                          <w:pPr>
                            <w:rPr>
                              <w:b/>
                              <w:color w:val="FF0000"/>
                            </w:rPr>
                          </w:pPr>
                        </w:p>
                      </w:txbxContent>
                    </v:textbox>
                  </v:shape>
                  <v:shape id="_x0000_s1527" type="#_x0000_t188" style="position:absolute;left:4695;top:15795;width:3210;height:555" fillcolor="#0fc">
                    <v:textbox style="mso-next-textbox:#_x0000_s1527">
                      <w:txbxContent>
                        <w:p w:rsidR="00B44AB8" w:rsidRPr="001F2F89" w:rsidRDefault="00B44AB8" w:rsidP="00B44AB8">
                          <w:pPr>
                            <w:rPr>
                              <w:b/>
                              <w:color w:val="002060"/>
                            </w:rPr>
                          </w:pPr>
                          <w:r w:rsidRPr="001F2F89">
                            <w:rPr>
                              <w:b/>
                              <w:color w:val="002060"/>
                            </w:rPr>
                            <w:t>DAV PUBLIC SCHOOL, KEDLA</w:t>
                          </w:r>
                        </w:p>
                      </w:txbxContent>
                    </v:textbox>
                  </v:shape>
                  <v:shape id="_x0000_s1528" type="#_x0000_t188" style="position:absolute;left:9990;top:15780;width:1350;height:555" fillcolor="#0fc">
                    <v:textbox style="mso-next-textbox:#_x0000_s1528">
                      <w:txbxContent>
                        <w:p w:rsidR="00B44AB8" w:rsidRPr="001F2F89" w:rsidRDefault="00B44AB8" w:rsidP="00B44AB8">
                          <w:pPr>
                            <w:rPr>
                              <w:b/>
                              <w:color w:val="002060"/>
                            </w:rPr>
                          </w:pPr>
                          <w:r w:rsidRPr="003554E7">
                            <w:rPr>
                              <w:b/>
                              <w:color w:val="auto"/>
                              <w:spacing w:val="60"/>
                            </w:rPr>
                            <w:t>Page</w:t>
                          </w:r>
                          <w:r w:rsidRPr="001F2F89">
                            <w:rPr>
                              <w:b/>
                              <w:color w:val="002060"/>
                            </w:rPr>
                            <w:t xml:space="preserve"> | </w:t>
                          </w:r>
                          <w:r>
                            <w:rPr>
                              <w:b/>
                              <w:color w:val="00206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w:pict>
            </w:r>
          </w:p>
          <w:tbl>
            <w:tblPr>
              <w:tblpPr w:leftFromText="180" w:rightFromText="180" w:vertAnchor="text" w:horzAnchor="margin" w:tblpY="-31"/>
              <w:tblOverlap w:val="never"/>
              <w:tblW w:w="11244" w:type="dxa"/>
              <w:tblLook w:val="04A0"/>
            </w:tblPr>
            <w:tblGrid>
              <w:gridCol w:w="72"/>
              <w:gridCol w:w="644"/>
              <w:gridCol w:w="186"/>
              <w:gridCol w:w="70"/>
              <w:gridCol w:w="132"/>
              <w:gridCol w:w="381"/>
              <w:gridCol w:w="231"/>
              <w:gridCol w:w="282"/>
              <w:gridCol w:w="477"/>
              <w:gridCol w:w="961"/>
              <w:gridCol w:w="749"/>
              <w:gridCol w:w="186"/>
              <w:gridCol w:w="465"/>
              <w:gridCol w:w="699"/>
              <w:gridCol w:w="133"/>
              <w:gridCol w:w="1028"/>
              <w:gridCol w:w="267"/>
              <w:gridCol w:w="462"/>
              <w:gridCol w:w="751"/>
              <w:gridCol w:w="75"/>
              <w:gridCol w:w="665"/>
              <w:gridCol w:w="1258"/>
              <w:gridCol w:w="388"/>
              <w:gridCol w:w="71"/>
              <w:gridCol w:w="194"/>
              <w:gridCol w:w="417"/>
            </w:tblGrid>
            <w:tr w:rsidR="00B44AB8" w:rsidRPr="00490527" w:rsidTr="00B44AB8">
              <w:trPr>
                <w:gridAfter w:val="4"/>
                <w:wAfter w:w="1070" w:type="dxa"/>
                <w:trHeight w:val="660"/>
              </w:trPr>
              <w:tc>
                <w:tcPr>
                  <w:tcW w:w="10174" w:type="dxa"/>
                  <w:gridSpan w:val="2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44AB8" w:rsidRPr="00490527" w:rsidRDefault="00B44AB8" w:rsidP="00B44AB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5424DD">
                    <w:rPr>
                      <w:rFonts w:ascii="Calibri" w:eastAsia="Times New Roman" w:hAnsi="Calibri"/>
                      <w:b/>
                      <w:bCs/>
                      <w:color w:val="000000"/>
                      <w:sz w:val="40"/>
                      <w:szCs w:val="28"/>
                    </w:rPr>
                    <w:t>Duty Roster 2019-20</w:t>
                  </w:r>
                </w:p>
              </w:tc>
            </w:tr>
            <w:tr w:rsidR="00B44AB8" w:rsidRPr="00490527" w:rsidTr="00B44AB8">
              <w:trPr>
                <w:gridAfter w:val="1"/>
                <w:wAfter w:w="417" w:type="dxa"/>
                <w:trHeight w:val="30"/>
              </w:trPr>
              <w:tc>
                <w:tcPr>
                  <w:tcW w:w="90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46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9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8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31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1065"/>
              </w:trPr>
              <w:tc>
                <w:tcPr>
                  <w:tcW w:w="10174" w:type="dxa"/>
                  <w:gridSpan w:val="2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b/>
                      <w:bCs/>
                      <w:color w:val="000000"/>
                      <w:sz w:val="24"/>
                      <w:szCs w:val="24"/>
                    </w:rPr>
                    <w:t xml:space="preserve">"When work is duty life is slavery, when work is pleasure life is joy" . "If you salute your duty, you need not salute anybody, but if you pollute your duty, you have to salute everybody."   </w:t>
                  </w:r>
                  <w:r w:rsidRPr="00490527">
                    <w:rPr>
                      <w:rFonts w:ascii="Calibri" w:eastAsia="Times New Roman" w:hAnsi="Calibri"/>
                      <w:b/>
                      <w:bCs/>
                      <w:color w:val="000000"/>
                      <w:sz w:val="24"/>
                      <w:szCs w:val="24"/>
                    </w:rPr>
                    <w:br/>
                    <w:t xml:space="preserve">      All the staff members are requested to go through the jobs assigned to them.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34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490527">
                    <w:rPr>
                      <w:rFonts w:ascii="Calibri" w:eastAsia="Times New Roman" w:hAnsi="Calibri"/>
                      <w:b/>
                      <w:bCs/>
                      <w:color w:val="000000"/>
                      <w:sz w:val="26"/>
                      <w:szCs w:val="26"/>
                    </w:rPr>
                    <w:t>Sl. No.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490527">
                    <w:rPr>
                      <w:rFonts w:ascii="Calibri" w:eastAsia="Times New Roman" w:hAnsi="Calibri"/>
                      <w:b/>
                      <w:bCs/>
                      <w:color w:val="000000"/>
                      <w:sz w:val="26"/>
                      <w:szCs w:val="26"/>
                    </w:rPr>
                    <w:t>Dept./ Assignment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490527">
                    <w:rPr>
                      <w:rFonts w:ascii="Calibri" w:eastAsia="Times New Roman" w:hAnsi="Calibri"/>
                      <w:b/>
                      <w:bCs/>
                      <w:color w:val="000000"/>
                      <w:sz w:val="26"/>
                      <w:szCs w:val="26"/>
                    </w:rPr>
                    <w:t>Name of the Staff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555"/>
              </w:trPr>
              <w:tc>
                <w:tcPr>
                  <w:tcW w:w="972" w:type="dxa"/>
                  <w:gridSpan w:val="4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Academic Co-ordinator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Md. Aasif (XI &amp; XII), Mr. R.V.Prasad (III to X)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Mrs. Anju Sinha / Mrs. Reshma Parween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L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KG to I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I)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99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Academic Council</w:t>
                  </w:r>
                </w:p>
              </w:tc>
              <w:tc>
                <w:tcPr>
                  <w:tcW w:w="5803" w:type="dxa"/>
                  <w:gridSpan w:val="10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Md. Aasif , Mr. R.V.Prasad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Mr. A.K.Choudhary, Mr. J. Kumar, Mr. Shailesh Kumar, Mr. Shashi Kumar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293"/>
              </w:trPr>
              <w:tc>
                <w:tcPr>
                  <w:tcW w:w="972" w:type="dxa"/>
                  <w:gridSpan w:val="4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99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803" w:type="dxa"/>
                  <w:gridSpan w:val="10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1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Incharge in Principal's Absence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Md. Aasif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/ n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ext to him in seniority / the person assigned in his absence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750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Vishaka Committee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Mrs. Reshma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Parween (I/c),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Md. Aasif,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Mrs. Anju Sinha ,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Mrs. Asha Kumar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, Mrs. S. Sinha,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Mrs. Ranjana Kumari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CBSE Exams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Cs w:val="22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Cs w:val="22"/>
                    </w:rPr>
                    <w:t>Mr. D. K. Sinha /  Mr. Shailesh Kumar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99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Internal Exams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Mr. Shashi Kumar / Mr. Rajesh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Kumar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Competitive Exams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Mr. Shailesh Kumar/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B. K. Banerjee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Time Table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R. V. Prasad, Mr. D. K. Sinha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Educational Audit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Md. Aasif, Mr. A. K. Choudhary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CCA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J. Kumar, Mr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. S. Sinha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Circular Co-ordinator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Sanjay Kumar Modi / Mr. Amit Kumar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00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Cleanliness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Nir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aj Kumar - Middle, Mr. Bhawesh Kumar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- Top Floor,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  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Mr. B. N. Saha - Ground Floor &amp; Campus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P.T. Meet 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R. Yadav, Mr. B. K. Banerjee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Faculty Meet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Md. Aasif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(I/c), Mr. R.V.Prasad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&amp; Faculty Heads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Admission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Mr. R. Yadav,(Md Aasif / Mr. Shailesh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Kumar - Sr. Sec.)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130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Discipline Committee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br/>
                    <w:t xml:space="preserve"> (for quick disposal any three members committee will resolve the issues &amp; inform others).  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Niraj Kumar I/c,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Mrs. S. Sinha, Mrs. Reshma Parween, Mr. J. Kumar, Mr. Shailesh Kumar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(Three for quorum for any case decision) 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38"/>
              </w:trPr>
              <w:tc>
                <w:tcPr>
                  <w:tcW w:w="97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Morning Assembly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Niraj Kumar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/ Mr. B.N.Saha ,Music Teacher, Dharamsikshak /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Sanskrit Teacher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800"/>
              </w:trPr>
              <w:tc>
                <w:tcPr>
                  <w:tcW w:w="97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Morning Assembly on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br/>
                    <w:t xml:space="preserve">Special Occasions 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Niraj Kumar , Mrs. Shashi Singh, Mr. J.Kumar/ Mrs. Stuti Sinha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773"/>
              </w:trPr>
              <w:tc>
                <w:tcPr>
                  <w:tcW w:w="97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7668D5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noProof/>
                      <w:color w:val="000000"/>
                      <w:sz w:val="24"/>
                      <w:szCs w:val="24"/>
                    </w:rPr>
                    <w:pict>
                      <v:group id="_x0000_s1541" style="position:absolute;margin-left:-71.9pt;margin-top:75.95pt;width:537pt;height:21.8pt;z-index:251858432;mso-position-horizontal-relative:text;mso-position-vertical-relative:text" coordorigin="600,15780" coordsize="10740,570">
                        <v:shape id="_x0000_s1542" type="#_x0000_t188" style="position:absolute;left:600;top:15795;width:2790;height:555" fillcolor="#0fc">
                          <v:textbox style="mso-next-textbox:#_x0000_s1542">
                            <w:txbxContent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Institutional Plan : 2019-20</w:t>
                                </w:r>
                              </w:p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543" type="#_x0000_t188" style="position:absolute;left:4695;top:15795;width:3210;height:555" fillcolor="#0fc">
                          <v:textbox style="mso-next-textbox:#_x0000_s1543">
                            <w:txbxContent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1F2F89">
                                  <w:rPr>
                                    <w:b/>
                                    <w:color w:val="002060"/>
                                  </w:rPr>
                                  <w:t>DAV PUBLIC SCHOOL, KEDLA</w:t>
                                </w:r>
                              </w:p>
                            </w:txbxContent>
                          </v:textbox>
                        </v:shape>
                        <v:shape id="_x0000_s1544" type="#_x0000_t188" style="position:absolute;left:9990;top:15780;width:1350;height:555" fillcolor="#0fc">
                          <v:textbox style="mso-next-textbox:#_x0000_s1544">
                            <w:txbxContent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3554E7">
                                  <w:rPr>
                                    <w:b/>
                                    <w:color w:val="auto"/>
                                    <w:spacing w:val="60"/>
                                  </w:rPr>
                                  <w:t>Page</w:t>
                                </w:r>
                                <w:r w:rsidRPr="001F2F89">
                                  <w:rPr>
                                    <w:b/>
                                    <w:color w:val="002060"/>
                                  </w:rPr>
                                  <w:t xml:space="preserve"> |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  <w:r w:rsidR="00B44AB8"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M.O.D. Co-ordinator: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r. Jayant Kumar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Minutes of Staff Meeting: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A. K. Choudhary / Mr. A. Rawani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Verification of Attendance Register 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Co-class Teacher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lastRenderedPageBreak/>
                    <w:t>19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Verification of D.C.R.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S. N. Choudhuri / Mr. Sanjay Kumar Modi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00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Syllabus Completion Report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KG to II - Mrs. Anju Sinha, III to V -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Mr. Shailesh Kumar, VI to VIII -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Mr. A. K. Choudhary, IX -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X - Mr. R. V. Prasad, XI -XII -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Md. Aasif.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7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Verification of H.W / C.W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KG to II - Mrs. Anju Sinha, III to V -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Mr. Shailesh Kumar, VI to VIII -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Mr. A. K. Choudhary, IX -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X - Mr. R. V. Prasad, XI -XII -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Md. Aasif.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73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Guidance &amp;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Career Counselling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Md. Aasif, Mr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s. S. Sinha,Mr. Shailesh Kumar, Mr. A . Ali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4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First Aid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Mr. Niraj Kumar, Mrs. Anju Sinha, &amp;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S. N. Chaudhuri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Gardening &amp; Beautification 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Mr. Bhawesh Kumar ,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. S.N.Choudhary / Mr. Sanjay Kr. Modi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Games &amp; Sports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Niraj Kumar(I/c),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Mr. B. N. Saha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, Mr. G.S.Ganguly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998"/>
              </w:trPr>
              <w:tc>
                <w:tcPr>
                  <w:tcW w:w="972" w:type="dxa"/>
                  <w:gridSpan w:val="4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B44AB8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Display Boards,              </w:t>
                  </w:r>
                </w:p>
                <w:p w:rsidR="00B44AB8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Language Correctness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(i) Parlour &amp; Overall – Mr. A.K.Choudhary&amp; Mr. S.B.P</w:t>
                  </w:r>
                </w:p>
                <w:p w:rsidR="00B44AB8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(ii) Ground Floor        - Mr. A.Rawani</w:t>
                  </w:r>
                </w:p>
                <w:p w:rsidR="00B44AB8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(iii) First Floor             - Mr. S.C.Rout</w:t>
                  </w:r>
                </w:p>
                <w:p w:rsidR="00B44AB8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(iv) Second Floor        - Mr. P.K.Swain  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530"/>
              </w:trPr>
              <w:tc>
                <w:tcPr>
                  <w:tcW w:w="972" w:type="dxa"/>
                  <w:gridSpan w:val="4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99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Display Boards  (Overall)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House Masters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Wall Magazines 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P. K. Swain (Eng.) &amp; Mr. S.B.K.Pathak (Hindi)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7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Liasoning with CCL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br/>
                    <w:t>(Maintenance etc.)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Cs w:val="22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Cs w:val="22"/>
                    </w:rPr>
                    <w:t>Teachers – JOCP -</w:t>
                  </w:r>
                  <w:r w:rsidRPr="00490527">
                    <w:rPr>
                      <w:rFonts w:ascii="Calibri" w:eastAsia="Times New Roman" w:hAnsi="Calibri"/>
                      <w:color w:val="000000"/>
                      <w:szCs w:val="22"/>
                    </w:rPr>
                    <w:t xml:space="preserve"> Mr. G. S. Ganguly</w:t>
                  </w:r>
                  <w:r>
                    <w:rPr>
                      <w:rFonts w:ascii="Calibri" w:eastAsia="Times New Roman" w:hAnsi="Calibri"/>
                      <w:color w:val="000000"/>
                      <w:szCs w:val="22"/>
                    </w:rPr>
                    <w:t xml:space="preserve"> , KOCP- Mr.  Niraj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Cs w:val="22"/>
                    </w:rPr>
                    <w:t xml:space="preserve"> Kumar </w:t>
                  </w:r>
                  <w:r>
                    <w:rPr>
                      <w:rFonts w:ascii="Calibri" w:eastAsia="Times New Roman" w:hAnsi="Calibri"/>
                      <w:color w:val="000000"/>
                      <w:szCs w:val="22"/>
                    </w:rPr>
                    <w:t xml:space="preserve">              Mr. S.N.Choudhary /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Cs w:val="22"/>
                    </w:rPr>
                    <w:t xml:space="preserve"> Mr. Sanjay Kumar Modi 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30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Furniture, Fixture &amp; Fittings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br/>
                    <w:t>Electric Work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Niraj Kumar, Mr. Rajesh Kumar, Mr. Sanjay Kr. Modi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Press &amp; Media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S. B. K. Pathak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Hawan / Yajna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Mr. Pintu Kumar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/ Mr. S.Samanta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Bus Incharge (Coordination)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Niraj Kumar (I/C), Mr. Birendra Prasad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870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Bus Duty During Arrival of Students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Cs w:val="22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Cs w:val="22"/>
                    </w:rPr>
                    <w:t xml:space="preserve">Mr. Niraj Kumar / Mr. B. N. Saha at Main Gate,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Cs w:val="22"/>
                    </w:rPr>
                    <w:t xml:space="preserve"> Mr. Bhawesh Kumar,</w:t>
                  </w:r>
                  <w:r>
                    <w:rPr>
                      <w:rFonts w:ascii="Calibri" w:eastAsia="Times New Roman" w:hAnsi="Calibri"/>
                      <w:color w:val="000000"/>
                      <w:szCs w:val="22"/>
                    </w:rPr>
                    <w:t>Mrs. Shashi Singh at Entry Point &amp;</w:t>
                  </w:r>
                  <w:r w:rsidRPr="00490527">
                    <w:rPr>
                      <w:rFonts w:ascii="Calibri" w:eastAsia="Times New Roman" w:hAnsi="Calibri"/>
                      <w:color w:val="000000"/>
                      <w:szCs w:val="22"/>
                    </w:rPr>
                    <w:t xml:space="preserve"> Other Teachers as  per</w:t>
                  </w:r>
                  <w:r>
                    <w:rPr>
                      <w:rFonts w:ascii="Calibri" w:eastAsia="Times New Roman" w:hAnsi="Calibri"/>
                      <w:color w:val="000000"/>
                      <w:szCs w:val="22"/>
                    </w:rPr>
                    <w:t xml:space="preserve"> existing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Cs w:val="22"/>
                    </w:rPr>
                    <w:t xml:space="preserve"> assignment.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58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Bus Duty During Departure of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br/>
                    <w:t>Students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Cs w:val="22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Cs w:val="22"/>
                    </w:rPr>
                    <w:t>Mr. Niraj Kumar</w:t>
                  </w:r>
                  <w:r w:rsidRPr="00490527">
                    <w:rPr>
                      <w:rFonts w:ascii="Calibri" w:eastAsia="Times New Roman" w:hAnsi="Calibri"/>
                      <w:color w:val="000000"/>
                      <w:szCs w:val="22"/>
                    </w:rPr>
                    <w:t>, MO</w:t>
                  </w:r>
                  <w:r>
                    <w:rPr>
                      <w:rFonts w:ascii="Calibri" w:eastAsia="Times New Roman" w:hAnsi="Calibri"/>
                      <w:color w:val="000000"/>
                      <w:szCs w:val="22"/>
                    </w:rPr>
                    <w:t xml:space="preserve">D &amp; teachers as per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Cs w:val="22"/>
                    </w:rPr>
                    <w:t>Dispersal Duty assigned by the House.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4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Staff Room (Maintenance &amp;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br/>
                    <w:t>Proper up-keep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Mr. R.V. Prasad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/ Mr. D.K.Sinha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Group "D" Duty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Office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School Bell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Mrs. Birginia/ Mrs. Meena /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Office boy of Principals chamber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4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Prizes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J. Kumar,Mrs. Anju Sinha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Suggestion Box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R. Yadav, Mr. Nitish Kumar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Locks, Keys &amp; Shelves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S. N. Choudhuri &amp; Mr. Sanjay Kumar Modi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Study Corner 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Bhawesh Kumar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7668D5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noProof/>
                      <w:color w:val="000000"/>
                      <w:sz w:val="24"/>
                      <w:szCs w:val="24"/>
                    </w:rPr>
                    <w:pict>
                      <v:group id="_x0000_s1529" style="position:absolute;left:0;text-align:left;margin-left:5.6pt;margin-top:12.25pt;width:537pt;height:21.8pt;z-index:251855360;mso-position-horizontal-relative:text;mso-position-vertical-relative:text" coordorigin="600,15780" coordsize="10740,570">
                        <v:shape id="_x0000_s1530" type="#_x0000_t188" style="position:absolute;left:600;top:15795;width:2790;height:555" fillcolor="#0fc">
                          <v:textbox style="mso-next-textbox:#_x0000_s1530">
                            <w:txbxContent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Institutional Plan : 2019-20</w:t>
                                </w:r>
                              </w:p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531" type="#_x0000_t188" style="position:absolute;left:4695;top:15795;width:3210;height:555" fillcolor="#0fc">
                          <v:textbox style="mso-next-textbox:#_x0000_s1531">
                            <w:txbxContent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1F2F89">
                                  <w:rPr>
                                    <w:b/>
                                    <w:color w:val="002060"/>
                                  </w:rPr>
                                  <w:t>DAV PUBLIC SCHOOL, KEDLA</w:t>
                                </w:r>
                              </w:p>
                            </w:txbxContent>
                          </v:textbox>
                        </v:shape>
                        <v:shape id="_x0000_s1532" type="#_x0000_t188" style="position:absolute;left:9990;top:15780;width:1350;height:555" fillcolor="#0fc">
                          <v:textbox style="mso-next-textbox:#_x0000_s1532">
                            <w:txbxContent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3554E7">
                                  <w:rPr>
                                    <w:b/>
                                    <w:color w:val="auto"/>
                                    <w:spacing w:val="60"/>
                                  </w:rPr>
                                  <w:t>Page</w:t>
                                </w:r>
                                <w:r w:rsidRPr="001F2F89">
                                  <w:rPr>
                                    <w:b/>
                                    <w:color w:val="002060"/>
                                  </w:rPr>
                                  <w:t xml:space="preserve"> |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  <w:r w:rsidR="00B44AB8"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</w:t>
                  </w:r>
                  <w:r w:rsidR="00B44AB8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Lost &amp; Found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Niraj Kumar / Mr. B. N. Saha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lastRenderedPageBreak/>
                    <w:t>4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Alumni Association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Mr. N. Kumar &amp; Mr. Nitish 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Students Picnic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Niraj Kumar, Mr. J. Kumar &amp; Class Teachers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Purchase Committee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As per the list finalised Departmentwise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LMC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Md. Aasif &amp; Mr. S.N. Choudhari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58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LMC (Minutes Writing &amp;Achievements)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Mr. A. K. Choudhary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Late Comers 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Mr. Niraj Kumar ,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B.N. Saha , Mr. Bhawesh Kumar &amp; MOD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60"/>
              </w:trPr>
              <w:tc>
                <w:tcPr>
                  <w:tcW w:w="972" w:type="dxa"/>
                  <w:gridSpan w:val="4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Shining Stars(Selection in Competitive Exam/Placement in job)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Niraj Kumar /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Mr. Shashi Kumar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/ Mr. S.K.Choudhary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45"/>
              </w:trPr>
              <w:tc>
                <w:tcPr>
                  <w:tcW w:w="972" w:type="dxa"/>
                  <w:gridSpan w:val="4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Record of Achievements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br/>
                    <w:t>(Local+ Inter School)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Niraj Kumar, Mr. J. Kumar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4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Collection of Photograph with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br/>
                    <w:t>brief details of Programme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Mr. Bhawesh Kumar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/ Mr. J. Kumar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4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Staff / Students Welfare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Niraj Kumar, Mr. Jayant Kumar, Mrs. Reshma Parween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Clubs Co-ordinator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r. J.Kumar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School Website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Shashi Kumar / Mr. Sanjay Kumar Modi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Zero Period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Md. Aasif / Mr.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Rajesh Kumar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67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Spoken English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A. K. Choudhary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(I/c)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assistance from English Teacher,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br/>
                    <w:t xml:space="preserve"> Mrs. S. Sinha, Mr. Shailesh Kumar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Sub. Co-ordinators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Faculty Heads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News , Thought ,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Two Eng. Words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with sentences, students’ speeches etc.,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in Ass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embly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English teacher of the house on duty.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Seminars / Workshops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Md. Aasif  ,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Mr.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B.K.Banerjee / Mr. Shashi Kumar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975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Proper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up keep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of School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B. N. Saha, Mrs. Ranjana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– (Ground Floor), Md. A.Ali &amp;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Mrs S. Sinha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–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(1</w:t>
                  </w:r>
                  <w:r w:rsidRPr="00506112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  <w:vertAlign w:val="superscript"/>
                    </w:rPr>
                    <w:t>st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Floor), Mr. G. S. Ganguly &amp; Mrs. R. 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Parween 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(2</w:t>
                  </w:r>
                  <w:r w:rsidRPr="00506112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  <w:vertAlign w:val="superscript"/>
                    </w:rPr>
                    <w:t>nd</w:t>
                  </w: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 xml:space="preserve"> Floor)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6</w:t>
                  </w: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Exhibitions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 w:rsidRPr="00490527"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Concerned subject teachers and Academic Council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PDC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Pr="00490527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Shailesh Kumar / Mr. A. K. Choudhary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Seminar / Workshop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Md. Aasif/ Mr. A.K.Choudhary</w:t>
                  </w:r>
                </w:p>
              </w:tc>
            </w:tr>
            <w:tr w:rsidR="00B44AB8" w:rsidRPr="00490527" w:rsidTr="00B44AB8">
              <w:trPr>
                <w:gridAfter w:val="4"/>
                <w:wAfter w:w="1070" w:type="dxa"/>
                <w:trHeight w:val="499"/>
              </w:trPr>
              <w:tc>
                <w:tcPr>
                  <w:tcW w:w="97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3399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Default="00B44AB8" w:rsidP="001C3838">
                  <w:pPr>
                    <w:spacing w:after="0" w:line="240" w:lineRule="auto"/>
                    <w:jc w:val="center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Safety</w:t>
                  </w:r>
                </w:p>
              </w:tc>
              <w:tc>
                <w:tcPr>
                  <w:tcW w:w="580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44AB8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4"/>
                      <w:szCs w:val="24"/>
                    </w:rPr>
                    <w:t>Mr. Niraj Kumar</w:t>
                  </w:r>
                </w:p>
              </w:tc>
            </w:tr>
            <w:tr w:rsidR="00B44AB8" w:rsidRPr="00490527" w:rsidTr="00B44AB8">
              <w:trPr>
                <w:trHeight w:val="315"/>
              </w:trPr>
              <w:tc>
                <w:tcPr>
                  <w:tcW w:w="11244" w:type="dxa"/>
                  <w:gridSpan w:val="2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4AB8" w:rsidRPr="00B44AB8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0"/>
                      <w:szCs w:val="24"/>
                    </w:rPr>
                  </w:pPr>
                  <w:r w:rsidRPr="00B44AB8">
                    <w:rPr>
                      <w:rFonts w:ascii="Calibri" w:eastAsia="Times New Roman" w:hAnsi="Calibri"/>
                      <w:color w:val="000000"/>
                      <w:sz w:val="20"/>
                      <w:szCs w:val="24"/>
                    </w:rPr>
                    <w:t>1. Every duty gives you a chance to prove your worth. Take it as a challenge to prove yourself.</w:t>
                  </w:r>
                </w:p>
              </w:tc>
            </w:tr>
            <w:tr w:rsidR="00B44AB8" w:rsidRPr="00490527" w:rsidTr="00B44AB8">
              <w:trPr>
                <w:trHeight w:val="360"/>
              </w:trPr>
              <w:tc>
                <w:tcPr>
                  <w:tcW w:w="11244" w:type="dxa"/>
                  <w:gridSpan w:val="2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4AB8" w:rsidRPr="00B44AB8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0"/>
                      <w:szCs w:val="24"/>
                    </w:rPr>
                  </w:pPr>
                  <w:r w:rsidRPr="00B44AB8">
                    <w:rPr>
                      <w:rFonts w:ascii="Calibri" w:eastAsia="Times New Roman" w:hAnsi="Calibri"/>
                      <w:color w:val="000000"/>
                      <w:sz w:val="20"/>
                      <w:szCs w:val="24"/>
                    </w:rPr>
                    <w:t>2. Feel free to come with suggestion / feedback, if any, as together we can bring the desired change.</w:t>
                  </w:r>
                </w:p>
              </w:tc>
            </w:tr>
            <w:tr w:rsidR="00B44AB8" w:rsidRPr="00490527" w:rsidTr="00B44AB8">
              <w:trPr>
                <w:trHeight w:val="390"/>
              </w:trPr>
              <w:tc>
                <w:tcPr>
                  <w:tcW w:w="11244" w:type="dxa"/>
                  <w:gridSpan w:val="2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4AB8" w:rsidRPr="00B44AB8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b/>
                      <w:bCs/>
                      <w:color w:val="000000"/>
                      <w:sz w:val="20"/>
                      <w:szCs w:val="24"/>
                    </w:rPr>
                  </w:pPr>
                  <w:r w:rsidRPr="00B44AB8">
                    <w:rPr>
                      <w:rFonts w:ascii="Calibri" w:eastAsia="Times New Roman" w:hAnsi="Calibri"/>
                      <w:b/>
                      <w:bCs/>
                      <w:color w:val="000000"/>
                      <w:sz w:val="20"/>
                      <w:szCs w:val="24"/>
                    </w:rPr>
                    <w:t>Hope we all would extend fullest cooperation to one another &amp; accomplish our vision.</w:t>
                  </w:r>
                </w:p>
                <w:p w:rsidR="00B44AB8" w:rsidRPr="00B44AB8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color w:val="000000"/>
                      <w:sz w:val="20"/>
                      <w:szCs w:val="24"/>
                    </w:rPr>
                  </w:pPr>
                  <w:r w:rsidRPr="00B44AB8">
                    <w:rPr>
                      <w:rFonts w:ascii="Calibri" w:eastAsia="Times New Roman" w:hAnsi="Calibri"/>
                      <w:color w:val="000000"/>
                      <w:sz w:val="20"/>
                      <w:szCs w:val="24"/>
                    </w:rPr>
                    <w:t xml:space="preserve">Where there are more than one names with oblique, the responsibility goes mainly to the first name. </w:t>
                  </w:r>
                  <w:r w:rsidRPr="00B44AB8">
                    <w:rPr>
                      <w:rFonts w:ascii="Calibri" w:eastAsia="Times New Roman" w:hAnsi="Calibri"/>
                      <w:color w:val="000000"/>
                      <w:sz w:val="20"/>
                      <w:szCs w:val="24"/>
                    </w:rPr>
                    <w:br/>
                    <w:t xml:space="preserve">The second is responsible only if the first is not available &amp; the third if both first &amp; second are not available </w:t>
                  </w:r>
                  <w:r w:rsidRPr="00B44AB8">
                    <w:rPr>
                      <w:rFonts w:ascii="Calibri" w:eastAsia="Times New Roman" w:hAnsi="Calibri"/>
                      <w:color w:val="000000"/>
                      <w:sz w:val="20"/>
                      <w:szCs w:val="24"/>
                    </w:rPr>
                    <w:br/>
                    <w:t xml:space="preserve">&amp; so on. However, there are some group duties like Bus, Dispersal etc. &amp; the groups have been shown without </w:t>
                  </w:r>
                </w:p>
                <w:p w:rsidR="00B44AB8" w:rsidRPr="00B44AB8" w:rsidRDefault="00B44AB8" w:rsidP="001C3838">
                  <w:pPr>
                    <w:spacing w:after="0" w:line="240" w:lineRule="auto"/>
                    <w:rPr>
                      <w:rFonts w:ascii="Calibri" w:eastAsia="Times New Roman" w:hAnsi="Calibri"/>
                      <w:b/>
                      <w:bCs/>
                      <w:color w:val="000000"/>
                      <w:sz w:val="20"/>
                      <w:szCs w:val="24"/>
                    </w:rPr>
                  </w:pPr>
                  <w:r w:rsidRPr="00B44AB8">
                    <w:rPr>
                      <w:rFonts w:ascii="Calibri" w:eastAsia="Times New Roman" w:hAnsi="Calibri"/>
                      <w:color w:val="000000"/>
                      <w:sz w:val="20"/>
                      <w:szCs w:val="24"/>
                    </w:rPr>
                    <w:t>oblique &amp; with appropriate punctuation marks like (,) &amp; etc. So here it is collective responsibility of the group.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540"/>
              </w:trPr>
              <w:tc>
                <w:tcPr>
                  <w:tcW w:w="10561" w:type="dxa"/>
                  <w:gridSpan w:val="2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4AB8" w:rsidRDefault="007668D5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40"/>
                    </w:rPr>
                  </w:pPr>
                  <w:r w:rsidRPr="007668D5">
                    <w:rPr>
                      <w:rFonts w:ascii="Calibri" w:eastAsia="Times New Roman" w:hAnsi="Calibri"/>
                      <w:b/>
                      <w:bCs/>
                      <w:noProof/>
                      <w:color w:val="000000"/>
                      <w:szCs w:val="24"/>
                    </w:rPr>
                    <w:pict>
                      <v:group id="_x0000_s1533" style="position:absolute;left:0;text-align:left;margin-left:-30.1pt;margin-top:4.95pt;width:537pt;height:21.8pt;z-index:251856384;mso-position-horizontal-relative:text;mso-position-vertical-relative:text" coordorigin="600,15780" coordsize="10740,570">
                        <v:shape id="_x0000_s1534" type="#_x0000_t188" style="position:absolute;left:600;top:15795;width:2790;height:555" fillcolor="#0fc">
                          <v:textbox style="mso-next-textbox:#_x0000_s1534">
                            <w:txbxContent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Institutional Plan : 2019-20</w:t>
                                </w:r>
                              </w:p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535" type="#_x0000_t188" style="position:absolute;left:4695;top:15795;width:3210;height:555" fillcolor="#0fc">
                          <v:textbox style="mso-next-textbox:#_x0000_s1535">
                            <w:txbxContent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1F2F89">
                                  <w:rPr>
                                    <w:b/>
                                    <w:color w:val="002060"/>
                                  </w:rPr>
                                  <w:t>DAV PUBLIC SCHOOL, KEDLA</w:t>
                                </w:r>
                              </w:p>
                            </w:txbxContent>
                          </v:textbox>
                        </v:shape>
                        <v:shape id="_x0000_s1536" type="#_x0000_t188" style="position:absolute;left:9990;top:15780;width:1350;height:555" fillcolor="#0fc">
                          <v:textbox style="mso-next-textbox:#_x0000_s1536">
                            <w:txbxContent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3554E7">
                                  <w:rPr>
                                    <w:b/>
                                    <w:color w:val="auto"/>
                                    <w:spacing w:val="60"/>
                                  </w:rPr>
                                  <w:t>Page</w:t>
                                </w:r>
                                <w:r w:rsidRPr="001F2F89">
                                  <w:rPr>
                                    <w:b/>
                                    <w:color w:val="002060"/>
                                  </w:rPr>
                                  <w:t xml:space="preserve"> |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</w:p>
                <w:p w:rsidR="00B44AB8" w:rsidRDefault="00B44AB8" w:rsidP="001C383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40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40"/>
                    </w:rPr>
                    <w:lastRenderedPageBreak/>
                    <w:t xml:space="preserve">                                                                 </w:t>
                  </w:r>
                </w:p>
                <w:p w:rsidR="00B44AB8" w:rsidRDefault="00B44AB8" w:rsidP="001C383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40"/>
                    </w:rPr>
                  </w:pPr>
                </w:p>
                <w:p w:rsidR="00B44AB8" w:rsidRPr="00DC66CF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40"/>
                    </w:rPr>
                    <w:t>EXAM SCHEDULE- 2019-20</w:t>
                  </w:r>
                  <w:r w:rsidRPr="00DC66C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40"/>
                    </w:rPr>
                    <w:t xml:space="preserve"> </w:t>
                  </w:r>
                  <w:r w:rsidRPr="00DC66C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6"/>
                      <w:szCs w:val="40"/>
                    </w:rPr>
                    <w:t>(Month Wise)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1260"/>
              </w:trPr>
              <w:tc>
                <w:tcPr>
                  <w:tcW w:w="1032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6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6"/>
                      <w:highlight w:val="yellow"/>
                    </w:rPr>
                    <w:lastRenderedPageBreak/>
                    <w:t>S.N.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6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6"/>
                      <w:highlight w:val="yellow"/>
                    </w:rPr>
                    <w:t>CLASS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6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6"/>
                      <w:highlight w:val="yellow"/>
                    </w:rPr>
                    <w:t>NAME OF EXAM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6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6"/>
                      <w:highlight w:val="yellow"/>
                    </w:rPr>
                    <w:t>% of Syllabus Completed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6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6"/>
                      <w:highlight w:val="yellow"/>
                    </w:rPr>
                    <w:t>DATE OF COMPLETION OF SYLLABUS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6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6"/>
                      <w:highlight w:val="yellow"/>
                    </w:rPr>
                    <w:t>REVISION SCHEDULE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918485" w:themeColor="accent5"/>
                      <w:sz w:val="20"/>
                      <w:szCs w:val="26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6"/>
                      <w:highlight w:val="yellow"/>
                    </w:rPr>
                    <w:t>TENTATIVE DATE OF EXAM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Unit Test 1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25%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30.04.1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01.05.19</w:t>
                  </w:r>
                  <w:r w:rsidRPr="00DC66CF">
                    <w:rPr>
                      <w:sz w:val="20"/>
                    </w:rPr>
                    <w:t xml:space="preserve"> TO 04.05.1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07.05.19</w:t>
                  </w:r>
                  <w:r w:rsidRPr="00DC66CF">
                    <w:rPr>
                      <w:sz w:val="20"/>
                    </w:rPr>
                    <w:t xml:space="preserve"> TO 11.05.1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III TO VIII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P.T. 1           M.M-2</w:t>
                  </w:r>
                  <w:r>
                    <w:rPr>
                      <w:sz w:val="20"/>
                    </w:rPr>
                    <w:t>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25%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  <w:r w:rsidRPr="00DC66CF">
                    <w:rPr>
                      <w:sz w:val="20"/>
                    </w:rPr>
                    <w:t>.05.1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17.06.19 TO 22</w:t>
                  </w:r>
                  <w:r w:rsidRPr="00DC66CF">
                    <w:rPr>
                      <w:sz w:val="20"/>
                    </w:rPr>
                    <w:t>.06.1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24.06.19 TO 29</w:t>
                  </w:r>
                  <w:r w:rsidRPr="00DC66CF">
                    <w:rPr>
                      <w:sz w:val="20"/>
                    </w:rPr>
                    <w:t>.06.1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IX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P.T. 1           M.M-2</w:t>
                  </w:r>
                  <w:r w:rsidRPr="00DC66CF">
                    <w:rPr>
                      <w:sz w:val="20"/>
                    </w:rPr>
                    <w:t>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33%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  <w:r w:rsidRPr="00DC66CF">
                    <w:rPr>
                      <w:sz w:val="20"/>
                    </w:rPr>
                    <w:t>.05.1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17.06.19 TO 22</w:t>
                  </w:r>
                  <w:r w:rsidRPr="00DC66CF">
                    <w:rPr>
                      <w:sz w:val="20"/>
                    </w:rPr>
                    <w:t>.06.1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24.06.19 TO 29</w:t>
                  </w:r>
                  <w:r w:rsidRPr="00DC66CF">
                    <w:rPr>
                      <w:sz w:val="20"/>
                    </w:rPr>
                    <w:t>.06.1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4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P.T. 1           M.M-2</w:t>
                  </w:r>
                  <w:r w:rsidRPr="00DC66CF">
                    <w:rPr>
                      <w:sz w:val="20"/>
                    </w:rPr>
                    <w:t>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33%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  <w:r w:rsidRPr="00DC66CF">
                    <w:rPr>
                      <w:sz w:val="20"/>
                    </w:rPr>
                    <w:t>.05.1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17.06.19 TO 22</w:t>
                  </w:r>
                  <w:r w:rsidRPr="00DC66CF">
                    <w:rPr>
                      <w:sz w:val="20"/>
                    </w:rPr>
                    <w:t>.06.1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24.06.19 TO 29</w:t>
                  </w:r>
                  <w:r w:rsidRPr="00DC66CF">
                    <w:rPr>
                      <w:sz w:val="20"/>
                    </w:rPr>
                    <w:t>.06.1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5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Unit Test 1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15%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03.07.1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04.07.19 TO 06</w:t>
                  </w:r>
                  <w:r w:rsidRPr="00DC66CF">
                    <w:rPr>
                      <w:sz w:val="20"/>
                    </w:rPr>
                    <w:t>.07.1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08.07.19 TO 13</w:t>
                  </w:r>
                  <w:r w:rsidRPr="00DC66CF">
                    <w:rPr>
                      <w:sz w:val="20"/>
                    </w:rPr>
                    <w:t>.07.1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6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Unit Test 2 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50%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03.07.1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04.07.19</w:t>
                  </w:r>
                  <w:r w:rsidRPr="00DC66CF">
                    <w:rPr>
                      <w:sz w:val="20"/>
                    </w:rPr>
                    <w:t xml:space="preserve"> TO 07.07.1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08.07.19 TO 13</w:t>
                  </w:r>
                  <w:r w:rsidRPr="00DC66CF">
                    <w:rPr>
                      <w:sz w:val="20"/>
                    </w:rPr>
                    <w:t>.07.1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7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III TO VIII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P.T.2           M.M-2</w:t>
                  </w:r>
                  <w:r>
                    <w:rPr>
                      <w:sz w:val="20"/>
                    </w:rPr>
                    <w:t>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50%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31.07.1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01.08.19 TO 10</w:t>
                  </w:r>
                  <w:r w:rsidRPr="00DC66CF">
                    <w:rPr>
                      <w:sz w:val="20"/>
                    </w:rPr>
                    <w:t>.08.1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12.08.19 TO 20</w:t>
                  </w:r>
                  <w:r w:rsidRPr="00DC66CF">
                    <w:rPr>
                      <w:sz w:val="20"/>
                    </w:rPr>
                    <w:t>.08.1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Term 1        M.M-100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70%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4</w:t>
                  </w:r>
                  <w:r w:rsidRPr="00DC66CF">
                    <w:rPr>
                      <w:sz w:val="20"/>
                    </w:rPr>
                    <w:t>.08.1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6</w:t>
                  </w:r>
                  <w:r w:rsidRPr="00DC66CF">
                    <w:rPr>
                      <w:sz w:val="20"/>
                    </w:rPr>
                    <w:t>.0</w:t>
                  </w:r>
                  <w:r>
                    <w:rPr>
                      <w:sz w:val="20"/>
                    </w:rPr>
                    <w:t>8.19</w:t>
                  </w:r>
                  <w:r w:rsidRPr="00DC66CF">
                    <w:rPr>
                      <w:sz w:val="20"/>
                    </w:rPr>
                    <w:t xml:space="preserve"> TO </w:t>
                  </w:r>
                  <w:r>
                    <w:rPr>
                      <w:sz w:val="20"/>
                    </w:rPr>
                    <w:t>23</w:t>
                  </w:r>
                  <w:r w:rsidRPr="00DC66CF">
                    <w:rPr>
                      <w:sz w:val="20"/>
                    </w:rPr>
                    <w:t>.0</w:t>
                  </w:r>
                  <w:r>
                    <w:rPr>
                      <w:sz w:val="20"/>
                    </w:rPr>
                    <w:t>8</w:t>
                  </w:r>
                  <w:r w:rsidRPr="00DC66CF">
                    <w:rPr>
                      <w:sz w:val="20"/>
                    </w:rPr>
                    <w:t>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24</w:t>
                  </w:r>
                  <w:r w:rsidRPr="00DC66CF">
                    <w:rPr>
                      <w:sz w:val="20"/>
                    </w:rPr>
                    <w:t>.0</w:t>
                  </w:r>
                  <w:r>
                    <w:rPr>
                      <w:sz w:val="20"/>
                    </w:rPr>
                    <w:t>8.19</w:t>
                  </w:r>
                  <w:r w:rsidRPr="00DC66CF">
                    <w:rPr>
                      <w:sz w:val="20"/>
                    </w:rPr>
                    <w:t xml:space="preserve"> TO </w:t>
                  </w:r>
                  <w:r>
                    <w:rPr>
                      <w:sz w:val="20"/>
                    </w:rPr>
                    <w:t>1</w:t>
                  </w:r>
                  <w:r w:rsidRPr="00DC66CF">
                    <w:rPr>
                      <w:sz w:val="20"/>
                    </w:rPr>
                    <w:t>0.09.1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III TO VIII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Term 1        M.M-80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50%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25.08.1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27.08.19</w:t>
                  </w:r>
                  <w:r w:rsidRPr="00DC66CF">
                    <w:rPr>
                      <w:sz w:val="20"/>
                    </w:rPr>
                    <w:t xml:space="preserve"> TO 10.09.1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12.09.19</w:t>
                  </w:r>
                  <w:r w:rsidRPr="00DC66CF">
                    <w:rPr>
                      <w:sz w:val="20"/>
                    </w:rPr>
                    <w:t xml:space="preserve"> TO 30.09.1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IX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P.T. 2/ Term 1  M.M-</w:t>
                  </w:r>
                  <w:r>
                    <w:rPr>
                      <w:sz w:val="20"/>
                    </w:rPr>
                    <w:t>20/</w:t>
                  </w:r>
                  <w:r w:rsidRPr="00DC66CF">
                    <w:rPr>
                      <w:sz w:val="20"/>
                    </w:rPr>
                    <w:t>80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66%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25.08.1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27.08.19</w:t>
                  </w:r>
                  <w:r w:rsidRPr="00DC66CF">
                    <w:rPr>
                      <w:sz w:val="20"/>
                    </w:rPr>
                    <w:t xml:space="preserve"> TO 10.09.1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12.09.19</w:t>
                  </w:r>
                  <w:r w:rsidRPr="00DC66CF">
                    <w:rPr>
                      <w:sz w:val="20"/>
                    </w:rPr>
                    <w:t xml:space="preserve"> TO 30.09.1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1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P.T. 2/ Term 1  M.M-</w:t>
                  </w:r>
                  <w:r>
                    <w:rPr>
                      <w:sz w:val="20"/>
                    </w:rPr>
                    <w:t>20/</w:t>
                  </w:r>
                  <w:r w:rsidRPr="00DC66CF">
                    <w:rPr>
                      <w:sz w:val="20"/>
                    </w:rPr>
                    <w:t>80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66%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02.09</w:t>
                  </w:r>
                  <w:r w:rsidRPr="00DC66CF">
                    <w:rPr>
                      <w:sz w:val="20"/>
                    </w:rPr>
                    <w:t>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03.09.19 TO 10.09</w:t>
                  </w:r>
                  <w:r w:rsidRPr="00DC66CF">
                    <w:rPr>
                      <w:sz w:val="20"/>
                    </w:rPr>
                    <w:t>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12.09.19 TO 30.09.</w:t>
                  </w:r>
                  <w:r w:rsidRPr="00DC66CF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2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Term 1        M.M-100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40%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02.09</w:t>
                  </w:r>
                  <w:r w:rsidRPr="00DC66CF">
                    <w:rPr>
                      <w:sz w:val="20"/>
                    </w:rPr>
                    <w:t>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03.09.19 TO 10.09</w:t>
                  </w:r>
                  <w:r w:rsidRPr="00DC66CF">
                    <w:rPr>
                      <w:sz w:val="20"/>
                    </w:rPr>
                    <w:t>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12.09.19 TO 30.09.</w:t>
                  </w:r>
                  <w:r w:rsidRPr="00DC66CF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13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Unit Test 2 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60%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31.10.1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01.11.19</w:t>
                  </w:r>
                  <w:r w:rsidRPr="00DC66CF">
                    <w:rPr>
                      <w:sz w:val="20"/>
                    </w:rPr>
                    <w:t xml:space="preserve"> TO 15.11.1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16.11.19</w:t>
                  </w:r>
                  <w:r w:rsidRPr="00DC66CF">
                    <w:rPr>
                      <w:sz w:val="20"/>
                    </w:rPr>
                    <w:t xml:space="preserve"> TO 22.11.1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14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Unit Test 3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90%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31.10.1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01.11.19</w:t>
                  </w:r>
                  <w:r w:rsidRPr="00DC66CF">
                    <w:rPr>
                      <w:sz w:val="20"/>
                    </w:rPr>
                    <w:t xml:space="preserve"> TO 15.11.1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16.11.19</w:t>
                  </w:r>
                  <w:r w:rsidRPr="00DC66CF">
                    <w:rPr>
                      <w:sz w:val="20"/>
                    </w:rPr>
                    <w:t xml:space="preserve"> TO 22.11.1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15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III TO VIII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P.T. 3          M.M-2</w:t>
                  </w:r>
                  <w:r>
                    <w:rPr>
                      <w:sz w:val="20"/>
                    </w:rPr>
                    <w:t>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75%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30.11.1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01.12.19</w:t>
                  </w:r>
                  <w:r w:rsidRPr="00DC66CF">
                    <w:rPr>
                      <w:sz w:val="20"/>
                    </w:rPr>
                    <w:t xml:space="preserve"> TO 08.12.1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10.12.19</w:t>
                  </w:r>
                  <w:r w:rsidRPr="00DC66CF">
                    <w:rPr>
                      <w:sz w:val="20"/>
                    </w:rPr>
                    <w:t xml:space="preserve"> TO 20.12.1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1215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</w:p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16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Practice set 1 (2nd Half part of syllabus) M.M-50%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30.11.1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01.12.19</w:t>
                  </w:r>
                  <w:r w:rsidRPr="00DC66CF">
                    <w:rPr>
                      <w:sz w:val="20"/>
                    </w:rPr>
                    <w:t xml:space="preserve"> TO 08.12.1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10.12.19 TO 16.12.19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lastRenderedPageBreak/>
                    <w:t>17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Unit Test 3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80%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30.11.1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01.12.19</w:t>
                  </w:r>
                  <w:r w:rsidRPr="00DC66CF">
                    <w:rPr>
                      <w:sz w:val="20"/>
                    </w:rPr>
                    <w:t xml:space="preserve"> TO 08.12.1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10.12.19 TO 16</w:t>
                  </w:r>
                  <w:r w:rsidRPr="00DC66CF">
                    <w:rPr>
                      <w:sz w:val="20"/>
                    </w:rPr>
                    <w:t>.12.1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1515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18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Unit Test 4/ Practice set 1 (2nd Half Part of Syllabus)     M.M-25/50%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30.11.1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01.12.19</w:t>
                  </w:r>
                  <w:r w:rsidRPr="00DC66CF">
                    <w:rPr>
                      <w:sz w:val="20"/>
                    </w:rPr>
                    <w:t xml:space="preserve"> TO 08.12.1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10.12.19 TO 16</w:t>
                  </w:r>
                  <w:r w:rsidRPr="00DC66CF">
                    <w:rPr>
                      <w:sz w:val="20"/>
                    </w:rPr>
                    <w:t>.12.1</w:t>
                  </w:r>
                  <w:r>
                    <w:rPr>
                      <w:sz w:val="20"/>
                    </w:rPr>
                    <w:t>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19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Pre Board   M.M-100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30.11.1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01.12.19</w:t>
                  </w:r>
                  <w:r w:rsidRPr="00DC66CF">
                    <w:rPr>
                      <w:sz w:val="20"/>
                    </w:rPr>
                    <w:t xml:space="preserve"> T</w:t>
                  </w:r>
                  <w:r>
                    <w:rPr>
                      <w:sz w:val="20"/>
                    </w:rPr>
                    <w:t>O 20.12.19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25.12.19 TO 31.12.19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</w:t>
                  </w:r>
                  <w:r>
                    <w:rPr>
                      <w:sz w:val="20"/>
                    </w:rPr>
                    <w:t>0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III TO VIII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P.T.4         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31.12.1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09.01.20 TO 14.01.20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16.01.20 TO 25.01.20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</w:t>
                  </w:r>
                  <w:r>
                    <w:rPr>
                      <w:sz w:val="20"/>
                    </w:rPr>
                    <w:t>1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IX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P.T. 3          M.M-80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31.12.1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09.01.20 TO 14.01.20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16.01.20 TO 23.01.20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22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P.T. 3/ Preboard    M.M-</w:t>
                  </w:r>
                  <w:r>
                    <w:rPr>
                      <w:sz w:val="20"/>
                    </w:rPr>
                    <w:t>20/</w:t>
                  </w:r>
                  <w:r w:rsidRPr="00DC66CF">
                    <w:rPr>
                      <w:sz w:val="20"/>
                    </w:rPr>
                    <w:t>80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30.11.1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16.12.19 TO 20.12.19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22.12.19 TO 31.12.19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1500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23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Practice set 2/ 2nd Pre Board (1st Half Part of Syllabus)     M.M-50%/80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30.11.1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09.01.20 TO 14.01.20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16.01.20 TO 23.01.20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24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Unit Test 4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31.12.1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09.01.20 TO 14.01.20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16.01.20 TO 23.01.20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1515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25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Practice set 2/ 2nd Pre Board (1st Half Part of Syllabus)     M.M-50%/100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30.11.1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09.01.20 TO 14.01.20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16.01.20 TO 23.01.20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26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Practical Exam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30.11.1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****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01.02.20 TO 15.02.20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900"/>
              </w:trPr>
              <w:tc>
                <w:tcPr>
                  <w:tcW w:w="1032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27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III TO VIII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Term 2           (VIII Only)    M.M-80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31.12.1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27.01.20 TO 20.02.20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21.02.20 </w:t>
                  </w:r>
                  <w:r w:rsidRPr="00DC66CF">
                    <w:rPr>
                      <w:sz w:val="20"/>
                    </w:rPr>
                    <w:t>Onwards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28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IX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Annual Exam   M.M-80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31.12.1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24.</w:t>
                  </w:r>
                  <w:r>
                    <w:rPr>
                      <w:sz w:val="20"/>
                    </w:rPr>
                    <w:t>01.20 TO 20.02.20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21.02.20 </w:t>
                  </w:r>
                  <w:r w:rsidRPr="00DC66CF">
                    <w:rPr>
                      <w:sz w:val="20"/>
                    </w:rPr>
                    <w:t>Onwards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29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Annual Exam M.M-100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31.12.1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24.01.20 TO 20.02.20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21.02.20 </w:t>
                  </w:r>
                  <w:r w:rsidRPr="00DC66CF">
                    <w:rPr>
                      <w:sz w:val="20"/>
                    </w:rPr>
                    <w:t>Onwards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30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III TO VIII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Term 2            (III-VII Only)   M.M-80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31.12.1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27.01.20 to 28.02.20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01.03.20 </w:t>
                  </w:r>
                  <w:r w:rsidRPr="00DC66CF">
                    <w:rPr>
                      <w:sz w:val="20"/>
                    </w:rPr>
                    <w:t>Onwards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31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Annual Exam M.M-80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30.11.1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2</w:t>
                  </w:r>
                  <w:r>
                    <w:rPr>
                      <w:sz w:val="20"/>
                    </w:rPr>
                    <w:t>4.01.20 TO 20.02.20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01.03.20 </w:t>
                  </w:r>
                  <w:r w:rsidRPr="00DC66CF">
                    <w:rPr>
                      <w:sz w:val="20"/>
                    </w:rPr>
                    <w:t>Onwards</w:t>
                  </w:r>
                </w:p>
              </w:tc>
            </w:tr>
            <w:tr w:rsidR="00B44AB8" w:rsidRPr="00DC66CF" w:rsidTr="00B44AB8">
              <w:trPr>
                <w:gridBefore w:val="1"/>
                <w:gridAfter w:val="2"/>
                <w:wBefore w:w="72" w:type="dxa"/>
                <w:wAfter w:w="611" w:type="dxa"/>
                <w:trHeight w:val="799"/>
              </w:trPr>
              <w:tc>
                <w:tcPr>
                  <w:tcW w:w="1032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32</w:t>
                  </w:r>
                </w:p>
              </w:tc>
              <w:tc>
                <w:tcPr>
                  <w:tcW w:w="894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XII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Annual Exam M.M-100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30.11.1</w:t>
                  </w:r>
                  <w:r>
                    <w:rPr>
                      <w:sz w:val="20"/>
                    </w:rPr>
                    <w:t>9</w:t>
                  </w:r>
                </w:p>
              </w:tc>
              <w:tc>
                <w:tcPr>
                  <w:tcW w:w="2220" w:type="dxa"/>
                  <w:gridSpan w:val="5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 w:rsidRPr="00DC66CF">
                    <w:rPr>
                      <w:sz w:val="20"/>
                    </w:rPr>
                    <w:t>****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DC66CF" w:rsidRDefault="00B44AB8" w:rsidP="001C3838">
                  <w:pPr>
                    <w:pStyle w:val="NoSpacingChar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01.03.20</w:t>
                  </w:r>
                  <w:r w:rsidRPr="00DC66CF">
                    <w:rPr>
                      <w:sz w:val="20"/>
                    </w:rPr>
                    <w:t xml:space="preserve"> onwards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405"/>
              </w:trPr>
              <w:tc>
                <w:tcPr>
                  <w:tcW w:w="10102" w:type="dxa"/>
                  <w:gridSpan w:val="2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4AB8" w:rsidRDefault="001201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668D5"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</w:rPr>
                    <w:pict>
                      <v:group id="_x0000_s1537" style="position:absolute;left:0;text-align:left;margin-left:-23.1pt;margin-top:1pt;width:532.75pt;height:22.05pt;z-index:251857408;mso-position-horizontal-relative:text;mso-position-vertical-relative:text" coordorigin="451,15818" coordsize="10655,441">
                        <v:shape id="_x0000_s1538" type="#_x0000_t188" style="position:absolute;left:451;top:15818;width:2790;height:425" fillcolor="#0fc">
                          <v:textbox style="mso-next-textbox:#_x0000_s1538">
                            <w:txbxContent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Institutional Plan : 2019-20</w:t>
                                </w:r>
                              </w:p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539" type="#_x0000_t188" style="position:absolute;left:4931;top:15834;width:3210;height:425" fillcolor="#0fc">
                          <v:textbox style="mso-next-textbox:#_x0000_s1539">
                            <w:txbxContent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1F2F89">
                                  <w:rPr>
                                    <w:b/>
                                    <w:color w:val="002060"/>
                                  </w:rPr>
                                  <w:t>DAV PUBLIC SCHOOL, KEDLA</w:t>
                                </w:r>
                              </w:p>
                            </w:txbxContent>
                          </v:textbox>
                        </v:shape>
                        <v:shape id="_x0000_s1540" type="#_x0000_t188" style="position:absolute;left:9531;top:15823;width:1575;height:425" fillcolor="#0fc">
                          <v:textbox style="mso-next-textbox:#_x0000_s1540">
                            <w:txbxContent>
                              <w:p w:rsidR="00B44AB8" w:rsidRPr="001F2F89" w:rsidRDefault="00B44AB8" w:rsidP="00B44AB8">
                                <w:pPr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3554E7">
                                  <w:rPr>
                                    <w:b/>
                                    <w:color w:val="auto"/>
                                    <w:spacing w:val="60"/>
                                  </w:rPr>
                                  <w:t>Page</w:t>
                                </w:r>
                                <w:r w:rsidRPr="001F2F89">
                                  <w:rPr>
                                    <w:b/>
                                    <w:color w:val="002060"/>
                                  </w:rPr>
                                  <w:t xml:space="preserve"> |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</w:p>
                <w:p w:rsidR="00B44AB8" w:rsidRPr="00977BCF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2"/>
                      <w:szCs w:val="32"/>
                    </w:rPr>
                  </w:pPr>
                </w:p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</w:rPr>
                    <w:lastRenderedPageBreak/>
                    <w:t>EXAM SCHEDULE- 2019-20</w:t>
                  </w:r>
                  <w:r w:rsidRPr="007845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</w:rPr>
                    <w:t xml:space="preserve"> (Class Wise)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1260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2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2"/>
                      <w:highlight w:val="yellow"/>
                    </w:rPr>
                    <w:lastRenderedPageBreak/>
                    <w:t>S.N.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2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2"/>
                      <w:highlight w:val="yellow"/>
                    </w:rPr>
                    <w:t>CLASS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2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2"/>
                      <w:highlight w:val="yellow"/>
                    </w:rPr>
                    <w:t>NAME OF EXAM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2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2"/>
                      <w:highlight w:val="yellow"/>
                    </w:rPr>
                    <w:t>% of Syllabus Completed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2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2"/>
                      <w:highlight w:val="yellow"/>
                    </w:rPr>
                    <w:t>DATE OF COMPLETION OF SYLLABUS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2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2"/>
                      <w:highlight w:val="yellow"/>
                    </w:rPr>
                    <w:t>REVISION SCHEDULE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16449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Cs w:val="22"/>
                      <w:highlight w:val="yellow"/>
                    </w:rPr>
                  </w:pPr>
                  <w:r w:rsidRPr="00516449"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2"/>
                      <w:highlight w:val="yellow"/>
                    </w:rPr>
                    <w:t>TENTATIVE DATE OF EXAM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Unit Test 1           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25%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30.04.19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01.05.19 TO 04.05.19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07.05.19 TO 11.05.19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Unit Test 2 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50%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03.07.19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04.07.19 TO 07.07.19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08.07.19 TO 15.07.19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Term 1        M.M-100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70%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4.08.19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6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.0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8.19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23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.0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8.19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4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.0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8.19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0.09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.19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4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Unit Test 3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31.10.19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01.11.19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15.11.1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16.11.19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22.11.1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900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5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Unit Test 4/ Practice set 1 (2nd Half Part of Syllabus)     M.M-25/50%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30.11.19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        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01.12.19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08.12.1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10.12.1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15.12.1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6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Pre Board   M.M-100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Already Finished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01.12.19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20.12.1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22.12.19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31.12.1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900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7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Practice set 2/ 2nd Pre Board (1st Half Part of Syllabus)     M.M-50%/100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Already Finished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09.01.20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14.01.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16.01.20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23.01.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8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Practical Exam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Already Finished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****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01.02.20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15.02.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Annual Exam M.M-100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Already Finished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****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01.03.20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onwards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Unit Test 1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15%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03.07.19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04.07.19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07.07.1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08.07.19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15.07.1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11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Term 1        M.M-100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40%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31.08.19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01.09.19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10.09.1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12.09.19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30.09.1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12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Unit Test 2 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60%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31.10.19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01.11.19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15.11.1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16.11.19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22.11.1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13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Unit Test 3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80%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30.11.19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01.12.19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08.12.1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10.12.19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15.12.1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14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Unit Test 4  M.M-25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31.12.19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09.01.20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14.01.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16.01.20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23.01.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15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XI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Annual Exam M.M-100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Already Finished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24.01.20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20.02.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21.02.20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Onwards</w:t>
                  </w:r>
                </w:p>
              </w:tc>
            </w:tr>
            <w:tr w:rsidR="00B44AB8" w:rsidRPr="00784570" w:rsidTr="00B44AB8">
              <w:trPr>
                <w:gridBefore w:val="1"/>
                <w:gridAfter w:val="4"/>
                <w:wBefore w:w="72" w:type="dxa"/>
                <w:wAfter w:w="1070" w:type="dxa"/>
                <w:trHeight w:val="799"/>
              </w:trPr>
              <w:tc>
                <w:tcPr>
                  <w:tcW w:w="6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16</w:t>
                  </w:r>
                </w:p>
              </w:tc>
              <w:tc>
                <w:tcPr>
                  <w:tcW w:w="100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P.T. 1           M.M-2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</w:t>
                  </w:r>
                </w:p>
              </w:tc>
              <w:tc>
                <w:tcPr>
                  <w:tcW w:w="14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33%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12.05.19</w:t>
                  </w:r>
                </w:p>
              </w:tc>
              <w:tc>
                <w:tcPr>
                  <w:tcW w:w="1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18.06.19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23.06.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19</w:t>
                  </w:r>
                </w:p>
              </w:tc>
              <w:tc>
                <w:tcPr>
                  <w:tcW w:w="19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25.06.19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30.06.1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799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lastRenderedPageBreak/>
                    <w:t>17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B35B5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</w:rPr>
                  </w:pPr>
                  <w:r w:rsidRPr="005B35B5">
                    <w:rPr>
                      <w:rFonts w:ascii="Arial" w:eastAsia="Times New Roman" w:hAnsi="Arial" w:cs="Arial"/>
                      <w:sz w:val="20"/>
                    </w:rPr>
                    <w:t>P.T. 2/ Term 1  M.M-20/80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66%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25.08.19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27.08.19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10.09.1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12.09.19</w:t>
                  </w:r>
                </w:p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30.0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9.19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675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18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Practice set 1 (2nd Half part of syllabus) M.M-50%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30.11.19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01.12.19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08.12.1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10.12.19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15.12.1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450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19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P.T. 3/ Preboard    M.M-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20/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80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Already Finished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16.12.19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20.12.1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22.12.19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31.12.1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900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Practice set 2/ 2nd Pre Board (1st Half Part of Syllabus)     M.M-50%/80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Already Finished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09.01.20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14.01.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16.01.20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23.01.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799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21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X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Annual Exam M.M-80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Already Finished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24.01.20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20.02.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01.03.20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Onwards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799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22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IX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P.T. 1           M.M-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33%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12.05.19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18.06.19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23.06.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25.06.19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30.06.1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799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23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IX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P.T. 2/ Term 1  M.M-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20/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80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66%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25.08.19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27.08.19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10.09.1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12.09.19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30.09.1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799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24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IX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P.T. 3          M.M-2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31.12.19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09.01.20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14.01.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16.01.20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23.01.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799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25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IX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Annual Exam   M.M-80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Already Finished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24.01.20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20.02.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21.02.20 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Onwards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799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26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III TO VIII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P.T. 1           M.M-2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25%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12.05.19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18.06.19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23.06.1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25.06.19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TO 30.06.1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9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799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27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III TO VIII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P.T.2           M.M-2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50%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31.07.19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01.08.19 TO 11.08.19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13.08.19 TO 25.08.19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799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28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III TO VIII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Term 1        M.M-80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50%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25.08.19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27.08.19 TO 10.09.19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12.09.19 TO 30.09.19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799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29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III TO VIII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P.T. 3          M.M-2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75%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30.11.19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01.12.19 TO 08.12.19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10.12.19 TO 20.12.19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799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30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III TO VIII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P.T.4           M.M-2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31.12.19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09.01.20 TO 14.01.20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16.01.20 TO 25.01.20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450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31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III TO VIII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Term 2           (VIII Only)    M.M-80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Already Finished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27.01.20 TO 20.02.20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21.02.20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Onwards</w:t>
                  </w:r>
                </w:p>
              </w:tc>
            </w:tr>
            <w:tr w:rsidR="00B44AB8" w:rsidRPr="00784570" w:rsidTr="00B44AB8">
              <w:trPr>
                <w:gridBefore w:val="2"/>
                <w:gridAfter w:val="2"/>
                <w:wBefore w:w="716" w:type="dxa"/>
                <w:wAfter w:w="611" w:type="dxa"/>
                <w:trHeight w:val="450"/>
              </w:trPr>
              <w:tc>
                <w:tcPr>
                  <w:tcW w:w="769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32</w:t>
                  </w:r>
                </w:p>
              </w:tc>
              <w:tc>
                <w:tcPr>
                  <w:tcW w:w="9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III TO VIII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Term 2            (III-VII Only)   M.M-80</w:t>
                  </w:r>
                </w:p>
              </w:tc>
              <w:tc>
                <w:tcPr>
                  <w:tcW w:w="13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100%</w:t>
                  </w:r>
                </w:p>
              </w:tc>
              <w:tc>
                <w:tcPr>
                  <w:tcW w:w="189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5B35B5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</w:rPr>
                  </w:pPr>
                  <w:r w:rsidRPr="005B35B5">
                    <w:rPr>
                      <w:rFonts w:ascii="Arial" w:eastAsia="Times New Roman" w:hAnsi="Arial" w:cs="Arial"/>
                      <w:sz w:val="20"/>
                    </w:rPr>
                    <w:t>Already Finished</w:t>
                  </w:r>
                </w:p>
              </w:tc>
              <w:tc>
                <w:tcPr>
                  <w:tcW w:w="14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27.01.20 to 28.02.20</w:t>
                  </w:r>
                </w:p>
              </w:tc>
              <w:tc>
                <w:tcPr>
                  <w:tcW w:w="17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44AB8" w:rsidRPr="00784570" w:rsidRDefault="00B44AB8" w:rsidP="001C38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>01.03.20</w:t>
                  </w:r>
                  <w:r w:rsidRPr="00784570">
                    <w:rPr>
                      <w:rFonts w:ascii="Arial" w:eastAsia="Times New Roman" w:hAnsi="Arial" w:cs="Arial"/>
                      <w:color w:val="000000"/>
                      <w:sz w:val="20"/>
                    </w:rPr>
                    <w:t xml:space="preserve"> Onwards</w:t>
                  </w:r>
                </w:p>
              </w:tc>
            </w:tr>
          </w:tbl>
          <w:p w:rsidR="005424DD" w:rsidRPr="005424DD" w:rsidRDefault="005424DD" w:rsidP="005424DD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             </w:t>
            </w:r>
          </w:p>
          <w:p w:rsidR="00DC66CF" w:rsidRDefault="00DC66CF" w:rsidP="003D74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bidi="hi-IN"/>
              </w:rPr>
            </w:pPr>
          </w:p>
          <w:p w:rsidR="00DC66CF" w:rsidRDefault="00DC66CF" w:rsidP="003D74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bidi="hi-IN"/>
              </w:rPr>
            </w:pPr>
          </w:p>
          <w:p w:rsidR="00DC66CF" w:rsidRDefault="00DC66CF" w:rsidP="003D74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bidi="hi-IN"/>
              </w:rPr>
            </w:pPr>
          </w:p>
          <w:p w:rsidR="00DC66CF" w:rsidRDefault="007668D5" w:rsidP="003D74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bidi="hi-IN"/>
              </w:rPr>
            </w:pPr>
            <w:r w:rsidRPr="007668D5">
              <w:rPr>
                <w:rFonts w:ascii="Times New Roman" w:hAnsi="Times New Roman"/>
                <w:noProof/>
                <w:sz w:val="24"/>
                <w:lang w:bidi="hi-IN"/>
              </w:rPr>
              <w:pict>
                <v:shape id="_x0000_s1170" type="#_x0000_t202" style="position:absolute;margin-left:-11.05pt;margin-top:1.95pt;width:499.5pt;height:31.55pt;z-index:251735552" filled="f" fillcolor="#956251 [3207]" strokecolor="#f2f2f2 [3041]" strokeweight="3pt">
                  <v:shadow on="t" type="perspective" color="#4a3028 [1607]" opacity=".5" offset="1pt" offset2="-1pt"/>
                  <v:textbox style="mso-next-textbox:#_x0000_s1170">
                    <w:txbxContent>
                      <w:p w:rsidR="000B022B" w:rsidRPr="005F6E04" w:rsidRDefault="000B022B" w:rsidP="005F6E04">
                        <w:pPr>
                          <w:jc w:val="center"/>
                          <w:rPr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 w:rsidRPr="005F6E04">
                          <w:rPr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“It’s a futile gesture to offer water to a person when he is already dead of th</w:t>
                        </w:r>
                        <w:r>
                          <w:rPr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irs</w:t>
                        </w:r>
                        <w:r w:rsidRPr="005F6E04">
                          <w:rPr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t.</w:t>
                        </w:r>
                        <w:r>
                          <w:rPr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”</w:t>
                        </w:r>
                      </w:p>
                    </w:txbxContent>
                  </v:textbox>
                </v:shape>
              </w:pict>
            </w:r>
          </w:p>
          <w:p w:rsidR="00DC66CF" w:rsidRDefault="00DC66CF" w:rsidP="003D74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bidi="hi-IN"/>
              </w:rPr>
            </w:pPr>
          </w:p>
          <w:p w:rsidR="00DC66CF" w:rsidRDefault="00DC66CF" w:rsidP="003D74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bidi="hi-IN"/>
              </w:rPr>
            </w:pPr>
          </w:p>
          <w:p w:rsidR="00DC66CF" w:rsidRDefault="00DC66CF" w:rsidP="003D74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bidi="hi-IN"/>
              </w:rPr>
            </w:pPr>
          </w:p>
          <w:p w:rsidR="003935FF" w:rsidRDefault="003935FF" w:rsidP="003D74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bidi="hi-IN"/>
              </w:rPr>
            </w:pPr>
          </w:p>
          <w:p w:rsidR="003935FF" w:rsidRDefault="003935FF" w:rsidP="003D74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bidi="hi-IN"/>
              </w:rPr>
            </w:pPr>
          </w:p>
          <w:p w:rsidR="00897FF6" w:rsidRPr="009A3134" w:rsidRDefault="00897FF6" w:rsidP="003D74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bidi="hi-IN"/>
              </w:rPr>
            </w:pPr>
          </w:p>
          <w:tbl>
            <w:tblPr>
              <w:tblW w:w="9599" w:type="dxa"/>
              <w:jc w:val="center"/>
              <w:tblLook w:val="04A0"/>
            </w:tblPr>
            <w:tblGrid>
              <w:gridCol w:w="1634"/>
              <w:gridCol w:w="2131"/>
              <w:gridCol w:w="2365"/>
              <w:gridCol w:w="1883"/>
              <w:gridCol w:w="1586"/>
            </w:tblGrid>
            <w:tr w:rsidR="00E63182" w:rsidRPr="009A3134" w:rsidTr="00784570">
              <w:trPr>
                <w:trHeight w:val="515"/>
                <w:jc w:val="center"/>
              </w:trPr>
              <w:tc>
                <w:tcPr>
                  <w:tcW w:w="959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5138" w:rsidRDefault="009631A4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lang w:bidi="hi-IN"/>
                    </w:rPr>
                  </w:pPr>
                  <w:r w:rsidRPr="007668D5">
                    <w:rPr>
                      <w:rFonts w:ascii="Arial" w:eastAsia="Times New Roman" w:hAnsi="Arial" w:cs="Arial"/>
                      <w:b/>
                      <w:bCs/>
                      <w:noProof/>
                      <w:sz w:val="24"/>
                      <w:szCs w:val="24"/>
                    </w:rPr>
                    <w:pict>
                      <v:group id="_x0000_s1376" style="position:absolute;left:0;text-align:left;margin-left:-67.2pt;margin-top:116.1pt;width:535.4pt;height:28.1pt;z-index:251821568" coordorigin="542,15706" coordsize="10708,562">
                        <v:shape id="_x0000_s1145" type="#_x0000_t188" style="position:absolute;left:542;top:15713;width:3348;height:555" o:regroupid="5" fillcolor="#0fc">
                          <v:textbox style="mso-next-textbox:#_x0000_s1145">
                            <w:txbxContent>
                              <w:p w:rsidR="000B022B" w:rsidRPr="001F2F89" w:rsidRDefault="000B022B" w:rsidP="00F549D6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Institutional Plan : 2019-20</w:t>
                                </w:r>
                              </w:p>
                              <w:p w:rsidR="000B022B" w:rsidRPr="001F2F89" w:rsidRDefault="000B022B" w:rsidP="000F2BBE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46" type="#_x0000_t188" style="position:absolute;left:4654;top:15706;width:3853;height:555" o:regroupid="5" fillcolor="#0fc">
                          <v:textbox style="mso-next-textbox:#_x0000_s1146">
                            <w:txbxContent>
                              <w:p w:rsidR="000B022B" w:rsidRPr="001F2F89" w:rsidRDefault="000B022B" w:rsidP="000F2BBE">
                                <w:pPr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1F2F89">
                                  <w:rPr>
                                    <w:b/>
                                    <w:color w:val="002060"/>
                                  </w:rPr>
                                  <w:t>DAV PUBLIC SCHOOL, KEDLA</w:t>
                                </w:r>
                              </w:p>
                            </w:txbxContent>
                          </v:textbox>
                        </v:shape>
                        <v:shape id="_x0000_s1147" type="#_x0000_t188" style="position:absolute;left:9630;top:15706;width:1620;height:555" o:regroupid="5" fillcolor="#0fc">
                          <v:textbox style="mso-next-textbox:#_x0000_s1147">
                            <w:txbxContent>
                              <w:p w:rsidR="000B022B" w:rsidRPr="001F2F89" w:rsidRDefault="000B022B" w:rsidP="000F2BBE">
                                <w:pPr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3554E7">
                                  <w:rPr>
                                    <w:b/>
                                    <w:color w:val="auto"/>
                                    <w:spacing w:val="60"/>
                                  </w:rPr>
                                  <w:t>Page</w:t>
                                </w:r>
                                <w:r w:rsidRPr="001F2F89">
                                  <w:rPr>
                                    <w:b/>
                                    <w:color w:val="002060"/>
                                  </w:rPr>
                                  <w:t xml:space="preserve"> |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</w:p>
                <w:p w:rsidR="00EF5138" w:rsidRDefault="00EF5138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lang w:bidi="hi-IN"/>
                    </w:rPr>
                  </w:pPr>
                </w:p>
                <w:p w:rsidR="00EF5138" w:rsidRDefault="00EF5138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lang w:bidi="hi-IN"/>
                    </w:rPr>
                  </w:pPr>
                </w:p>
                <w:p w:rsidR="00EF5138" w:rsidRDefault="00EF5138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lang w:bidi="hi-IN"/>
                    </w:rPr>
                  </w:pPr>
                </w:p>
                <w:p w:rsidR="001201B8" w:rsidRDefault="001201B8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lang w:bidi="hi-IN"/>
                    </w:rPr>
                  </w:pPr>
                </w:p>
                <w:p w:rsidR="001201B8" w:rsidRDefault="001201B8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lang w:bidi="hi-IN"/>
                    </w:rPr>
                  </w:pPr>
                </w:p>
                <w:p w:rsidR="00EF5138" w:rsidRDefault="00EF5138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lang w:bidi="hi-IN"/>
                    </w:rPr>
                  </w:pPr>
                </w:p>
                <w:p w:rsidR="00EF5138" w:rsidRDefault="00EF5138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lang w:bidi="hi-IN"/>
                    </w:rPr>
                  </w:pPr>
                </w:p>
                <w:p w:rsidR="00EF5138" w:rsidRDefault="00EF5138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lang w:bidi="hi-IN"/>
                    </w:rPr>
                  </w:pPr>
                </w:p>
                <w:p w:rsidR="00E63182" w:rsidRPr="00E22187" w:rsidRDefault="00E63182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lang w:bidi="hi-IN"/>
                    </w:rPr>
                  </w:pPr>
                  <w:r w:rsidRPr="00E22187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lang w:bidi="hi-IN"/>
                    </w:rPr>
                    <w:t>PARENTS - TEACHERS MEET</w:t>
                  </w:r>
                </w:p>
              </w:tc>
            </w:tr>
            <w:tr w:rsidR="00E63182" w:rsidRPr="009A3134" w:rsidTr="00784570">
              <w:trPr>
                <w:trHeight w:val="515"/>
                <w:jc w:val="center"/>
              </w:trPr>
              <w:tc>
                <w:tcPr>
                  <w:tcW w:w="959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63182" w:rsidRPr="00E22187" w:rsidRDefault="005054AC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0"/>
                      <w:szCs w:val="30"/>
                      <w:highlight w:val="yellow"/>
                      <w:lang w:bidi="hi-IN"/>
                    </w:rPr>
                  </w:pPr>
                  <w:r w:rsidRPr="00E22187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0"/>
                      <w:szCs w:val="30"/>
                      <w:highlight w:val="yellow"/>
                      <w:lang w:bidi="hi-IN"/>
                    </w:rPr>
                    <w:lastRenderedPageBreak/>
                    <w:t>SESSION : 2019</w:t>
                  </w:r>
                  <w:r w:rsidR="00E63182" w:rsidRPr="00E22187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0"/>
                      <w:szCs w:val="30"/>
                      <w:highlight w:val="yellow"/>
                      <w:lang w:bidi="hi-IN"/>
                    </w:rPr>
                    <w:t>-</w:t>
                  </w:r>
                  <w:r w:rsidRPr="00E22187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0"/>
                      <w:szCs w:val="30"/>
                      <w:highlight w:val="yellow"/>
                      <w:lang w:bidi="hi-IN"/>
                    </w:rPr>
                    <w:t>20</w:t>
                  </w:r>
                </w:p>
              </w:tc>
            </w:tr>
            <w:tr w:rsidR="00E63182" w:rsidRPr="009A3134" w:rsidTr="00784570">
              <w:trPr>
                <w:trHeight w:val="515"/>
                <w:jc w:val="center"/>
              </w:trPr>
              <w:tc>
                <w:tcPr>
                  <w:tcW w:w="959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63182" w:rsidRPr="00E22187" w:rsidRDefault="00E63182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lang w:bidi="hi-IN"/>
                    </w:rPr>
                  </w:pPr>
                  <w:r w:rsidRPr="00E22187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lang w:bidi="hi-IN"/>
                    </w:rPr>
                    <w:t xml:space="preserve">Tentative Schedule </w:t>
                  </w:r>
                </w:p>
              </w:tc>
            </w:tr>
            <w:tr w:rsidR="009631A4" w:rsidRPr="009A3134" w:rsidTr="00784570">
              <w:trPr>
                <w:trHeight w:val="263"/>
                <w:jc w:val="center"/>
              </w:trPr>
              <w:tc>
                <w:tcPr>
                  <w:tcW w:w="16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63182" w:rsidRPr="009A3134" w:rsidRDefault="00E63182" w:rsidP="00E6318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bidi="hi-IN"/>
                    </w:rPr>
                  </w:pP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63182" w:rsidRPr="009A3134" w:rsidRDefault="00E63182" w:rsidP="00E6318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bidi="hi-IN"/>
                    </w:rPr>
                  </w:pPr>
                </w:p>
              </w:tc>
              <w:tc>
                <w:tcPr>
                  <w:tcW w:w="23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63182" w:rsidRPr="009A3134" w:rsidRDefault="00E63182" w:rsidP="00E6318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bidi="hi-IN"/>
                    </w:rPr>
                  </w:pPr>
                </w:p>
              </w:tc>
              <w:tc>
                <w:tcPr>
                  <w:tcW w:w="18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63182" w:rsidRPr="009A3134" w:rsidRDefault="00E63182" w:rsidP="00E6318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bidi="hi-IN"/>
                    </w:rPr>
                  </w:pPr>
                </w:p>
              </w:tc>
              <w:tc>
                <w:tcPr>
                  <w:tcW w:w="15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63182" w:rsidRPr="009A3134" w:rsidRDefault="00E63182" w:rsidP="00E6318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bidi="hi-IN"/>
                    </w:rPr>
                  </w:pPr>
                </w:p>
              </w:tc>
            </w:tr>
            <w:tr w:rsidR="009631A4" w:rsidRPr="009A3134" w:rsidTr="00784570">
              <w:trPr>
                <w:trHeight w:val="1114"/>
                <w:jc w:val="center"/>
              </w:trPr>
              <w:tc>
                <w:tcPr>
                  <w:tcW w:w="16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63182" w:rsidRPr="00E22187" w:rsidRDefault="00E63182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highlight w:val="yellow"/>
                      <w:lang w:bidi="hi-IN"/>
                    </w:rPr>
                  </w:pPr>
                  <w:r w:rsidRPr="00E22187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highlight w:val="yellow"/>
                      <w:lang w:bidi="hi-IN"/>
                    </w:rPr>
                    <w:t>Sl. No.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3182" w:rsidRPr="00E22187" w:rsidRDefault="00E63182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highlight w:val="yellow"/>
                      <w:lang w:bidi="hi-IN"/>
                    </w:rPr>
                  </w:pPr>
                  <w:r w:rsidRPr="00E22187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highlight w:val="yellow"/>
                      <w:lang w:bidi="hi-IN"/>
                    </w:rPr>
                    <w:t xml:space="preserve">No of PT Meet / Faculty Meet / Review Meeting </w:t>
                  </w:r>
                </w:p>
              </w:tc>
              <w:tc>
                <w:tcPr>
                  <w:tcW w:w="2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63182" w:rsidRPr="00E22187" w:rsidRDefault="00E63182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highlight w:val="yellow"/>
                      <w:lang w:bidi="hi-IN"/>
                    </w:rPr>
                  </w:pPr>
                  <w:r w:rsidRPr="00E22187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highlight w:val="yellow"/>
                      <w:lang w:bidi="hi-IN"/>
                    </w:rPr>
                    <w:t>Test / Exam</w:t>
                  </w:r>
                </w:p>
              </w:tc>
              <w:tc>
                <w:tcPr>
                  <w:tcW w:w="1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63182" w:rsidRPr="00E22187" w:rsidRDefault="00E63182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highlight w:val="yellow"/>
                      <w:lang w:bidi="hi-IN"/>
                    </w:rPr>
                  </w:pPr>
                  <w:r w:rsidRPr="00E22187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highlight w:val="yellow"/>
                      <w:lang w:bidi="hi-IN"/>
                    </w:rPr>
                    <w:t>Tentative Date of Completion of Exam</w:t>
                  </w:r>
                </w:p>
              </w:tc>
              <w:tc>
                <w:tcPr>
                  <w:tcW w:w="1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63182" w:rsidRPr="00E22187" w:rsidRDefault="00E63182" w:rsidP="00E631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highlight w:val="yellow"/>
                      <w:lang w:bidi="hi-IN"/>
                    </w:rPr>
                  </w:pPr>
                  <w:r w:rsidRPr="00E22187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highlight w:val="yellow"/>
                      <w:lang w:bidi="hi-IN"/>
                    </w:rPr>
                    <w:t>Tentative Date of PT Meet</w:t>
                  </w:r>
                </w:p>
              </w:tc>
            </w:tr>
            <w:tr w:rsidR="009631A4" w:rsidRPr="009A3134" w:rsidTr="00784570">
              <w:trPr>
                <w:trHeight w:val="618"/>
                <w:jc w:val="center"/>
              </w:trPr>
              <w:tc>
                <w:tcPr>
                  <w:tcW w:w="16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1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1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vertAlign w:val="superscript"/>
                      <w:lang w:bidi="hi-IN"/>
                    </w:rPr>
                    <w:t>st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 PT Meet</w:t>
                  </w:r>
                </w:p>
              </w:tc>
              <w:tc>
                <w:tcPr>
                  <w:tcW w:w="23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1B7B2D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P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.T.1 XII</w:t>
                  </w:r>
                </w:p>
              </w:tc>
              <w:tc>
                <w:tcPr>
                  <w:tcW w:w="1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E445FA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09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-05-1</w:t>
                  </w:r>
                  <w:r w:rsidR="00C115A5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9</w:t>
                  </w:r>
                </w:p>
              </w:tc>
              <w:tc>
                <w:tcPr>
                  <w:tcW w:w="1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172689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11/05/19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 (Saturday)</w:t>
                  </w:r>
                </w:p>
              </w:tc>
            </w:tr>
            <w:tr w:rsidR="009631A4" w:rsidRPr="009A3134" w:rsidTr="00784570">
              <w:trPr>
                <w:trHeight w:val="618"/>
                <w:jc w:val="center"/>
              </w:trPr>
              <w:tc>
                <w:tcPr>
                  <w:tcW w:w="16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2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2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vertAlign w:val="superscript"/>
                      <w:lang w:bidi="hi-IN"/>
                    </w:rPr>
                    <w:t>nd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 PT Meet</w:t>
                  </w:r>
                </w:p>
              </w:tc>
              <w:tc>
                <w:tcPr>
                  <w:tcW w:w="23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P.T / Monthly Test</w:t>
                  </w:r>
                </w:p>
              </w:tc>
              <w:tc>
                <w:tcPr>
                  <w:tcW w:w="1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172689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29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-06-1</w:t>
                  </w:r>
                  <w:r w:rsidR="00C115A5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9</w:t>
                  </w:r>
                </w:p>
              </w:tc>
              <w:tc>
                <w:tcPr>
                  <w:tcW w:w="1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5D7D68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29</w:t>
                  </w:r>
                  <w:r w:rsidR="003B6C8F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/06/19</w:t>
                  </w:r>
                </w:p>
                <w:p w:rsidR="00305306" w:rsidRPr="004F25FD" w:rsidRDefault="006648CD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(Satur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day)</w:t>
                  </w:r>
                </w:p>
              </w:tc>
            </w:tr>
            <w:tr w:rsidR="009631A4" w:rsidRPr="009A3134" w:rsidTr="00784570">
              <w:trPr>
                <w:trHeight w:val="618"/>
                <w:jc w:val="center"/>
              </w:trPr>
              <w:tc>
                <w:tcPr>
                  <w:tcW w:w="16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3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3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vertAlign w:val="superscript"/>
                      <w:lang w:bidi="hi-IN"/>
                    </w:rPr>
                    <w:t>rd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 PT Meet</w:t>
                  </w:r>
                </w:p>
              </w:tc>
              <w:tc>
                <w:tcPr>
                  <w:tcW w:w="23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5306" w:rsidRPr="004F25FD" w:rsidRDefault="001B7B2D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P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.T. / Monthly Test</w:t>
                  </w:r>
                </w:p>
              </w:tc>
              <w:tc>
                <w:tcPr>
                  <w:tcW w:w="1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172689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15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-07-1</w:t>
                  </w:r>
                  <w:r w:rsidR="00C115A5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9</w:t>
                  </w:r>
                </w:p>
              </w:tc>
              <w:tc>
                <w:tcPr>
                  <w:tcW w:w="1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B6C8F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31/07/19 </w:t>
                  </w:r>
                  <w:r w:rsidR="006648C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(Wednes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day)</w:t>
                  </w:r>
                </w:p>
              </w:tc>
            </w:tr>
            <w:tr w:rsidR="009631A4" w:rsidRPr="009A3134" w:rsidTr="00784570">
              <w:trPr>
                <w:trHeight w:val="618"/>
                <w:jc w:val="center"/>
              </w:trPr>
              <w:tc>
                <w:tcPr>
                  <w:tcW w:w="16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4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4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vertAlign w:val="superscript"/>
                      <w:lang w:bidi="hi-IN"/>
                    </w:rPr>
                    <w:t>th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 PT Meet</w:t>
                  </w:r>
                </w:p>
              </w:tc>
              <w:tc>
                <w:tcPr>
                  <w:tcW w:w="23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P.T./Monthly Test</w:t>
                  </w:r>
                </w:p>
              </w:tc>
              <w:tc>
                <w:tcPr>
                  <w:tcW w:w="1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172689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20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-08-1</w:t>
                  </w: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9</w:t>
                  </w:r>
                </w:p>
              </w:tc>
              <w:tc>
                <w:tcPr>
                  <w:tcW w:w="1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B6C8F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31/08/19 </w:t>
                  </w:r>
                  <w:r w:rsidR="006648C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(Satur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day)</w:t>
                  </w:r>
                </w:p>
              </w:tc>
            </w:tr>
            <w:tr w:rsidR="009631A4" w:rsidRPr="009A3134" w:rsidTr="00784570">
              <w:trPr>
                <w:trHeight w:val="618"/>
                <w:jc w:val="center"/>
              </w:trPr>
              <w:tc>
                <w:tcPr>
                  <w:tcW w:w="16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5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5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vertAlign w:val="superscript"/>
                      <w:lang w:bidi="hi-IN"/>
                    </w:rPr>
                    <w:t>th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 PT Meet</w:t>
                  </w:r>
                </w:p>
              </w:tc>
              <w:tc>
                <w:tcPr>
                  <w:tcW w:w="23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Term-1/Half Yearly/P.T.</w:t>
                  </w:r>
                </w:p>
              </w:tc>
              <w:tc>
                <w:tcPr>
                  <w:tcW w:w="1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172689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30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-09-1</w:t>
                  </w: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9</w:t>
                  </w:r>
                </w:p>
              </w:tc>
              <w:tc>
                <w:tcPr>
                  <w:tcW w:w="1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B6C8F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30/09/19 </w:t>
                  </w:r>
                  <w:r w:rsidR="006648C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(Mon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day)</w:t>
                  </w:r>
                </w:p>
              </w:tc>
            </w:tr>
            <w:tr w:rsidR="009631A4" w:rsidRPr="009A3134" w:rsidTr="00784570">
              <w:trPr>
                <w:trHeight w:val="618"/>
                <w:jc w:val="center"/>
              </w:trPr>
              <w:tc>
                <w:tcPr>
                  <w:tcW w:w="16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6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6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vertAlign w:val="superscript"/>
                      <w:lang w:bidi="hi-IN"/>
                    </w:rPr>
                    <w:t>th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 PT Meet</w:t>
                  </w:r>
                </w:p>
              </w:tc>
              <w:tc>
                <w:tcPr>
                  <w:tcW w:w="23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1B7B2D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P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.T./Monthly Test</w:t>
                  </w:r>
                </w:p>
              </w:tc>
              <w:tc>
                <w:tcPr>
                  <w:tcW w:w="1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22-11-1</w:t>
                  </w:r>
                  <w:r w:rsidR="00172689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9</w:t>
                  </w:r>
                </w:p>
              </w:tc>
              <w:tc>
                <w:tcPr>
                  <w:tcW w:w="1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B6C8F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30/11/19</w:t>
                  </w:r>
                  <w:r w:rsidR="006648C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 (Satur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day)</w:t>
                  </w:r>
                </w:p>
              </w:tc>
            </w:tr>
            <w:tr w:rsidR="009631A4" w:rsidRPr="009A3134" w:rsidTr="00784570">
              <w:trPr>
                <w:trHeight w:val="618"/>
                <w:jc w:val="center"/>
              </w:trPr>
              <w:tc>
                <w:tcPr>
                  <w:tcW w:w="16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7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7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vertAlign w:val="superscript"/>
                      <w:lang w:bidi="hi-IN"/>
                    </w:rPr>
                    <w:t>th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 PT Meet</w:t>
                  </w:r>
                </w:p>
              </w:tc>
              <w:tc>
                <w:tcPr>
                  <w:tcW w:w="23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P.T / Monthly Test /P.Set</w:t>
                  </w:r>
                </w:p>
              </w:tc>
              <w:tc>
                <w:tcPr>
                  <w:tcW w:w="1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172689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15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-12-1</w:t>
                  </w: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9</w:t>
                  </w:r>
                </w:p>
              </w:tc>
              <w:tc>
                <w:tcPr>
                  <w:tcW w:w="1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B6C8F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28/12/19 </w:t>
                  </w:r>
                  <w:r w:rsidR="006648C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(Satur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day)</w:t>
                  </w:r>
                </w:p>
              </w:tc>
            </w:tr>
            <w:tr w:rsidR="009631A4" w:rsidRPr="009A3134" w:rsidTr="00784570">
              <w:trPr>
                <w:trHeight w:val="618"/>
                <w:jc w:val="center"/>
              </w:trPr>
              <w:tc>
                <w:tcPr>
                  <w:tcW w:w="16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8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8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vertAlign w:val="superscript"/>
                      <w:lang w:bidi="hi-IN"/>
                    </w:rPr>
                    <w:t>th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 PT Meet</w:t>
                  </w:r>
                </w:p>
              </w:tc>
              <w:tc>
                <w:tcPr>
                  <w:tcW w:w="23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P.T / Monthly Test /P.Set</w:t>
                  </w:r>
                </w:p>
              </w:tc>
              <w:tc>
                <w:tcPr>
                  <w:tcW w:w="1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172689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23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-01-</w:t>
                  </w:r>
                  <w:r w:rsidR="003B6C8F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20</w:t>
                  </w:r>
                </w:p>
              </w:tc>
              <w:tc>
                <w:tcPr>
                  <w:tcW w:w="1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B6C8F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31/01/20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 (Thursday)</w:t>
                  </w:r>
                </w:p>
              </w:tc>
            </w:tr>
            <w:tr w:rsidR="009631A4" w:rsidRPr="009A3134" w:rsidTr="00784570">
              <w:trPr>
                <w:trHeight w:val="618"/>
                <w:jc w:val="center"/>
              </w:trPr>
              <w:tc>
                <w:tcPr>
                  <w:tcW w:w="16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9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9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vertAlign w:val="superscript"/>
                      <w:lang w:bidi="hi-IN"/>
                    </w:rPr>
                    <w:t>th</w:t>
                  </w: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 PT Meet</w:t>
                  </w:r>
                </w:p>
              </w:tc>
              <w:tc>
                <w:tcPr>
                  <w:tcW w:w="23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Term -II / Annual Exam</w:t>
                  </w:r>
                </w:p>
              </w:tc>
              <w:tc>
                <w:tcPr>
                  <w:tcW w:w="1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05306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20-03-</w:t>
                  </w:r>
                  <w:r w:rsidR="003B6C8F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20</w:t>
                  </w:r>
                </w:p>
              </w:tc>
              <w:tc>
                <w:tcPr>
                  <w:tcW w:w="1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5306" w:rsidRPr="004F25FD" w:rsidRDefault="003B6C8F" w:rsidP="004F25FD">
                  <w:pPr>
                    <w:spacing w:after="0" w:line="48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 xml:space="preserve">30/03/20 </w:t>
                  </w:r>
                  <w:r w:rsidR="006648C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(Mon</w:t>
                  </w:r>
                  <w:r w:rsidR="00305306" w:rsidRPr="004F25FD">
                    <w:rPr>
                      <w:rFonts w:ascii="Arial" w:eastAsia="Times New Roman" w:hAnsi="Arial" w:cs="Arial"/>
                      <w:b/>
                      <w:bCs/>
                      <w:szCs w:val="22"/>
                      <w:lang w:bidi="hi-IN"/>
                    </w:rPr>
                    <w:t>day)</w:t>
                  </w:r>
                </w:p>
              </w:tc>
            </w:tr>
          </w:tbl>
          <w:p w:rsidR="00897FF6" w:rsidRPr="009A3134" w:rsidRDefault="00897FF6" w:rsidP="00E631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bidi="hi-IN"/>
              </w:rPr>
            </w:pPr>
          </w:p>
          <w:p w:rsidR="00897FF6" w:rsidRPr="009A3134" w:rsidRDefault="00897FF6" w:rsidP="00897F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bidi="hi-IN"/>
              </w:rPr>
            </w:pPr>
          </w:p>
          <w:p w:rsidR="00897FF6" w:rsidRPr="009A3134" w:rsidRDefault="007668D5" w:rsidP="00897F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bidi="hi-IN"/>
              </w:rPr>
            </w:pPr>
            <w:r w:rsidRPr="007668D5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bidi="hi-IN"/>
              </w:rPr>
              <w:pict>
                <v:shape id="_x0000_s1169" type="#_x0000_t202" style="position:absolute;left:0;text-align:left;margin-left:39.15pt;margin-top:6.85pt;width:492pt;height:55pt;z-index:251734528" fillcolor="#92d050">
                  <v:textbox style="mso-next-textbox:#_x0000_s1169">
                    <w:txbxContent>
                      <w:p w:rsidR="000B022B" w:rsidRPr="00C363E7" w:rsidRDefault="000B022B" w:rsidP="00E449C3">
                        <w:pPr>
                          <w:shd w:val="clear" w:color="auto" w:fill="FFFFFF" w:themeFill="background1"/>
                          <w:jc w:val="center"/>
                          <w:rPr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r w:rsidRPr="00E449C3">
                          <w:rPr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  <w:t xml:space="preserve">“The best gift you could ever give someone is your time because you’re giving them something that you’ll never get back </w:t>
                        </w:r>
                        <w:r w:rsidRPr="00E449C3">
                          <w:rPr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”</w:t>
                        </w:r>
                      </w:p>
                    </w:txbxContent>
                  </v:textbox>
                </v:shape>
              </w:pict>
            </w:r>
          </w:p>
          <w:p w:rsidR="00897FF6" w:rsidRPr="009A3134" w:rsidRDefault="00897FF6" w:rsidP="00897F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bidi="hi-IN"/>
              </w:rPr>
            </w:pPr>
          </w:p>
          <w:p w:rsidR="00897FF6" w:rsidRPr="009A3134" w:rsidRDefault="00897FF6" w:rsidP="00897F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bidi="hi-IN"/>
              </w:rPr>
            </w:pPr>
          </w:p>
          <w:p w:rsidR="00897FF6" w:rsidRPr="009A3134" w:rsidRDefault="00897FF6" w:rsidP="00897F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bidi="hi-IN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FF6" w:rsidRPr="009A3134" w:rsidRDefault="00897FF6" w:rsidP="003943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bidi="hi-I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FF6" w:rsidRDefault="00897FF6" w:rsidP="003943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bidi="hi-IN"/>
              </w:rPr>
            </w:pPr>
          </w:p>
          <w:p w:rsidR="00181CC5" w:rsidRPr="009A3134" w:rsidRDefault="00181CC5" w:rsidP="003943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bidi="hi-IN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FF6" w:rsidRPr="009A3134" w:rsidRDefault="00897FF6" w:rsidP="003943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bidi="hi-IN"/>
              </w:rPr>
            </w:pPr>
          </w:p>
        </w:tc>
      </w:tr>
      <w:tr w:rsidR="00591124" w:rsidRPr="009A3134" w:rsidTr="00C66513">
        <w:trPr>
          <w:trHeight w:val="345"/>
        </w:trPr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FF6" w:rsidRPr="009A3134" w:rsidRDefault="00897FF6" w:rsidP="003943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bidi="hi-IN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FF6" w:rsidRPr="009A3134" w:rsidRDefault="00897FF6" w:rsidP="003943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bidi="hi-IN"/>
              </w:rPr>
            </w:pP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FF6" w:rsidRPr="009A3134" w:rsidRDefault="00897FF6" w:rsidP="003943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bidi="hi-IN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FF6" w:rsidRPr="009A3134" w:rsidRDefault="00897FF6" w:rsidP="003943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bidi="hi-IN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FF6" w:rsidRPr="009A3134" w:rsidRDefault="00897FF6" w:rsidP="003943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bidi="hi-I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FF6" w:rsidRPr="009A3134" w:rsidRDefault="00897FF6" w:rsidP="003943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bidi="hi-IN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FF6" w:rsidRPr="009A3134" w:rsidRDefault="00897FF6" w:rsidP="003943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bidi="hi-IN"/>
              </w:rPr>
            </w:pPr>
          </w:p>
        </w:tc>
      </w:tr>
    </w:tbl>
    <w:p w:rsidR="002E2A91" w:rsidRDefault="002E2A91" w:rsidP="00B54133">
      <w:pPr>
        <w:spacing w:after="200"/>
        <w:rPr>
          <w:b/>
          <w:sz w:val="18"/>
          <w:szCs w:val="16"/>
        </w:rPr>
      </w:pPr>
    </w:p>
    <w:p w:rsidR="003935FF" w:rsidRDefault="001201B8" w:rsidP="00B54133">
      <w:pPr>
        <w:spacing w:after="200"/>
        <w:rPr>
          <w:b/>
          <w:sz w:val="18"/>
          <w:szCs w:val="16"/>
        </w:rPr>
      </w:pPr>
      <w:r w:rsidRPr="007668D5">
        <w:rPr>
          <w:b/>
          <w:noProof/>
        </w:rPr>
        <w:pict>
          <v:group id="_x0000_s1377" style="position:absolute;margin-left:1.5pt;margin-top:13.65pt;width:535.4pt;height:28.1pt;z-index:251822592" coordorigin="542,15706" coordsize="10708,562">
            <v:shape id="_x0000_s1378" type="#_x0000_t188" style="position:absolute;left:542;top:15713;width:3348;height:555" fillcolor="#0fc">
              <v:textbox style="mso-next-textbox:#_x0000_s1378">
                <w:txbxContent>
                  <w:p w:rsidR="000B022B" w:rsidRPr="001F2F89" w:rsidRDefault="000B022B" w:rsidP="002C387D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2C387D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379" type="#_x0000_t188" style="position:absolute;left:4654;top:15706;width:3853;height:555" fillcolor="#0fc">
              <v:textbox style="mso-next-textbox:#_x0000_s1379">
                <w:txbxContent>
                  <w:p w:rsidR="000B022B" w:rsidRPr="001F2F89" w:rsidRDefault="000B022B" w:rsidP="002C387D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380" type="#_x0000_t188" style="position:absolute;left:9630;top:15706;width:1620;height:555" fillcolor="#0fc">
              <v:textbox style="mso-next-textbox:#_x0000_s1380">
                <w:txbxContent>
                  <w:p w:rsidR="000B022B" w:rsidRPr="001F2F89" w:rsidRDefault="000B022B" w:rsidP="002C387D">
                    <w:pPr>
                      <w:rPr>
                        <w:b/>
                        <w:color w:val="002060"/>
                      </w:rPr>
                    </w:pPr>
                    <w:r w:rsidRPr="003554E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 </w:t>
                    </w:r>
                    <w:r>
                      <w:rPr>
                        <w:b/>
                        <w:color w:val="002060"/>
                      </w:rPr>
                      <w:t>12</w:t>
                    </w:r>
                  </w:p>
                </w:txbxContent>
              </v:textbox>
            </v:shape>
          </v:group>
        </w:pict>
      </w:r>
    </w:p>
    <w:p w:rsidR="00F663B3" w:rsidRPr="009A3134" w:rsidRDefault="00F663B3" w:rsidP="00B54133">
      <w:pPr>
        <w:spacing w:after="200"/>
        <w:rPr>
          <w:b/>
          <w:sz w:val="18"/>
          <w:szCs w:val="16"/>
        </w:rPr>
      </w:pPr>
    </w:p>
    <w:p w:rsidR="00893B9E" w:rsidRPr="00EA47DC" w:rsidRDefault="00893B9E" w:rsidP="00EA47DC">
      <w:pPr>
        <w:spacing w:after="200"/>
        <w:rPr>
          <w:b/>
        </w:rPr>
      </w:pPr>
    </w:p>
    <w:p w:rsidR="00A76857" w:rsidRDefault="00A76857" w:rsidP="001201B8">
      <w:pPr>
        <w:rPr>
          <w:rFonts w:ascii="Times New Roman" w:hAnsi="Times New Roman"/>
          <w:bCs/>
          <w:sz w:val="36"/>
          <w:szCs w:val="22"/>
          <w:highlight w:val="yellow"/>
        </w:rPr>
      </w:pPr>
    </w:p>
    <w:p w:rsidR="002209EB" w:rsidRPr="002209EB" w:rsidRDefault="002209EB" w:rsidP="002209EB">
      <w:pPr>
        <w:jc w:val="center"/>
        <w:rPr>
          <w:rFonts w:ascii="Times New Roman" w:hAnsi="Times New Roman"/>
          <w:bCs/>
          <w:sz w:val="36"/>
          <w:szCs w:val="22"/>
          <w:highlight w:val="yellow"/>
        </w:rPr>
      </w:pPr>
      <w:r w:rsidRPr="002209EB">
        <w:rPr>
          <w:rFonts w:ascii="Times New Roman" w:hAnsi="Times New Roman"/>
          <w:bCs/>
          <w:sz w:val="36"/>
          <w:szCs w:val="22"/>
          <w:highlight w:val="yellow"/>
        </w:rPr>
        <w:t>D.A.V. PUBLIC SCHOOL, KEDLA</w:t>
      </w:r>
    </w:p>
    <w:p w:rsidR="002209EB" w:rsidRPr="002209EB" w:rsidRDefault="002209EB" w:rsidP="002209EB">
      <w:pPr>
        <w:jc w:val="center"/>
        <w:rPr>
          <w:rFonts w:ascii="Times New Roman" w:hAnsi="Times New Roman"/>
          <w:bCs/>
          <w:color w:val="FF0000"/>
          <w:sz w:val="36"/>
          <w:szCs w:val="22"/>
        </w:rPr>
      </w:pPr>
      <w:r w:rsidRPr="002209EB">
        <w:rPr>
          <w:rFonts w:ascii="Times New Roman" w:hAnsi="Times New Roman"/>
          <w:bCs/>
          <w:sz w:val="36"/>
          <w:szCs w:val="22"/>
          <w:highlight w:val="yellow"/>
        </w:rPr>
        <w:t>Activities of Morning Assembly,2019-20</w:t>
      </w:r>
    </w:p>
    <w:p w:rsidR="002209EB" w:rsidRPr="002209EB" w:rsidRDefault="002209EB" w:rsidP="002209EB">
      <w:pPr>
        <w:rPr>
          <w:rFonts w:ascii="Times New Roman" w:hAnsi="Times New Roman"/>
          <w:b/>
          <w:sz w:val="32"/>
          <w:szCs w:val="22"/>
        </w:rPr>
      </w:pPr>
      <w:r w:rsidRPr="002209EB">
        <w:rPr>
          <w:rFonts w:ascii="Times New Roman" w:hAnsi="Times New Roman"/>
          <w:b/>
          <w:sz w:val="32"/>
          <w:szCs w:val="22"/>
        </w:rPr>
        <w:t>D.A.V. GAAN  (Occasionally /weekly)</w:t>
      </w:r>
    </w:p>
    <w:p w:rsidR="002209EB" w:rsidRPr="002209EB" w:rsidRDefault="002209EB" w:rsidP="002209EB">
      <w:pPr>
        <w:rPr>
          <w:rFonts w:ascii="Times New Roman" w:hAnsi="Times New Roman"/>
          <w:bCs/>
          <w:sz w:val="32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>01. Om Chanting</w:t>
      </w:r>
    </w:p>
    <w:p w:rsidR="002209EB" w:rsidRPr="002209EB" w:rsidRDefault="002209EB" w:rsidP="002209EB">
      <w:pPr>
        <w:rPr>
          <w:rFonts w:ascii="Times New Roman" w:hAnsi="Times New Roman"/>
          <w:bCs/>
          <w:sz w:val="32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>02. Meditation</w:t>
      </w:r>
    </w:p>
    <w:p w:rsidR="002209EB" w:rsidRPr="002209EB" w:rsidRDefault="002209EB" w:rsidP="002209EB">
      <w:pPr>
        <w:rPr>
          <w:rFonts w:ascii="Times New Roman" w:hAnsi="Times New Roman"/>
          <w:bCs/>
          <w:sz w:val="32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>03. Arya Sambodhan</w:t>
      </w:r>
    </w:p>
    <w:p w:rsidR="002209EB" w:rsidRPr="002209EB" w:rsidRDefault="002209EB" w:rsidP="002209EB">
      <w:pPr>
        <w:rPr>
          <w:rFonts w:ascii="Times New Roman" w:hAnsi="Times New Roman"/>
          <w:bCs/>
          <w:sz w:val="32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>04. Vande Matram</w:t>
      </w:r>
    </w:p>
    <w:p w:rsidR="002209EB" w:rsidRPr="002209EB" w:rsidRDefault="002209EB" w:rsidP="002209EB">
      <w:pPr>
        <w:rPr>
          <w:rFonts w:ascii="Times New Roman" w:hAnsi="Times New Roman"/>
          <w:bCs/>
          <w:sz w:val="32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>05. Universal Prayer</w:t>
      </w:r>
    </w:p>
    <w:p w:rsidR="002209EB" w:rsidRPr="002209EB" w:rsidRDefault="002209EB" w:rsidP="002209EB">
      <w:pPr>
        <w:rPr>
          <w:rFonts w:ascii="Times New Roman" w:hAnsi="Times New Roman"/>
          <w:bCs/>
          <w:sz w:val="32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>A) Gaytri Mantra</w:t>
      </w:r>
    </w:p>
    <w:p w:rsidR="002209EB" w:rsidRPr="002209EB" w:rsidRDefault="002209EB" w:rsidP="002209EB">
      <w:pPr>
        <w:ind w:left="720" w:firstLine="720"/>
        <w:rPr>
          <w:rFonts w:ascii="Times New Roman" w:hAnsi="Times New Roman"/>
          <w:bCs/>
          <w:sz w:val="32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>Or</w:t>
      </w:r>
    </w:p>
    <w:p w:rsidR="002209EB" w:rsidRPr="002209EB" w:rsidRDefault="002209EB" w:rsidP="002209EB">
      <w:pPr>
        <w:rPr>
          <w:rFonts w:ascii="Times New Roman" w:hAnsi="Times New Roman"/>
          <w:bCs/>
          <w:sz w:val="28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 xml:space="preserve">  B) </w:t>
      </w:r>
      <w:r w:rsidRPr="002209EB">
        <w:rPr>
          <w:rFonts w:ascii="Times New Roman" w:hAnsi="Times New Roman"/>
          <w:bCs/>
          <w:sz w:val="28"/>
          <w:szCs w:val="22"/>
        </w:rPr>
        <w:t>All Eight Mantras / Prayer song- different day, different song</w:t>
      </w:r>
      <w:r w:rsidRPr="002209EB">
        <w:rPr>
          <w:rFonts w:ascii="Times New Roman" w:hAnsi="Times New Roman"/>
          <w:bCs/>
          <w:sz w:val="32"/>
          <w:szCs w:val="22"/>
        </w:rPr>
        <w:t xml:space="preserve"> (w</w:t>
      </w:r>
      <w:r w:rsidRPr="002209EB">
        <w:rPr>
          <w:rFonts w:ascii="Times New Roman" w:hAnsi="Times New Roman"/>
          <w:bCs/>
          <w:sz w:val="24"/>
          <w:szCs w:val="22"/>
        </w:rPr>
        <w:t>eekly)</w:t>
      </w:r>
    </w:p>
    <w:p w:rsidR="002209EB" w:rsidRPr="002209EB" w:rsidRDefault="002209EB" w:rsidP="002209EB">
      <w:pPr>
        <w:rPr>
          <w:rFonts w:ascii="Times New Roman" w:hAnsi="Times New Roman"/>
          <w:bCs/>
          <w:sz w:val="32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>06. Patriotic Song on special occasion.</w:t>
      </w:r>
    </w:p>
    <w:p w:rsidR="002209EB" w:rsidRPr="002209EB" w:rsidRDefault="002209EB" w:rsidP="002209EB">
      <w:pPr>
        <w:rPr>
          <w:rFonts w:ascii="Times New Roman" w:hAnsi="Times New Roman"/>
          <w:bCs/>
          <w:sz w:val="32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>07. Pledge</w:t>
      </w:r>
    </w:p>
    <w:p w:rsidR="002209EB" w:rsidRPr="002209EB" w:rsidRDefault="002209EB" w:rsidP="002209EB">
      <w:pPr>
        <w:rPr>
          <w:rFonts w:ascii="Times New Roman" w:hAnsi="Times New Roman"/>
          <w:bCs/>
          <w:sz w:val="32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>08. Activities</w:t>
      </w:r>
    </w:p>
    <w:p w:rsidR="002209EB" w:rsidRPr="002209EB" w:rsidRDefault="00191019" w:rsidP="002209EB">
      <w:pPr>
        <w:rPr>
          <w:rFonts w:ascii="Times New Roman" w:hAnsi="Times New Roman"/>
          <w:bCs/>
          <w:sz w:val="24"/>
          <w:szCs w:val="22"/>
        </w:rPr>
      </w:pPr>
      <w:r>
        <w:rPr>
          <w:rFonts w:ascii="Times New Roman" w:hAnsi="Times New Roman"/>
          <w:bCs/>
          <w:sz w:val="32"/>
          <w:szCs w:val="22"/>
        </w:rPr>
        <w:t>a</w:t>
      </w:r>
      <w:r w:rsidR="002209EB" w:rsidRPr="002209EB">
        <w:rPr>
          <w:rFonts w:ascii="Times New Roman" w:hAnsi="Times New Roman"/>
          <w:bCs/>
          <w:sz w:val="32"/>
          <w:szCs w:val="22"/>
        </w:rPr>
        <w:t>) Thought</w:t>
      </w:r>
      <w:r>
        <w:rPr>
          <w:rFonts w:ascii="Times New Roman" w:hAnsi="Times New Roman"/>
          <w:bCs/>
          <w:sz w:val="32"/>
          <w:szCs w:val="22"/>
        </w:rPr>
        <w:tab/>
      </w:r>
      <w:r>
        <w:rPr>
          <w:rFonts w:ascii="Times New Roman" w:hAnsi="Times New Roman"/>
          <w:bCs/>
          <w:sz w:val="32"/>
          <w:szCs w:val="22"/>
        </w:rPr>
        <w:tab/>
        <w:t>b</w:t>
      </w:r>
      <w:r w:rsidR="002209EB" w:rsidRPr="002209EB">
        <w:rPr>
          <w:rFonts w:ascii="Times New Roman" w:hAnsi="Times New Roman"/>
          <w:bCs/>
          <w:sz w:val="32"/>
          <w:szCs w:val="22"/>
        </w:rPr>
        <w:t>) News</w:t>
      </w:r>
      <w:r w:rsidR="002209EB" w:rsidRPr="002209EB">
        <w:rPr>
          <w:rFonts w:ascii="Times New Roman" w:hAnsi="Times New Roman"/>
          <w:bCs/>
          <w:sz w:val="32"/>
          <w:szCs w:val="22"/>
        </w:rPr>
        <w:tab/>
      </w:r>
      <w:r w:rsidR="002209EB" w:rsidRPr="002209EB">
        <w:rPr>
          <w:rFonts w:ascii="Times New Roman" w:hAnsi="Times New Roman"/>
          <w:bCs/>
          <w:szCs w:val="22"/>
        </w:rPr>
        <w:t>(News Paper ‘The Hindu’ Editorial or open page)</w:t>
      </w:r>
    </w:p>
    <w:p w:rsidR="002209EB" w:rsidRPr="002209EB" w:rsidRDefault="002209EB" w:rsidP="002209EB">
      <w:pPr>
        <w:rPr>
          <w:rFonts w:ascii="Times New Roman" w:hAnsi="Times New Roman"/>
          <w:bCs/>
          <w:sz w:val="24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 xml:space="preserve">c) </w:t>
      </w:r>
      <w:r w:rsidR="00191019" w:rsidRPr="002209EB">
        <w:rPr>
          <w:rFonts w:ascii="Times New Roman" w:hAnsi="Times New Roman"/>
          <w:bCs/>
          <w:sz w:val="32"/>
          <w:szCs w:val="22"/>
        </w:rPr>
        <w:t>Celebration</w:t>
      </w:r>
      <w:r w:rsidR="00191019">
        <w:rPr>
          <w:rFonts w:ascii="Times New Roman" w:hAnsi="Times New Roman"/>
          <w:bCs/>
          <w:sz w:val="32"/>
          <w:szCs w:val="22"/>
        </w:rPr>
        <w:t xml:space="preserve"> –(As per list)  </w:t>
      </w:r>
      <w:r w:rsidR="00191019">
        <w:rPr>
          <w:rFonts w:ascii="Times New Roman" w:hAnsi="Times New Roman"/>
          <w:bCs/>
          <w:sz w:val="32"/>
          <w:szCs w:val="22"/>
        </w:rPr>
        <w:tab/>
        <w:t xml:space="preserve">  d</w:t>
      </w:r>
      <w:r w:rsidRPr="002209EB">
        <w:rPr>
          <w:rFonts w:ascii="Times New Roman" w:hAnsi="Times New Roman"/>
          <w:bCs/>
          <w:sz w:val="32"/>
          <w:szCs w:val="22"/>
        </w:rPr>
        <w:t xml:space="preserve">) Quiz  </w:t>
      </w:r>
      <w:r w:rsidR="00191019">
        <w:rPr>
          <w:rFonts w:ascii="Times New Roman" w:hAnsi="Times New Roman"/>
          <w:bCs/>
          <w:sz w:val="32"/>
          <w:szCs w:val="22"/>
        </w:rPr>
        <w:tab/>
        <w:t xml:space="preserve"> e</w:t>
      </w:r>
      <w:r w:rsidRPr="002209EB">
        <w:rPr>
          <w:rFonts w:ascii="Times New Roman" w:hAnsi="Times New Roman"/>
          <w:bCs/>
          <w:sz w:val="32"/>
          <w:szCs w:val="22"/>
        </w:rPr>
        <w:t xml:space="preserve">) MOD Speech. </w:t>
      </w:r>
      <w:r w:rsidR="00191019">
        <w:rPr>
          <w:rFonts w:ascii="Times New Roman" w:hAnsi="Times New Roman"/>
          <w:bCs/>
          <w:sz w:val="32"/>
          <w:szCs w:val="22"/>
        </w:rPr>
        <w:tab/>
      </w:r>
      <w:r w:rsidR="00191019">
        <w:rPr>
          <w:rFonts w:ascii="Times New Roman" w:hAnsi="Times New Roman"/>
          <w:bCs/>
          <w:sz w:val="32"/>
          <w:szCs w:val="22"/>
        </w:rPr>
        <w:tab/>
        <w:t xml:space="preserve">          f) Two </w:t>
      </w:r>
      <w:r w:rsidRPr="002209EB">
        <w:rPr>
          <w:rFonts w:ascii="Times New Roman" w:hAnsi="Times New Roman"/>
          <w:bCs/>
          <w:sz w:val="32"/>
          <w:szCs w:val="22"/>
        </w:rPr>
        <w:t>English words</w:t>
      </w:r>
    </w:p>
    <w:p w:rsidR="002209EB" w:rsidRPr="002209EB" w:rsidRDefault="002209EB" w:rsidP="002209EB">
      <w:pPr>
        <w:rPr>
          <w:rFonts w:ascii="Times New Roman" w:hAnsi="Times New Roman"/>
          <w:bCs/>
          <w:sz w:val="32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>09. Birthday Geet</w:t>
      </w:r>
    </w:p>
    <w:p w:rsidR="002209EB" w:rsidRPr="002209EB" w:rsidRDefault="002209EB" w:rsidP="002209EB">
      <w:pPr>
        <w:rPr>
          <w:rFonts w:ascii="Times New Roman" w:hAnsi="Times New Roman"/>
          <w:bCs/>
          <w:sz w:val="32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>10. Shantipaath</w:t>
      </w:r>
    </w:p>
    <w:p w:rsidR="002209EB" w:rsidRPr="002209EB" w:rsidRDefault="002209EB" w:rsidP="002209EB">
      <w:pPr>
        <w:rPr>
          <w:rFonts w:ascii="Times New Roman" w:hAnsi="Times New Roman"/>
          <w:bCs/>
          <w:sz w:val="32"/>
          <w:szCs w:val="22"/>
        </w:rPr>
      </w:pPr>
      <w:r w:rsidRPr="002209EB">
        <w:rPr>
          <w:rFonts w:ascii="Times New Roman" w:hAnsi="Times New Roman"/>
          <w:bCs/>
          <w:sz w:val="32"/>
          <w:szCs w:val="22"/>
        </w:rPr>
        <w:t>11. National Anthem</w:t>
      </w:r>
    </w:p>
    <w:p w:rsidR="002D0EBF" w:rsidRDefault="002D0EBF" w:rsidP="002D0EBF">
      <w:pPr>
        <w:spacing w:line="360" w:lineRule="auto"/>
        <w:rPr>
          <w:rFonts w:ascii="Times New Roman" w:hAnsi="Times New Roman"/>
          <w:sz w:val="28"/>
        </w:rPr>
      </w:pPr>
    </w:p>
    <w:p w:rsidR="002D0EBF" w:rsidRDefault="007668D5" w:rsidP="002D0EBF">
      <w:pPr>
        <w:spacing w:line="360" w:lineRule="auto"/>
        <w:rPr>
          <w:rFonts w:ascii="Times New Roman" w:hAnsi="Times New Roman"/>
          <w:sz w:val="28"/>
        </w:rPr>
      </w:pPr>
      <w:r w:rsidRPr="007668D5">
        <w:rPr>
          <w:b/>
          <w:noProof/>
          <w:lang w:bidi="hi-IN"/>
        </w:rPr>
        <w:pict>
          <v:shape id="_x0000_s1171" type="#_x0000_t202" style="position:absolute;margin-left:-23.1pt;margin-top:11.4pt;width:502.5pt;height:59.25pt;z-index:251736576" fillcolor="yellow" strokecolor="#f2f2f2 [3041]" strokeweight="3pt">
            <v:shadow on="t" color="#4c160f [1605]" opacity=".5" offset="6pt,6pt"/>
            <v:textbox>
              <w:txbxContent>
                <w:p w:rsidR="000B022B" w:rsidRPr="002D0EBF" w:rsidRDefault="000B022B" w:rsidP="008E1AA6">
                  <w:pPr>
                    <w:shd w:val="clear" w:color="auto" w:fill="FFFFFF" w:themeFill="background1"/>
                    <w:jc w:val="center"/>
                    <w:rPr>
                      <w:color w:val="auto"/>
                      <w:sz w:val="44"/>
                      <w:szCs w:val="22"/>
                    </w:rPr>
                  </w:pPr>
                  <w:r w:rsidRPr="002D0EBF">
                    <w:rPr>
                      <w:color w:val="auto"/>
                      <w:sz w:val="44"/>
                      <w:szCs w:val="22"/>
                    </w:rPr>
                    <w:t>“ A happy person is not a person in a certain set of circumstances, but a person with a certain set of attitudes”.</w:t>
                  </w:r>
                </w:p>
              </w:txbxContent>
            </v:textbox>
          </v:shape>
        </w:pict>
      </w:r>
    </w:p>
    <w:p w:rsidR="002D0EBF" w:rsidRPr="002D0EBF" w:rsidRDefault="002D0EBF" w:rsidP="002D0EBF">
      <w:pPr>
        <w:spacing w:line="360" w:lineRule="auto"/>
        <w:rPr>
          <w:rFonts w:ascii="Times New Roman" w:hAnsi="Times New Roman"/>
          <w:sz w:val="28"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2E2A91" w:rsidRPr="009A3134" w:rsidRDefault="002E2A91" w:rsidP="00B54133">
      <w:pPr>
        <w:spacing w:after="200"/>
        <w:rPr>
          <w:b/>
        </w:rPr>
      </w:pPr>
    </w:p>
    <w:p w:rsidR="00F663B3" w:rsidRDefault="001201B8" w:rsidP="00B54133">
      <w:pPr>
        <w:spacing w:after="200"/>
        <w:rPr>
          <w:b/>
        </w:rPr>
      </w:pPr>
      <w:r>
        <w:rPr>
          <w:b/>
          <w:noProof/>
          <w:lang w:bidi="hi-IN"/>
        </w:rPr>
        <w:pict>
          <v:group id="_x0000_s1224" style="position:absolute;margin-left:-48.75pt;margin-top:3.55pt;width:537pt;height:27.75pt;z-index:251763200" coordorigin="591,15735" coordsize="10740,555">
            <v:shape id="_x0000_s1225" type="#_x0000_t188" style="position:absolute;left:591;top:15735;width:2835;height:555" fillcolor="#0fc">
              <v:textbox style="mso-next-textbox:#_x0000_s1225">
                <w:txbxContent>
                  <w:p w:rsidR="000B022B" w:rsidRPr="001F2F89" w:rsidRDefault="000B022B" w:rsidP="00F549D6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3D1568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226" type="#_x0000_t188" style="position:absolute;left:4979;top:15735;width:3637;height:555" fillcolor="#0fc">
              <v:textbox style="mso-next-textbox:#_x0000_s1226">
                <w:txbxContent>
                  <w:p w:rsidR="000B022B" w:rsidRPr="001F2F89" w:rsidRDefault="000B022B" w:rsidP="003D1568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227" type="#_x0000_t188" style="position:absolute;left:9855;top:15735;width:1476;height:555" fillcolor="#0fc">
              <v:textbox style="mso-next-textbox:#_x0000_s1227">
                <w:txbxContent>
                  <w:p w:rsidR="000B022B" w:rsidRPr="001F2F89" w:rsidRDefault="000B022B" w:rsidP="003D1568">
                    <w:pPr>
                      <w:rPr>
                        <w:b/>
                        <w:color w:val="002060"/>
                      </w:rPr>
                    </w:pPr>
                    <w:r w:rsidRPr="003554E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 </w:t>
                    </w:r>
                    <w:r>
                      <w:rPr>
                        <w:b/>
                        <w:color w:val="002060"/>
                      </w:rPr>
                      <w:t>13</w:t>
                    </w:r>
                  </w:p>
                </w:txbxContent>
              </v:textbox>
            </v:shape>
          </v:group>
        </w:pict>
      </w:r>
    </w:p>
    <w:p w:rsidR="00530129" w:rsidRDefault="00530129" w:rsidP="001201B8">
      <w:pPr>
        <w:pStyle w:val="Heading1"/>
        <w:rPr>
          <w:color w:val="000000" w:themeColor="text1"/>
          <w:sz w:val="36"/>
          <w:szCs w:val="44"/>
        </w:rPr>
      </w:pPr>
    </w:p>
    <w:p w:rsidR="002F6B82" w:rsidRDefault="007668D5" w:rsidP="00557C51">
      <w:pPr>
        <w:pStyle w:val="Heading1"/>
        <w:jc w:val="center"/>
        <w:rPr>
          <w:color w:val="000000" w:themeColor="text1"/>
          <w:sz w:val="36"/>
          <w:szCs w:val="44"/>
        </w:rPr>
      </w:pPr>
      <w:r w:rsidRPr="007668D5">
        <w:rPr>
          <w:noProof/>
        </w:rPr>
        <w:pict>
          <v:shape id="_x0000_s1348" type="#_x0000_t202" style="position:absolute;left:0;text-align:left;margin-left:61.5pt;margin-top:17.25pt;width:394.5pt;height:22.5pt;z-index:251812352" fillcolor="yellow" strokecolor="#f2f2f2 [3041]" strokeweight="3pt">
            <v:shadow on="t" color="#4c160f [1605]" opacity=".5" offset="6pt,6pt"/>
            <v:textbox style="mso-next-textbox:#_x0000_s1348">
              <w:txbxContent>
                <w:p w:rsidR="000B022B" w:rsidRPr="004A6899" w:rsidRDefault="000B022B" w:rsidP="00D36B07">
                  <w:pPr>
                    <w:jc w:val="center"/>
                    <w:rPr>
                      <w:color w:val="FF0000"/>
                      <w:sz w:val="28"/>
                      <w:szCs w:val="24"/>
                    </w:rPr>
                  </w:pPr>
                  <w:r w:rsidRPr="004A6899">
                    <w:rPr>
                      <w:color w:val="FF0000"/>
                      <w:sz w:val="28"/>
                      <w:szCs w:val="24"/>
                    </w:rPr>
                    <w:t>“ To be good is noble, but to teach others how to be good is nobler”.</w:t>
                  </w:r>
                </w:p>
              </w:txbxContent>
            </v:textbox>
          </v:shape>
        </w:pict>
      </w:r>
      <w:r w:rsidR="002F6B82" w:rsidRPr="009A3134">
        <w:rPr>
          <w:color w:val="000000" w:themeColor="text1"/>
          <w:sz w:val="36"/>
          <w:szCs w:val="44"/>
        </w:rPr>
        <w:t xml:space="preserve">LIST OF SCHOOL </w:t>
      </w:r>
      <w:r w:rsidR="000D0CB1">
        <w:rPr>
          <w:color w:val="000000" w:themeColor="text1"/>
          <w:sz w:val="36"/>
          <w:szCs w:val="44"/>
        </w:rPr>
        <w:t>CELEBRATION (2019-2020</w:t>
      </w:r>
      <w:r w:rsidR="002F6B82" w:rsidRPr="009A3134">
        <w:rPr>
          <w:color w:val="000000" w:themeColor="text1"/>
          <w:sz w:val="36"/>
          <w:szCs w:val="44"/>
        </w:rPr>
        <w:t>)</w:t>
      </w:r>
    </w:p>
    <w:p w:rsidR="00BA10E3" w:rsidRPr="00BA10E3" w:rsidRDefault="00BA10E3" w:rsidP="00BA10E3"/>
    <w:tbl>
      <w:tblPr>
        <w:tblStyle w:val="TableGrid"/>
        <w:tblW w:w="9020" w:type="dxa"/>
        <w:jc w:val="center"/>
        <w:tblInd w:w="-480" w:type="dxa"/>
        <w:tblLook w:val="04A0"/>
      </w:tblPr>
      <w:tblGrid>
        <w:gridCol w:w="654"/>
        <w:gridCol w:w="1001"/>
        <w:gridCol w:w="4666"/>
        <w:gridCol w:w="1392"/>
        <w:gridCol w:w="1307"/>
      </w:tblGrid>
      <w:tr w:rsidR="00EB14D0" w:rsidTr="00EB14D0">
        <w:trPr>
          <w:trHeight w:val="440"/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Sl. No.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Date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Celebrations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Month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01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07.04.1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World Health Day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Saturday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April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02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13.04.1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JaliwalaBagh/Smritidiwas/AryabhattDiwas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April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03.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14.04.1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Ambedakar’s Birth Anniversary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Saturday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April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04.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19.04.1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Mahatma Hansraj Birthday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April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05.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22.04.1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Earth Day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Sunday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April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06.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01.05.1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International Labour Day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Tuesday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May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 xml:space="preserve">07. 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04.05.1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World RedCross Day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May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08.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21.05.1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World Music Day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May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09.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27.05.1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Jawaharlal Nehru Death Anniversary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Sunday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May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10.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21.06.1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International Yoga Day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June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11.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11.07.1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World Population Day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June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12.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26.07.1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Kargil Memorial Day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July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06.08.1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World Peace Day/ Hiroshima Day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July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09.08.1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Quit India Day/ Nagasaki Day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August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15.08.1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Independence Day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August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20.08.1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Rajeev Gandhi Akshay Urja Diwas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August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26.08.1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Birthday of G. P. Chopra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Sunday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August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29.08.1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Sports Day/ Birthday of Dhyanchand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August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 w:rsidRPr="00351EC7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05.09.1</w:t>
            </w: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Teachers’ Day/ Birthday of Radhakrishan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September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08.09.18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World Literacy Day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Saturday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September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11.09.19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Terrorist attack on world Trade center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Tuesday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September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14.09.19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Hindi Diwas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September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16.09.19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World Ozone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Sunday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September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21.09.19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Death Anniversary of G. P. chopra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September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27.09.19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WORLD Terroism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Thrsday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September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26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01.10.19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International Grand parent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October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02.10.19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Gandhi jayanti/ Lal Bahadur Shastri/International Non- Voilence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Tuesday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October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24.10.19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United Nations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October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31.10.19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Death Anniversary of Indra Gandhi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October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11.11.19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National education Day/ Birthday of </w:t>
            </w:r>
            <w:r>
              <w:rPr>
                <w:rFonts w:cstheme="minorHAnsi"/>
                <w:b/>
                <w:sz w:val="24"/>
                <w:szCs w:val="24"/>
              </w:rPr>
              <w:lastRenderedPageBreak/>
              <w:t>Maulana Azad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Sunday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November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Pr="00351EC7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lastRenderedPageBreak/>
              <w:t>Sl. No.</w:t>
            </w:r>
          </w:p>
        </w:tc>
        <w:tc>
          <w:tcPr>
            <w:tcW w:w="1001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Date</w:t>
            </w:r>
          </w:p>
        </w:tc>
        <w:tc>
          <w:tcPr>
            <w:tcW w:w="4666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Celebrations</w:t>
            </w:r>
          </w:p>
        </w:tc>
        <w:tc>
          <w:tcPr>
            <w:tcW w:w="1392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Day</w:t>
            </w:r>
          </w:p>
        </w:tc>
        <w:tc>
          <w:tcPr>
            <w:tcW w:w="1307" w:type="dxa"/>
          </w:tcPr>
          <w:p w:rsidR="00EB14D0" w:rsidRPr="00351EC7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1EC7">
              <w:rPr>
                <w:rFonts w:cstheme="minorHAnsi"/>
                <w:b/>
                <w:sz w:val="24"/>
                <w:szCs w:val="24"/>
              </w:rPr>
              <w:t>Month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31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14.11.19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Childern’s Day/ Birthday of Pt. J. L. Nehru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November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26.11.19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World Environment Protection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November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33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01.12.19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World’s AIDS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Saturday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December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34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03.12.19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Birthday of Dr. Rajendra Prasad/ World Disabeld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December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01.12.19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International Human Right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Saturday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December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14.12.19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National Energy Conservation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December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37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23.12.19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Kishan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Sunday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December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38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24.12.19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Swami Shradhanand balidan diwas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December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12.01.20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Swami Vivekanand Birthday/ national youth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Saturday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January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23.01.20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Netaji Subhash Chandra Bose Birthday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January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41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26.01.20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Rebuplic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Saturday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January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42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28.01.20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Lala lajpat Ray Birthday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January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43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30.01.20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Marty’s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January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44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05.02.20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N. D. Grover Death Anniversary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Tuesday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February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16.02.20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Maharshi Dayanand Saraswati Birthday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Saturday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February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46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28.02.20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National science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February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47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08.03.20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International Women’s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March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48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14.03.20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World’s Consumer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March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49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22.03.20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World’s Water Day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March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23.03.20</w:t>
            </w: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Bhagat Singh Balidan Diwas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Saturday</w:t>
            </w: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March</w:t>
            </w: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51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Inevestiture Ceremony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52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School Picnic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53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Youth Parliament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54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Swachh Bharat Abhiyan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55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Shramdan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56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Ashirwachan Samaroh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57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Vigilance Awareness weak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58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Felicitation Ceremony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59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Game &amp; sports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Annual funcation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1201B8" w:rsidP="00850BAD">
            <w:pPr>
              <w:rPr>
                <w:rFonts w:cstheme="minorHAnsi"/>
                <w:sz w:val="24"/>
                <w:szCs w:val="24"/>
              </w:rPr>
            </w:pPr>
            <w:r w:rsidRPr="007668D5">
              <w:rPr>
                <w:b/>
                <w:noProof/>
                <w:lang w:bidi="hi-IN"/>
              </w:rPr>
              <w:pict>
                <v:group id="_x0000_s1228" style="position:absolute;margin-left:-77.1pt;margin-top:11.95pt;width:537pt;height:27.75pt;z-index:251764224;mso-position-horizontal-relative:text;mso-position-vertical-relative:text" coordorigin="591,15735" coordsize="10740,555">
                  <v:shape id="_x0000_s1229" type="#_x0000_t188" style="position:absolute;left:591;top:15735;width:2835;height:555" fillcolor="#0fc">
                    <v:textbox style="mso-next-textbox:#_x0000_s1229">
                      <w:txbxContent>
                        <w:p w:rsidR="000B022B" w:rsidRPr="001F2F89" w:rsidRDefault="000B022B" w:rsidP="00F549D6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Institutional Plan : 2019-20</w:t>
                          </w:r>
                        </w:p>
                        <w:p w:rsidR="000B022B" w:rsidRPr="001F2F89" w:rsidRDefault="000B022B" w:rsidP="00557C51">
                          <w:pPr>
                            <w:rPr>
                              <w:b/>
                              <w:color w:val="FF0000"/>
                            </w:rPr>
                          </w:pPr>
                        </w:p>
                      </w:txbxContent>
                    </v:textbox>
                  </v:shape>
                  <v:shape id="_x0000_s1230" type="#_x0000_t188" style="position:absolute;left:4979;top:15735;width:3637;height:555" fillcolor="#0fc">
                    <v:textbox style="mso-next-textbox:#_x0000_s1230">
                      <w:txbxContent>
                        <w:p w:rsidR="000B022B" w:rsidRPr="001F2F89" w:rsidRDefault="000B022B" w:rsidP="00557C51">
                          <w:pPr>
                            <w:rPr>
                              <w:b/>
                              <w:color w:val="002060"/>
                            </w:rPr>
                          </w:pPr>
                          <w:r w:rsidRPr="001F2F89">
                            <w:rPr>
                              <w:b/>
                              <w:color w:val="002060"/>
                            </w:rPr>
                            <w:t>DAV PUBLIC SCHOOL, KEDLA</w:t>
                          </w:r>
                        </w:p>
                      </w:txbxContent>
                    </v:textbox>
                  </v:shape>
                  <v:shape id="_x0000_s1231" type="#_x0000_t188" style="position:absolute;left:9855;top:15735;width:1476;height:555" fillcolor="#0fc">
                    <v:textbox style="mso-next-textbox:#_x0000_s1231">
                      <w:txbxContent>
                        <w:p w:rsidR="000B022B" w:rsidRPr="001F2F89" w:rsidRDefault="000B022B" w:rsidP="00557C51">
                          <w:pPr>
                            <w:rPr>
                              <w:b/>
                              <w:color w:val="002060"/>
                            </w:rPr>
                          </w:pPr>
                          <w:r w:rsidRPr="003554E7">
                            <w:rPr>
                              <w:b/>
                              <w:color w:val="auto"/>
                              <w:spacing w:val="60"/>
                            </w:rPr>
                            <w:t>Page</w:t>
                          </w:r>
                          <w:r w:rsidRPr="001F2F89">
                            <w:rPr>
                              <w:b/>
                              <w:color w:val="002060"/>
                            </w:rPr>
                            <w:t xml:space="preserve"> | </w:t>
                          </w:r>
                          <w:r>
                            <w:rPr>
                              <w:b/>
                              <w:color w:val="00206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</w:pict>
            </w:r>
            <w:r w:rsidR="00EB14D0">
              <w:rPr>
                <w:rFonts w:cstheme="minorHAnsi"/>
                <w:sz w:val="24"/>
                <w:szCs w:val="24"/>
              </w:rPr>
              <w:t>61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Morning Quiz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B14D0" w:rsidTr="00EB14D0">
        <w:trPr>
          <w:jc w:val="center"/>
        </w:trPr>
        <w:tc>
          <w:tcPr>
            <w:tcW w:w="654" w:type="dxa"/>
          </w:tcPr>
          <w:p w:rsidR="00EB14D0" w:rsidRDefault="00EB14D0" w:rsidP="00850B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62</w:t>
            </w:r>
          </w:p>
        </w:tc>
        <w:tc>
          <w:tcPr>
            <w:tcW w:w="1001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Motivational Speech</w:t>
            </w:r>
          </w:p>
        </w:tc>
        <w:tc>
          <w:tcPr>
            <w:tcW w:w="1392" w:type="dxa"/>
          </w:tcPr>
          <w:p w:rsidR="00EB14D0" w:rsidRDefault="00EB14D0" w:rsidP="00850B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EB14D0" w:rsidRDefault="00EB14D0" w:rsidP="00850B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D605C3" w:rsidRDefault="00FC52E3" w:rsidP="001201B8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</w:t>
      </w:r>
    </w:p>
    <w:p w:rsidR="00A35374" w:rsidRPr="009A3134" w:rsidRDefault="00A35374" w:rsidP="003935FF">
      <w:pPr>
        <w:ind w:left="1440" w:firstLine="720"/>
        <w:rPr>
          <w:b/>
          <w:sz w:val="36"/>
          <w:szCs w:val="36"/>
        </w:rPr>
      </w:pPr>
      <w:r w:rsidRPr="009A3134">
        <w:rPr>
          <w:sz w:val="36"/>
          <w:szCs w:val="36"/>
        </w:rPr>
        <w:t xml:space="preserve"> </w:t>
      </w:r>
      <w:r w:rsidRPr="009A3134">
        <w:rPr>
          <w:b/>
          <w:sz w:val="36"/>
          <w:szCs w:val="36"/>
        </w:rPr>
        <w:t xml:space="preserve">C.C.A CALENDAR </w:t>
      </w:r>
      <w:r w:rsidR="006244D7">
        <w:rPr>
          <w:b/>
          <w:sz w:val="36"/>
          <w:szCs w:val="36"/>
        </w:rPr>
        <w:t xml:space="preserve">, </w:t>
      </w:r>
      <w:r w:rsidRPr="009A3134">
        <w:rPr>
          <w:b/>
          <w:sz w:val="36"/>
          <w:szCs w:val="36"/>
        </w:rPr>
        <w:t>SESSION</w:t>
      </w:r>
      <w:r w:rsidR="005757BF">
        <w:rPr>
          <w:b/>
          <w:sz w:val="36"/>
          <w:szCs w:val="36"/>
        </w:rPr>
        <w:t xml:space="preserve">: </w:t>
      </w:r>
      <w:r w:rsidR="000F006D">
        <w:rPr>
          <w:b/>
          <w:sz w:val="36"/>
          <w:szCs w:val="36"/>
        </w:rPr>
        <w:t>2019-20</w:t>
      </w:r>
    </w:p>
    <w:p w:rsidR="00A35374" w:rsidRPr="00850BAD" w:rsidRDefault="00A35374" w:rsidP="00A35374">
      <w:pPr>
        <w:rPr>
          <w:color w:val="FF0000"/>
          <w:sz w:val="28"/>
          <w:szCs w:val="28"/>
        </w:rPr>
      </w:pPr>
      <w:r w:rsidRPr="009A3134">
        <w:rPr>
          <w:sz w:val="28"/>
          <w:szCs w:val="28"/>
        </w:rPr>
        <w:t xml:space="preserve">               </w:t>
      </w:r>
      <w:r w:rsidRPr="00850BAD">
        <w:rPr>
          <w:sz w:val="28"/>
          <w:szCs w:val="28"/>
          <w:highlight w:val="yellow"/>
        </w:rPr>
        <w:t>“CELEBRATION IS AN ACT OF IMPRESSING SADISTIC RESIDING IN YOU”</w:t>
      </w:r>
    </w:p>
    <w:p w:rsidR="005757BF" w:rsidRPr="00DA7907" w:rsidRDefault="005757BF" w:rsidP="005757BF">
      <w:pPr>
        <w:tabs>
          <w:tab w:val="left" w:pos="1080"/>
        </w:tabs>
        <w:spacing w:line="240" w:lineRule="auto"/>
        <w:jc w:val="center"/>
        <w:rPr>
          <w:rFonts w:ascii="Agency FB" w:hAnsi="Agency FB"/>
          <w:b/>
          <w:sz w:val="28"/>
          <w:szCs w:val="24"/>
        </w:rPr>
      </w:pPr>
      <w:r w:rsidRPr="00DA7907">
        <w:rPr>
          <w:rFonts w:ascii="Agency FB" w:hAnsi="Agency FB"/>
          <w:b/>
          <w:sz w:val="28"/>
          <w:szCs w:val="24"/>
        </w:rPr>
        <w:t>(</w:t>
      </w:r>
      <w:r w:rsidR="00500EA9">
        <w:rPr>
          <w:rFonts w:ascii="Agency FB" w:hAnsi="Agency FB"/>
          <w:b/>
          <w:sz w:val="28"/>
          <w:szCs w:val="24"/>
        </w:rPr>
        <w:t xml:space="preserve"> </w:t>
      </w:r>
      <w:r w:rsidRPr="00DA7907">
        <w:rPr>
          <w:rFonts w:ascii="Agency FB" w:hAnsi="Agency FB"/>
          <w:b/>
          <w:sz w:val="28"/>
          <w:szCs w:val="24"/>
        </w:rPr>
        <w:t>K G T0 ll )</w:t>
      </w:r>
    </w:p>
    <w:tbl>
      <w:tblPr>
        <w:tblStyle w:val="TableGrid"/>
        <w:tblW w:w="0" w:type="auto"/>
        <w:tblInd w:w="675" w:type="dxa"/>
        <w:tblLook w:val="04A0"/>
      </w:tblPr>
      <w:tblGrid>
        <w:gridCol w:w="1458"/>
        <w:gridCol w:w="1620"/>
        <w:gridCol w:w="6390"/>
      </w:tblGrid>
      <w:tr w:rsidR="00327256" w:rsidTr="00EE5A7E">
        <w:tc>
          <w:tcPr>
            <w:tcW w:w="1458" w:type="dxa"/>
          </w:tcPr>
          <w:p w:rsidR="00327256" w:rsidRPr="00D84D3E" w:rsidRDefault="00327256" w:rsidP="00E4110F">
            <w:pPr>
              <w:pStyle w:val="NoSpacing"/>
              <w:spacing w:line="276" w:lineRule="auto"/>
              <w:rPr>
                <w:b/>
                <w:bCs/>
                <w:sz w:val="26"/>
                <w:szCs w:val="26"/>
              </w:rPr>
            </w:pPr>
            <w:r w:rsidRPr="00D84D3E">
              <w:rPr>
                <w:b/>
                <w:bCs/>
                <w:sz w:val="26"/>
                <w:szCs w:val="26"/>
              </w:rPr>
              <w:t>SL. NO.</w:t>
            </w:r>
          </w:p>
        </w:tc>
        <w:tc>
          <w:tcPr>
            <w:tcW w:w="1620" w:type="dxa"/>
          </w:tcPr>
          <w:p w:rsidR="00327256" w:rsidRPr="00D84D3E" w:rsidRDefault="00327256" w:rsidP="00E4110F">
            <w:pPr>
              <w:pStyle w:val="NoSpacing"/>
              <w:spacing w:line="276" w:lineRule="auto"/>
              <w:rPr>
                <w:b/>
                <w:bCs/>
                <w:sz w:val="26"/>
                <w:szCs w:val="26"/>
              </w:rPr>
            </w:pPr>
            <w:r w:rsidRPr="00D84D3E">
              <w:rPr>
                <w:b/>
                <w:bCs/>
                <w:sz w:val="26"/>
                <w:szCs w:val="26"/>
              </w:rPr>
              <w:t xml:space="preserve">    DATE</w:t>
            </w:r>
          </w:p>
        </w:tc>
        <w:tc>
          <w:tcPr>
            <w:tcW w:w="6390" w:type="dxa"/>
          </w:tcPr>
          <w:p w:rsidR="00327256" w:rsidRPr="00D84D3E" w:rsidRDefault="00327256" w:rsidP="00E4110F">
            <w:pPr>
              <w:pStyle w:val="NoSpacing"/>
              <w:spacing w:line="276" w:lineRule="auto"/>
              <w:rPr>
                <w:b/>
                <w:bCs/>
                <w:sz w:val="26"/>
                <w:szCs w:val="26"/>
              </w:rPr>
            </w:pPr>
            <w:r w:rsidRPr="00D84D3E">
              <w:rPr>
                <w:b/>
                <w:bCs/>
                <w:sz w:val="26"/>
                <w:szCs w:val="26"/>
              </w:rPr>
              <w:t xml:space="preserve">                               EVENTS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12.04.19</w:t>
            </w:r>
          </w:p>
        </w:tc>
        <w:tc>
          <w:tcPr>
            <w:tcW w:w="6390" w:type="dxa"/>
          </w:tcPr>
          <w:p w:rsidR="00327256" w:rsidRPr="00E4110F" w:rsidRDefault="00306179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Salad day.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1620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</w:t>
            </w:r>
            <w:r w:rsidR="002A54CF">
              <w:rPr>
                <w:rFonts w:ascii="Times New Roman" w:hAnsi="Times New Roman"/>
                <w:sz w:val="26"/>
                <w:szCs w:val="26"/>
              </w:rPr>
              <w:t>6.04.19</w:t>
            </w:r>
          </w:p>
        </w:tc>
        <w:tc>
          <w:tcPr>
            <w:tcW w:w="6390" w:type="dxa"/>
          </w:tcPr>
          <w:p w:rsidR="00327256" w:rsidRPr="00E4110F" w:rsidRDefault="00306179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Clay modeling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 xml:space="preserve">3. </w:t>
            </w:r>
          </w:p>
        </w:tc>
        <w:tc>
          <w:tcPr>
            <w:tcW w:w="1620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0</w:t>
            </w:r>
            <w:r w:rsidR="002A54CF">
              <w:rPr>
                <w:rFonts w:ascii="Times New Roman" w:hAnsi="Times New Roman"/>
                <w:sz w:val="26"/>
                <w:szCs w:val="26"/>
              </w:rPr>
              <w:t>3.05.19</w:t>
            </w:r>
          </w:p>
        </w:tc>
        <w:tc>
          <w:tcPr>
            <w:tcW w:w="6390" w:type="dxa"/>
          </w:tcPr>
          <w:p w:rsidR="00327256" w:rsidRPr="00E4110F" w:rsidRDefault="00306179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Thumb printing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1620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1</w:t>
            </w:r>
            <w:r w:rsidR="002A54CF">
              <w:rPr>
                <w:rFonts w:ascii="Times New Roman" w:hAnsi="Times New Roman"/>
                <w:sz w:val="26"/>
                <w:szCs w:val="26"/>
              </w:rPr>
              <w:t>0.05.19</w:t>
            </w:r>
          </w:p>
        </w:tc>
        <w:tc>
          <w:tcPr>
            <w:tcW w:w="6390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Hindi recitation.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21.06.19</w:t>
            </w:r>
          </w:p>
        </w:tc>
        <w:tc>
          <w:tcPr>
            <w:tcW w:w="6390" w:type="dxa"/>
          </w:tcPr>
          <w:p w:rsidR="00327256" w:rsidRPr="00E4110F" w:rsidRDefault="00437279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Paper folding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1620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</w:t>
            </w:r>
            <w:r w:rsidR="002A54CF">
              <w:rPr>
                <w:rFonts w:ascii="Times New Roman" w:hAnsi="Times New Roman"/>
                <w:sz w:val="26"/>
                <w:szCs w:val="26"/>
              </w:rPr>
              <w:t>8.06.19</w:t>
            </w:r>
          </w:p>
        </w:tc>
        <w:tc>
          <w:tcPr>
            <w:tcW w:w="6390" w:type="dxa"/>
          </w:tcPr>
          <w:p w:rsidR="00327256" w:rsidRPr="00E4110F" w:rsidRDefault="00437279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Collage (Tearing &amp; </w:t>
            </w:r>
            <w:r w:rsidRPr="00E4110F">
              <w:rPr>
                <w:rFonts w:ascii="Times New Roman" w:hAnsi="Times New Roman"/>
                <w:sz w:val="26"/>
                <w:szCs w:val="26"/>
              </w:rPr>
              <w:t>pasting ).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1620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0</w:t>
            </w:r>
            <w:r w:rsidR="002A54CF">
              <w:rPr>
                <w:rFonts w:ascii="Times New Roman" w:hAnsi="Times New Roman"/>
                <w:sz w:val="26"/>
                <w:szCs w:val="26"/>
              </w:rPr>
              <w:t>5.07.19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Best out of waste.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8.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12.07.19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Fruit day.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9.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19.07.19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Activity with paper plate.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10.</w:t>
            </w:r>
          </w:p>
        </w:tc>
        <w:tc>
          <w:tcPr>
            <w:tcW w:w="1620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</w:t>
            </w:r>
            <w:r w:rsidR="002A54CF">
              <w:rPr>
                <w:rFonts w:ascii="Times New Roman" w:hAnsi="Times New Roman"/>
                <w:sz w:val="26"/>
                <w:szCs w:val="26"/>
              </w:rPr>
              <w:t>6.07.19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Vegetable printing.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11.</w:t>
            </w:r>
          </w:p>
        </w:tc>
        <w:tc>
          <w:tcPr>
            <w:tcW w:w="1620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0</w:t>
            </w:r>
            <w:r w:rsidR="002A54CF">
              <w:rPr>
                <w:rFonts w:ascii="Times New Roman" w:hAnsi="Times New Roman"/>
                <w:sz w:val="26"/>
                <w:szCs w:val="26"/>
              </w:rPr>
              <w:t>2.08.19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Greenday.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12.</w:t>
            </w:r>
          </w:p>
        </w:tc>
        <w:tc>
          <w:tcPr>
            <w:tcW w:w="1620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0</w:t>
            </w:r>
            <w:r w:rsidR="002A54CF">
              <w:rPr>
                <w:rFonts w:ascii="Times New Roman" w:hAnsi="Times New Roman"/>
                <w:sz w:val="26"/>
                <w:szCs w:val="26"/>
              </w:rPr>
              <w:t>9.08.19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Rakhi Making.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13.</w:t>
            </w:r>
          </w:p>
        </w:tc>
        <w:tc>
          <w:tcPr>
            <w:tcW w:w="1620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20</w:t>
            </w:r>
            <w:r w:rsidR="002A54CF">
              <w:rPr>
                <w:rFonts w:ascii="Times New Roman" w:hAnsi="Times New Roman"/>
                <w:sz w:val="26"/>
                <w:szCs w:val="26"/>
              </w:rPr>
              <w:t>.08.19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Janamasthami.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14.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06.09.19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English calligraphy.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15.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13.09.19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Thread printing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16.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20.09.19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Seprate Activity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17.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27.09.19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Navratri Celebration.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18.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11.10.19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Palm Printing.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19.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18.10.19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About My Self.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20.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25.10.19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Diwali Celebration.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21.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08.11.19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Fancy Dress Competition.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22.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15.11.19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Hindi Calligraphy.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23.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22.11.19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Seprate Activity.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24.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29.11.19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English Rhymes.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25.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06.12.19</w:t>
            </w:r>
          </w:p>
        </w:tc>
        <w:tc>
          <w:tcPr>
            <w:tcW w:w="6390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 xml:space="preserve">Hindi </w:t>
            </w:r>
            <w:r w:rsidR="00126A88">
              <w:rPr>
                <w:rFonts w:ascii="Times New Roman" w:hAnsi="Times New Roman"/>
                <w:sz w:val="26"/>
                <w:szCs w:val="26"/>
              </w:rPr>
              <w:t>Story.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26.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13.12.19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English Dictation.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27.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20.12.19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Christmas Celebration.</w:t>
            </w:r>
            <w:r w:rsidR="00327256" w:rsidRPr="00E4110F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28.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27.12.19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Greeting Card.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29.</w:t>
            </w:r>
          </w:p>
        </w:tc>
        <w:tc>
          <w:tcPr>
            <w:tcW w:w="1620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1</w:t>
            </w:r>
            <w:r w:rsidR="002A54CF">
              <w:rPr>
                <w:rFonts w:ascii="Times New Roman" w:hAnsi="Times New Roman"/>
                <w:sz w:val="26"/>
                <w:szCs w:val="26"/>
              </w:rPr>
              <w:t>0.01.20</w:t>
            </w:r>
          </w:p>
        </w:tc>
        <w:tc>
          <w:tcPr>
            <w:tcW w:w="6390" w:type="dxa"/>
          </w:tcPr>
          <w:p w:rsidR="00327256" w:rsidRPr="00E4110F" w:rsidRDefault="00126A8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Kite Making.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30.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17.01.20</w:t>
            </w:r>
          </w:p>
        </w:tc>
        <w:tc>
          <w:tcPr>
            <w:tcW w:w="6390" w:type="dxa"/>
          </w:tcPr>
          <w:p w:rsidR="00327256" w:rsidRPr="00E4110F" w:rsidRDefault="00AC65E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Patriotic</w:t>
            </w:r>
            <w:r w:rsidR="00126A88">
              <w:rPr>
                <w:rFonts w:ascii="Times New Roman" w:hAnsi="Times New Roman"/>
                <w:sz w:val="26"/>
                <w:szCs w:val="26"/>
              </w:rPr>
              <w:t xml:space="preserve"> Song</w:t>
            </w:r>
            <w:r w:rsidR="00327256" w:rsidRPr="00E4110F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31.</w:t>
            </w:r>
          </w:p>
        </w:tc>
        <w:tc>
          <w:tcPr>
            <w:tcW w:w="1620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2</w:t>
            </w:r>
            <w:r w:rsidR="002A54CF">
              <w:rPr>
                <w:rFonts w:ascii="Times New Roman" w:hAnsi="Times New Roman"/>
                <w:sz w:val="26"/>
                <w:szCs w:val="26"/>
              </w:rPr>
              <w:t>4.01.20</w:t>
            </w:r>
          </w:p>
        </w:tc>
        <w:tc>
          <w:tcPr>
            <w:tcW w:w="6390" w:type="dxa"/>
          </w:tcPr>
          <w:p w:rsidR="00327256" w:rsidRPr="00E4110F" w:rsidRDefault="00AC65E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Rehersal.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31.01.20</w:t>
            </w:r>
          </w:p>
        </w:tc>
        <w:tc>
          <w:tcPr>
            <w:tcW w:w="6390" w:type="dxa"/>
          </w:tcPr>
          <w:p w:rsidR="00327256" w:rsidRPr="00E4110F" w:rsidRDefault="00AC65E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Table &amp; counting</w:t>
            </w:r>
            <w:r w:rsidR="00327256" w:rsidRPr="00E4110F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33.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07.02.20</w:t>
            </w:r>
          </w:p>
        </w:tc>
        <w:tc>
          <w:tcPr>
            <w:tcW w:w="6390" w:type="dxa"/>
          </w:tcPr>
          <w:p w:rsidR="00327256" w:rsidRPr="00E4110F" w:rsidRDefault="00AC65E8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</w:t>
            </w:r>
            <w:r w:rsidR="00AD2D7D">
              <w:rPr>
                <w:rFonts w:ascii="Times New Roman" w:hAnsi="Times New Roman"/>
                <w:sz w:val="26"/>
                <w:szCs w:val="26"/>
              </w:rPr>
              <w:t>eprate Activity.</w:t>
            </w:r>
          </w:p>
        </w:tc>
      </w:tr>
      <w:tr w:rsidR="00327256" w:rsidRPr="001F0755" w:rsidTr="00EE5A7E">
        <w:tc>
          <w:tcPr>
            <w:tcW w:w="1458" w:type="dxa"/>
          </w:tcPr>
          <w:p w:rsidR="00327256" w:rsidRPr="00E4110F" w:rsidRDefault="00327256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4110F">
              <w:rPr>
                <w:rFonts w:ascii="Times New Roman" w:hAnsi="Times New Roman"/>
                <w:sz w:val="26"/>
                <w:szCs w:val="26"/>
              </w:rPr>
              <w:t>34.</w:t>
            </w:r>
          </w:p>
        </w:tc>
        <w:tc>
          <w:tcPr>
            <w:tcW w:w="1620" w:type="dxa"/>
          </w:tcPr>
          <w:p w:rsidR="00327256" w:rsidRPr="00E4110F" w:rsidRDefault="002A54CF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14.02.20</w:t>
            </w:r>
          </w:p>
        </w:tc>
        <w:tc>
          <w:tcPr>
            <w:tcW w:w="6390" w:type="dxa"/>
          </w:tcPr>
          <w:p w:rsidR="00327256" w:rsidRPr="00E4110F" w:rsidRDefault="00AD2D7D" w:rsidP="00E4110F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English Story.</w:t>
            </w:r>
          </w:p>
        </w:tc>
      </w:tr>
    </w:tbl>
    <w:p w:rsidR="00BE75CE" w:rsidRDefault="00BE75CE" w:rsidP="00B54133">
      <w:pPr>
        <w:spacing w:after="200"/>
        <w:rPr>
          <w:b/>
        </w:rPr>
      </w:pPr>
    </w:p>
    <w:p w:rsidR="00AF761F" w:rsidRDefault="00AF761F" w:rsidP="00B54133">
      <w:pPr>
        <w:spacing w:after="200"/>
        <w:rPr>
          <w:b/>
        </w:rPr>
      </w:pPr>
    </w:p>
    <w:p w:rsidR="00AF761F" w:rsidRDefault="00AF761F" w:rsidP="00B54133">
      <w:pPr>
        <w:spacing w:after="200"/>
        <w:rPr>
          <w:b/>
        </w:rPr>
      </w:pPr>
    </w:p>
    <w:p w:rsidR="00AF761F" w:rsidRPr="00AF761F" w:rsidRDefault="00AF761F" w:rsidP="00B54133">
      <w:pPr>
        <w:spacing w:after="200"/>
        <w:rPr>
          <w:b/>
          <w:sz w:val="14"/>
          <w:szCs w:val="12"/>
        </w:rPr>
      </w:pPr>
    </w:p>
    <w:p w:rsidR="00DB540D" w:rsidRPr="00DB540D" w:rsidRDefault="00BF5038" w:rsidP="00BF5038">
      <w:pPr>
        <w:rPr>
          <w:rFonts w:asciiTheme="majorHAnsi" w:hAnsiTheme="majorHAnsi"/>
          <w:b/>
          <w:sz w:val="28"/>
        </w:rPr>
      </w:pPr>
      <w:r>
        <w:rPr>
          <w:b/>
        </w:rPr>
        <w:t xml:space="preserve">                                                         </w:t>
      </w:r>
      <w:r w:rsidR="00DB540D" w:rsidRPr="00AA5847">
        <w:rPr>
          <w:rFonts w:asciiTheme="majorHAnsi" w:hAnsiTheme="majorHAnsi"/>
          <w:b/>
          <w:sz w:val="28"/>
        </w:rPr>
        <w:t xml:space="preserve">CCA CALENDER </w:t>
      </w:r>
      <w:r w:rsidR="000F006D">
        <w:rPr>
          <w:rFonts w:asciiTheme="majorHAnsi" w:hAnsiTheme="majorHAnsi"/>
          <w:b/>
          <w:sz w:val="28"/>
        </w:rPr>
        <w:t>2019-20</w:t>
      </w:r>
    </w:p>
    <w:tbl>
      <w:tblPr>
        <w:tblStyle w:val="TableGrid"/>
        <w:tblW w:w="9828" w:type="dxa"/>
        <w:tblLook w:val="04A0"/>
      </w:tblPr>
      <w:tblGrid>
        <w:gridCol w:w="738"/>
        <w:gridCol w:w="2250"/>
        <w:gridCol w:w="2070"/>
        <w:gridCol w:w="2338"/>
        <w:gridCol w:w="2432"/>
      </w:tblGrid>
      <w:tr w:rsidR="00BF5038" w:rsidRPr="00AA5847" w:rsidTr="00EE5A7E">
        <w:tc>
          <w:tcPr>
            <w:tcW w:w="738" w:type="dxa"/>
          </w:tcPr>
          <w:p w:rsidR="00BF5038" w:rsidRPr="00AA5847" w:rsidRDefault="00BF5038" w:rsidP="00EE5A7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AA5847">
              <w:rPr>
                <w:rFonts w:asciiTheme="majorHAnsi" w:hAnsiTheme="majorHAnsi"/>
                <w:b/>
                <w:sz w:val="24"/>
              </w:rPr>
              <w:t>Sl. No.</w:t>
            </w:r>
          </w:p>
        </w:tc>
        <w:tc>
          <w:tcPr>
            <w:tcW w:w="2250" w:type="dxa"/>
          </w:tcPr>
          <w:p w:rsidR="00BF5038" w:rsidRPr="00AA5847" w:rsidRDefault="00BF5038" w:rsidP="00EE5A7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AA5847">
              <w:rPr>
                <w:rFonts w:asciiTheme="majorHAnsi" w:hAnsiTheme="majorHAnsi"/>
                <w:b/>
                <w:sz w:val="24"/>
              </w:rPr>
              <w:t>Date</w:t>
            </w:r>
          </w:p>
        </w:tc>
        <w:tc>
          <w:tcPr>
            <w:tcW w:w="2070" w:type="dxa"/>
          </w:tcPr>
          <w:p w:rsidR="00BF5038" w:rsidRPr="00AA5847" w:rsidRDefault="00BF5038" w:rsidP="00EE5A7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AA5847">
              <w:rPr>
                <w:rFonts w:asciiTheme="majorHAnsi" w:hAnsiTheme="majorHAnsi"/>
                <w:b/>
                <w:sz w:val="24"/>
              </w:rPr>
              <w:t>Sub. Junior</w:t>
            </w:r>
          </w:p>
          <w:p w:rsidR="00BF5038" w:rsidRPr="00AA5847" w:rsidRDefault="00BF5038" w:rsidP="00EE5A7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AA5847">
              <w:rPr>
                <w:rFonts w:asciiTheme="majorHAnsi" w:hAnsiTheme="majorHAnsi"/>
                <w:b/>
                <w:sz w:val="24"/>
              </w:rPr>
              <w:t>(Std. III to V)</w:t>
            </w:r>
          </w:p>
        </w:tc>
        <w:tc>
          <w:tcPr>
            <w:tcW w:w="2338" w:type="dxa"/>
          </w:tcPr>
          <w:p w:rsidR="00BF5038" w:rsidRPr="00AA5847" w:rsidRDefault="00BF5038" w:rsidP="00EE5A7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AA5847">
              <w:rPr>
                <w:rFonts w:asciiTheme="majorHAnsi" w:hAnsiTheme="majorHAnsi"/>
                <w:b/>
                <w:sz w:val="24"/>
              </w:rPr>
              <w:t>Junior GR</w:t>
            </w:r>
          </w:p>
          <w:p w:rsidR="00BF5038" w:rsidRPr="00AA5847" w:rsidRDefault="00BF5038" w:rsidP="00EE5A7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AA5847">
              <w:rPr>
                <w:rFonts w:asciiTheme="majorHAnsi" w:hAnsiTheme="majorHAnsi"/>
                <w:b/>
                <w:sz w:val="24"/>
              </w:rPr>
              <w:t>(Std. VI to VIII)</w:t>
            </w:r>
          </w:p>
        </w:tc>
        <w:tc>
          <w:tcPr>
            <w:tcW w:w="2432" w:type="dxa"/>
          </w:tcPr>
          <w:p w:rsidR="00BF5038" w:rsidRPr="00AA5847" w:rsidRDefault="00BF5038" w:rsidP="00EE5A7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AA5847">
              <w:rPr>
                <w:rFonts w:asciiTheme="majorHAnsi" w:hAnsiTheme="majorHAnsi"/>
                <w:b/>
                <w:sz w:val="24"/>
              </w:rPr>
              <w:t>Senior GR</w:t>
            </w:r>
          </w:p>
          <w:p w:rsidR="00BF5038" w:rsidRPr="00AA5847" w:rsidRDefault="00BF5038" w:rsidP="00EE5A7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AA5847">
              <w:rPr>
                <w:rFonts w:asciiTheme="majorHAnsi" w:hAnsiTheme="majorHAnsi"/>
                <w:b/>
                <w:sz w:val="24"/>
              </w:rPr>
              <w:t>(Std. IX to XII)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01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04.04.2019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Hawan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Hawan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Hawan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02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20.04.2019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Eng. Calligraphy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 xml:space="preserve">Hindi Poem Recitation 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Volleyball (Boys)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03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27.04.2019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Hindi Calligraphy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Eng. Poem Recitation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Volleyball (Boys)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04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04.05.2019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Hindi Poem Recitation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Eng. Calligraphy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Volleyball (Boys)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05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22.06.2019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Eng. Poem Recitation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Hindi Calligraphy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Youth Parliament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06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29.06.2019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House Meeting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House Meeting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House Meeting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07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06.07.2019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Solo Song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Voting For Caption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Voting for s caption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08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13.07.2019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 xml:space="preserve">Investure Programme 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DO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DO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09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20.07.2019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Fancy Dress Competition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Iswar Stuti Upasana Mantra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House Board Decoration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10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27.07.2019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Drawing &amp; Panting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Volleyball Match (Boys)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Kho-Kho (Girls)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11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03.08.2019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Story Telling Comp.( Hindi )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Volleyball Match (Boys)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Kho-Kho (Girls)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12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10.08.2019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Solo Dance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Volleyball Final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Kho-Kho Final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13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17.08.2019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Spoon - Marbal Race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Drawing and Painting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 xml:space="preserve">English Speech/ Declamation 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08.09.2019-22.09.2019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 xml:space="preserve">Term – I Exam. (Tentative)         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Term – I Exam.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Term – I Exam.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14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31.08.2019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Sack Race (Boys)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Kho-Kho (Girls)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Hindi Speech /Declamation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15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28.9.2019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 xml:space="preserve">Hindi Declamation 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Kho-Kho (Girls)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Football Match (Boys)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16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19.10.2019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English Declamation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Kho-Kho Final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Football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17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26.10.2019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Kho-Kho (Girls)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Hindi Declamation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Football Final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18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09.11.2019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Kho-Kho (Girls)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English Declamation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Rangoli Compt. (Girls)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19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16.11.2019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Kho-Kho (Final)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Football (Boys)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English Debate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20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23.11.2019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Group Song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 xml:space="preserve">Football (Boys) 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 xml:space="preserve">Solo Bhajan 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21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30.11.2019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English Story Telling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Football (Final)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Quiz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22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07.12.2019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Kho-Kho (Boys)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Debate (English)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Group Dance (Girls)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23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14.12.2019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Kho-Kho (Boys)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Solo Bhajan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Hindi Debate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24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21.12.2019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Kho-Kho (Final)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Essay Writing Competition (Hindi)</w:t>
            </w: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100mtr. Race (Boys)</w:t>
            </w: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25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28.12.2019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Kavita Path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BF5038" w:rsidRPr="002176A3" w:rsidTr="00EE5A7E">
        <w:tc>
          <w:tcPr>
            <w:tcW w:w="7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26</w:t>
            </w:r>
          </w:p>
        </w:tc>
        <w:tc>
          <w:tcPr>
            <w:tcW w:w="225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 xml:space="preserve">11.01.2020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70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176A3">
              <w:rPr>
                <w:rFonts w:asciiTheme="majorHAnsi" w:hAnsiTheme="majorHAnsi"/>
                <w:sz w:val="21"/>
                <w:szCs w:val="21"/>
              </w:rPr>
              <w:t>Antakshari</w:t>
            </w:r>
          </w:p>
        </w:tc>
        <w:tc>
          <w:tcPr>
            <w:tcW w:w="2338" w:type="dxa"/>
          </w:tcPr>
          <w:p w:rsidR="00BF5038" w:rsidRPr="002176A3" w:rsidRDefault="00BF5038" w:rsidP="002176A3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2432" w:type="dxa"/>
          </w:tcPr>
          <w:p w:rsidR="00BF5038" w:rsidRPr="002176A3" w:rsidRDefault="00BF5038" w:rsidP="002176A3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1"/>
                <w:szCs w:val="21"/>
              </w:rPr>
            </w:pPr>
          </w:p>
        </w:tc>
      </w:tr>
    </w:tbl>
    <w:p w:rsidR="003935FF" w:rsidRDefault="001201B8" w:rsidP="00BF5038">
      <w:pPr>
        <w:pStyle w:val="NoSpacing"/>
        <w:ind w:left="2160"/>
        <w:rPr>
          <w:b/>
          <w:bCs/>
          <w:sz w:val="40"/>
          <w:szCs w:val="32"/>
        </w:rPr>
      </w:pPr>
      <w:r w:rsidRPr="007668D5">
        <w:rPr>
          <w:b/>
          <w:noProof/>
          <w:sz w:val="21"/>
          <w:szCs w:val="21"/>
          <w:lang w:bidi="hi-IN"/>
        </w:rPr>
        <w:pict>
          <v:group id="_x0000_s1232" style="position:absolute;left:0;text-align:left;margin-left:-48.75pt;margin-top:17.25pt;width:537pt;height:27.75pt;z-index:251765248;mso-position-horizontal-relative:text;mso-position-vertical-relative:text" coordorigin="591,15735" coordsize="10740,555">
            <v:shape id="_x0000_s1233" type="#_x0000_t188" style="position:absolute;left:591;top:15735;width:2835;height:555" fillcolor="#0fc">
              <v:textbox style="mso-next-textbox:#_x0000_s1233">
                <w:txbxContent>
                  <w:p w:rsidR="000B022B" w:rsidRPr="001F2F89" w:rsidRDefault="000B022B" w:rsidP="00F549D6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557C51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234" type="#_x0000_t188" style="position:absolute;left:4979;top:15735;width:3637;height:555" fillcolor="#0fc">
              <v:textbox style="mso-next-textbox:#_x0000_s1234">
                <w:txbxContent>
                  <w:p w:rsidR="000B022B" w:rsidRPr="001F2F89" w:rsidRDefault="000B022B" w:rsidP="00557C51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235" type="#_x0000_t188" style="position:absolute;left:9855;top:15735;width:1476;height:555" fillcolor="#0fc">
              <v:textbox style="mso-next-textbox:#_x0000_s1235">
                <w:txbxContent>
                  <w:p w:rsidR="000B022B" w:rsidRPr="001F2F89" w:rsidRDefault="000B022B" w:rsidP="00557C51">
                    <w:pPr>
                      <w:rPr>
                        <w:b/>
                        <w:color w:val="002060"/>
                      </w:rPr>
                    </w:pPr>
                    <w:r w:rsidRPr="003554E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 </w:t>
                    </w:r>
                    <w:r>
                      <w:rPr>
                        <w:b/>
                        <w:color w:val="002060"/>
                      </w:rPr>
                      <w:t>17</w:t>
                    </w:r>
                  </w:p>
                </w:txbxContent>
              </v:textbox>
            </v:shape>
          </v:group>
        </w:pict>
      </w:r>
    </w:p>
    <w:p w:rsidR="003935FF" w:rsidRDefault="003935FF" w:rsidP="00BF5038">
      <w:pPr>
        <w:pStyle w:val="NoSpacing"/>
        <w:ind w:left="2160"/>
        <w:rPr>
          <w:b/>
          <w:bCs/>
          <w:sz w:val="40"/>
          <w:szCs w:val="32"/>
        </w:rPr>
      </w:pPr>
    </w:p>
    <w:p w:rsidR="002176A3" w:rsidRDefault="002176A3" w:rsidP="00BF5038">
      <w:pPr>
        <w:pStyle w:val="NoSpacing"/>
        <w:ind w:left="2160"/>
        <w:rPr>
          <w:b/>
          <w:bCs/>
          <w:sz w:val="40"/>
          <w:szCs w:val="32"/>
        </w:rPr>
      </w:pPr>
    </w:p>
    <w:p w:rsidR="002363C1" w:rsidRPr="001D26AD" w:rsidRDefault="00B06C7A" w:rsidP="00BF5038">
      <w:pPr>
        <w:pStyle w:val="NoSpacing"/>
        <w:ind w:left="2160"/>
        <w:rPr>
          <w:b/>
          <w:bCs/>
          <w:sz w:val="40"/>
          <w:szCs w:val="32"/>
        </w:rPr>
      </w:pPr>
      <w:r w:rsidRPr="001D26AD">
        <w:rPr>
          <w:b/>
          <w:bCs/>
          <w:sz w:val="40"/>
          <w:szCs w:val="32"/>
        </w:rPr>
        <w:t>CCA (HOUSE DISTRIBUTION)</w:t>
      </w:r>
    </w:p>
    <w:p w:rsidR="001D26AD" w:rsidRPr="001D26AD" w:rsidRDefault="000E6CE6" w:rsidP="001D26AD">
      <w:pPr>
        <w:pStyle w:val="NoSpacingChar"/>
        <w:jc w:val="center"/>
        <w:rPr>
          <w:b/>
          <w:sz w:val="32"/>
        </w:rPr>
      </w:pPr>
      <w:r>
        <w:rPr>
          <w:b/>
          <w:sz w:val="32"/>
        </w:rPr>
        <w:t>Session: 2019-20</w:t>
      </w:r>
    </w:p>
    <w:p w:rsidR="001D26AD" w:rsidRPr="001D26AD" w:rsidRDefault="001D26AD" w:rsidP="001D26AD">
      <w:pPr>
        <w:pStyle w:val="NoSpacingChar"/>
        <w:jc w:val="center"/>
        <w:rPr>
          <w:sz w:val="20"/>
          <w:szCs w:val="20"/>
        </w:rPr>
      </w:pPr>
      <w:r w:rsidRPr="001D26AD">
        <w:rPr>
          <w:sz w:val="28"/>
          <w:szCs w:val="28"/>
        </w:rPr>
        <w:t>Co-ordinator: Mr. Jayant Kumar</w:t>
      </w:r>
    </w:p>
    <w:p w:rsidR="001D26AD" w:rsidRPr="001D26AD" w:rsidRDefault="001D26AD" w:rsidP="001D26AD">
      <w:pPr>
        <w:pStyle w:val="NoSpacingChar"/>
        <w:jc w:val="center"/>
        <w:rPr>
          <w:sz w:val="28"/>
          <w:szCs w:val="28"/>
        </w:rPr>
      </w:pPr>
      <w:r w:rsidRPr="001D26AD">
        <w:rPr>
          <w:sz w:val="28"/>
          <w:szCs w:val="28"/>
        </w:rPr>
        <w:t>Ass</w:t>
      </w:r>
      <w:r w:rsidR="00B876FE">
        <w:rPr>
          <w:sz w:val="28"/>
          <w:szCs w:val="28"/>
        </w:rPr>
        <w:t>t. Co-ordinator: Mrs. Stuti Sinha</w:t>
      </w:r>
    </w:p>
    <w:p w:rsidR="001D26AD" w:rsidRDefault="00B06C7A" w:rsidP="001D26AD">
      <w:pPr>
        <w:pStyle w:val="NoSpacing"/>
        <w:ind w:left="720" w:firstLine="720"/>
        <w:rPr>
          <w:sz w:val="36"/>
          <w:szCs w:val="32"/>
        </w:rPr>
      </w:pPr>
      <w:r w:rsidRPr="009A3134">
        <w:rPr>
          <w:sz w:val="36"/>
          <w:szCs w:val="32"/>
          <w:highlight w:val="yellow"/>
        </w:rPr>
        <w:t>A promise should be made with caution and kept with care.</w:t>
      </w:r>
    </w:p>
    <w:tbl>
      <w:tblPr>
        <w:tblStyle w:val="TableGrid"/>
        <w:tblW w:w="9738" w:type="dxa"/>
        <w:tblLook w:val="04A0"/>
      </w:tblPr>
      <w:tblGrid>
        <w:gridCol w:w="5333"/>
        <w:gridCol w:w="90"/>
        <w:gridCol w:w="90"/>
        <w:gridCol w:w="90"/>
        <w:gridCol w:w="4135"/>
      </w:tblGrid>
      <w:tr w:rsidR="001D26AD" w:rsidTr="00A175F2">
        <w:tc>
          <w:tcPr>
            <w:tcW w:w="9738" w:type="dxa"/>
            <w:gridSpan w:val="5"/>
          </w:tcPr>
          <w:p w:rsidR="001D26AD" w:rsidRPr="001D26AD" w:rsidRDefault="001D26AD" w:rsidP="001D26AD">
            <w:pPr>
              <w:pStyle w:val="NoSpacingChar"/>
              <w:jc w:val="center"/>
              <w:rPr>
                <w:b/>
                <w:sz w:val="28"/>
              </w:rPr>
            </w:pPr>
            <w:r w:rsidRPr="004B6A3B">
              <w:rPr>
                <w:b/>
                <w:sz w:val="40"/>
              </w:rPr>
              <w:t>DAYANAND HOUSE</w:t>
            </w:r>
          </w:p>
        </w:tc>
      </w:tr>
      <w:tr w:rsidR="001D26AD" w:rsidTr="00A175F2">
        <w:tc>
          <w:tcPr>
            <w:tcW w:w="9738" w:type="dxa"/>
            <w:gridSpan w:val="5"/>
          </w:tcPr>
          <w:p w:rsidR="000E6CE6" w:rsidRPr="000E6CE6" w:rsidRDefault="000E6CE6" w:rsidP="000E6CE6">
            <w:pPr>
              <w:jc w:val="center"/>
              <w:rPr>
                <w:b/>
                <w:sz w:val="28"/>
              </w:rPr>
            </w:pPr>
            <w:r w:rsidRPr="000E6CE6">
              <w:rPr>
                <w:b/>
                <w:sz w:val="28"/>
              </w:rPr>
              <w:t>House Master: Mr. G. S. Ganguly</w:t>
            </w:r>
          </w:p>
          <w:p w:rsidR="001D26AD" w:rsidRPr="001D26AD" w:rsidRDefault="000E6CE6" w:rsidP="000E6CE6">
            <w:pPr>
              <w:pStyle w:val="NoSpacingChar"/>
              <w:jc w:val="center"/>
              <w:rPr>
                <w:b/>
                <w:sz w:val="28"/>
              </w:rPr>
            </w:pPr>
            <w:r w:rsidRPr="000E6CE6">
              <w:rPr>
                <w:b/>
                <w:sz w:val="28"/>
              </w:rPr>
              <w:t>Asst. House Master: Mrs. Reshma Parween</w:t>
            </w:r>
          </w:p>
        </w:tc>
      </w:tr>
      <w:tr w:rsidR="001D26AD" w:rsidTr="00B876FE">
        <w:trPr>
          <w:trHeight w:val="2213"/>
        </w:trPr>
        <w:tc>
          <w:tcPr>
            <w:tcW w:w="5513" w:type="dxa"/>
            <w:gridSpan w:val="3"/>
          </w:tcPr>
          <w:p w:rsidR="000E6CE6" w:rsidRPr="00537FF7" w:rsidRDefault="000E6CE6" w:rsidP="000E6CE6">
            <w:pPr>
              <w:rPr>
                <w:b/>
                <w:sz w:val="24"/>
              </w:rPr>
            </w:pPr>
            <w:r w:rsidRPr="00537FF7">
              <w:rPr>
                <w:b/>
                <w:sz w:val="24"/>
              </w:rPr>
              <w:t>Associate House Member: i) M</w:t>
            </w:r>
            <w:r>
              <w:rPr>
                <w:b/>
                <w:sz w:val="24"/>
              </w:rPr>
              <w:t>r</w:t>
            </w:r>
            <w:r w:rsidRPr="00537FF7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A. Rawani</w:t>
            </w:r>
          </w:p>
          <w:p w:rsidR="000E6CE6" w:rsidRPr="00537FF7" w:rsidRDefault="000E6CE6" w:rsidP="000E6CE6">
            <w:pPr>
              <w:rPr>
                <w:b/>
                <w:sz w:val="24"/>
              </w:rPr>
            </w:pPr>
            <w:r w:rsidRPr="00537FF7">
              <w:rPr>
                <w:b/>
                <w:sz w:val="24"/>
              </w:rPr>
              <w:t xml:space="preserve">                                                ii) Mr. </w:t>
            </w:r>
            <w:r>
              <w:rPr>
                <w:b/>
                <w:sz w:val="24"/>
              </w:rPr>
              <w:t>Ritesh Kumar</w:t>
            </w:r>
          </w:p>
          <w:p w:rsidR="000E6CE6" w:rsidRPr="00537FF7" w:rsidRDefault="000E6CE6" w:rsidP="000E6CE6">
            <w:pPr>
              <w:rPr>
                <w:b/>
                <w:sz w:val="24"/>
              </w:rPr>
            </w:pPr>
            <w:r w:rsidRPr="00537FF7">
              <w:rPr>
                <w:b/>
                <w:sz w:val="24"/>
              </w:rPr>
              <w:t xml:space="preserve">                                               iii) Mr</w:t>
            </w:r>
            <w:r>
              <w:rPr>
                <w:b/>
                <w:sz w:val="24"/>
              </w:rPr>
              <w:t>s</w:t>
            </w:r>
            <w:r w:rsidRPr="00537FF7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 xml:space="preserve"> Anju Sinha</w:t>
            </w:r>
            <w:r w:rsidRPr="00537FF7">
              <w:rPr>
                <w:b/>
                <w:sz w:val="24"/>
              </w:rPr>
              <w:t xml:space="preserve"> </w:t>
            </w:r>
          </w:p>
          <w:p w:rsidR="000E6CE6" w:rsidRDefault="000E6CE6" w:rsidP="000E6CE6">
            <w:pPr>
              <w:rPr>
                <w:b/>
                <w:sz w:val="24"/>
              </w:rPr>
            </w:pPr>
            <w:r w:rsidRPr="00537FF7">
              <w:rPr>
                <w:b/>
                <w:sz w:val="24"/>
              </w:rPr>
              <w:t xml:space="preserve">                                               iv) Mr. </w:t>
            </w:r>
            <w:r>
              <w:rPr>
                <w:b/>
                <w:sz w:val="24"/>
              </w:rPr>
              <w:t>Pintu</w:t>
            </w:r>
            <w:r w:rsidRPr="00537FF7">
              <w:rPr>
                <w:b/>
                <w:sz w:val="24"/>
              </w:rPr>
              <w:t xml:space="preserve"> Kumar</w:t>
            </w:r>
          </w:p>
          <w:p w:rsidR="001D26AD" w:rsidRPr="00537FF7" w:rsidRDefault="000E6CE6" w:rsidP="000E6CE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v) Mr. Shashi Kumar</w:t>
            </w:r>
          </w:p>
        </w:tc>
        <w:tc>
          <w:tcPr>
            <w:tcW w:w="4225" w:type="dxa"/>
            <w:gridSpan w:val="2"/>
          </w:tcPr>
          <w:p w:rsidR="001D26AD" w:rsidRPr="00537FF7" w:rsidRDefault="001D26AD" w:rsidP="00C7609F">
            <w:pPr>
              <w:rPr>
                <w:b/>
                <w:sz w:val="24"/>
              </w:rPr>
            </w:pPr>
          </w:p>
        </w:tc>
      </w:tr>
      <w:tr w:rsidR="001D26AD" w:rsidRPr="00537FF7" w:rsidTr="00A175F2">
        <w:tc>
          <w:tcPr>
            <w:tcW w:w="9738" w:type="dxa"/>
            <w:gridSpan w:val="5"/>
          </w:tcPr>
          <w:p w:rsidR="001D26AD" w:rsidRPr="001D26AD" w:rsidRDefault="001D26AD" w:rsidP="001D26AD">
            <w:pPr>
              <w:pStyle w:val="NoSpacingChar"/>
              <w:jc w:val="center"/>
              <w:rPr>
                <w:b/>
                <w:sz w:val="28"/>
              </w:rPr>
            </w:pPr>
            <w:r w:rsidRPr="004B6A3B">
              <w:rPr>
                <w:b/>
                <w:sz w:val="40"/>
              </w:rPr>
              <w:t>HANSRAJ HOUSE</w:t>
            </w:r>
          </w:p>
        </w:tc>
      </w:tr>
      <w:tr w:rsidR="001D26AD" w:rsidRPr="00537FF7" w:rsidTr="00A175F2">
        <w:tc>
          <w:tcPr>
            <w:tcW w:w="9738" w:type="dxa"/>
            <w:gridSpan w:val="5"/>
          </w:tcPr>
          <w:p w:rsidR="000E6CE6" w:rsidRPr="000E6CE6" w:rsidRDefault="000E6CE6" w:rsidP="000E6CE6">
            <w:pPr>
              <w:jc w:val="center"/>
              <w:rPr>
                <w:b/>
                <w:sz w:val="28"/>
              </w:rPr>
            </w:pPr>
            <w:r w:rsidRPr="000E6CE6">
              <w:rPr>
                <w:b/>
                <w:sz w:val="28"/>
              </w:rPr>
              <w:t>House Master: Mr. R Yadav</w:t>
            </w:r>
          </w:p>
          <w:p w:rsidR="001D26AD" w:rsidRPr="001D26AD" w:rsidRDefault="000E6CE6" w:rsidP="000E6CE6">
            <w:pPr>
              <w:pStyle w:val="NoSpacingChar"/>
              <w:jc w:val="center"/>
              <w:rPr>
                <w:b/>
                <w:sz w:val="28"/>
              </w:rPr>
            </w:pPr>
            <w:r w:rsidRPr="000E6CE6">
              <w:rPr>
                <w:b/>
                <w:sz w:val="28"/>
              </w:rPr>
              <w:t>Asst. House Master: Mr. D. K. Sinha</w:t>
            </w:r>
          </w:p>
        </w:tc>
      </w:tr>
      <w:tr w:rsidR="001D26AD" w:rsidRPr="00537FF7" w:rsidTr="00A175F2">
        <w:trPr>
          <w:trHeight w:val="1457"/>
        </w:trPr>
        <w:tc>
          <w:tcPr>
            <w:tcW w:w="5603" w:type="dxa"/>
            <w:gridSpan w:val="4"/>
          </w:tcPr>
          <w:p w:rsidR="000E6CE6" w:rsidRPr="00537FF7" w:rsidRDefault="000E6CE6" w:rsidP="000E6CE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Associate House Member: i) Md. Aasif</w:t>
            </w:r>
          </w:p>
          <w:p w:rsidR="000E6CE6" w:rsidRPr="00537FF7" w:rsidRDefault="000E6CE6" w:rsidP="000E6CE6">
            <w:pPr>
              <w:rPr>
                <w:b/>
                <w:sz w:val="24"/>
              </w:rPr>
            </w:pPr>
            <w:r w:rsidRPr="00537FF7">
              <w:rPr>
                <w:b/>
                <w:sz w:val="24"/>
              </w:rPr>
              <w:t xml:space="preserve">                                                ii) Mr. </w:t>
            </w:r>
            <w:r>
              <w:rPr>
                <w:b/>
                <w:sz w:val="24"/>
              </w:rPr>
              <w:t>P. K. Swain</w:t>
            </w:r>
          </w:p>
          <w:p w:rsidR="000E6CE6" w:rsidRPr="00537FF7" w:rsidRDefault="000E6CE6" w:rsidP="000E6CE6">
            <w:pPr>
              <w:rPr>
                <w:b/>
                <w:sz w:val="24"/>
              </w:rPr>
            </w:pPr>
            <w:r w:rsidRPr="00537FF7">
              <w:rPr>
                <w:b/>
                <w:sz w:val="24"/>
              </w:rPr>
              <w:t xml:space="preserve">                                               iii) Mr. </w:t>
            </w:r>
            <w:r>
              <w:rPr>
                <w:b/>
                <w:sz w:val="24"/>
              </w:rPr>
              <w:t>Bhawesh Kumar</w:t>
            </w:r>
          </w:p>
          <w:p w:rsidR="001D26AD" w:rsidRPr="00537FF7" w:rsidRDefault="000E6CE6" w:rsidP="000E6CE6">
            <w:pPr>
              <w:rPr>
                <w:b/>
                <w:sz w:val="24"/>
              </w:rPr>
            </w:pPr>
            <w:r w:rsidRPr="00537FF7">
              <w:rPr>
                <w:b/>
                <w:sz w:val="24"/>
              </w:rPr>
              <w:t xml:space="preserve">                       </w:t>
            </w:r>
            <w:r>
              <w:rPr>
                <w:b/>
                <w:sz w:val="24"/>
              </w:rPr>
              <w:t xml:space="preserve">                        iv) Mrs. Rinki Mallick</w:t>
            </w:r>
            <w:r w:rsidR="001D26AD">
              <w:rPr>
                <w:b/>
                <w:sz w:val="24"/>
              </w:rPr>
              <w:t xml:space="preserve"> </w:t>
            </w:r>
          </w:p>
        </w:tc>
        <w:tc>
          <w:tcPr>
            <w:tcW w:w="4135" w:type="dxa"/>
          </w:tcPr>
          <w:p w:rsidR="001D26AD" w:rsidRPr="00537FF7" w:rsidRDefault="001D26AD" w:rsidP="00C7609F">
            <w:pPr>
              <w:rPr>
                <w:b/>
                <w:sz w:val="24"/>
              </w:rPr>
            </w:pPr>
          </w:p>
        </w:tc>
      </w:tr>
      <w:tr w:rsidR="001D26AD" w:rsidRPr="00537FF7" w:rsidTr="00A175F2">
        <w:tc>
          <w:tcPr>
            <w:tcW w:w="9738" w:type="dxa"/>
            <w:gridSpan w:val="5"/>
          </w:tcPr>
          <w:p w:rsidR="001D26AD" w:rsidRPr="001D26AD" w:rsidRDefault="001D26AD" w:rsidP="001D26AD">
            <w:pPr>
              <w:pStyle w:val="NoSpacingChar"/>
              <w:jc w:val="center"/>
              <w:rPr>
                <w:b/>
                <w:sz w:val="28"/>
              </w:rPr>
            </w:pPr>
            <w:r w:rsidRPr="004B6A3B">
              <w:rPr>
                <w:b/>
                <w:sz w:val="40"/>
              </w:rPr>
              <w:t>SHRADHANAND HOUSE</w:t>
            </w:r>
          </w:p>
        </w:tc>
      </w:tr>
      <w:tr w:rsidR="001D26AD" w:rsidRPr="00537FF7" w:rsidTr="00A175F2">
        <w:tc>
          <w:tcPr>
            <w:tcW w:w="9738" w:type="dxa"/>
            <w:gridSpan w:val="5"/>
          </w:tcPr>
          <w:p w:rsidR="000E6CE6" w:rsidRPr="000E6CE6" w:rsidRDefault="000E6CE6" w:rsidP="000E6CE6">
            <w:pPr>
              <w:jc w:val="center"/>
              <w:rPr>
                <w:b/>
                <w:sz w:val="28"/>
              </w:rPr>
            </w:pPr>
            <w:r w:rsidRPr="000E6CE6">
              <w:rPr>
                <w:b/>
                <w:sz w:val="28"/>
              </w:rPr>
              <w:t>House Master: Mr. A. K. Choudhary</w:t>
            </w:r>
          </w:p>
          <w:p w:rsidR="001D26AD" w:rsidRPr="001D26AD" w:rsidRDefault="000E6CE6" w:rsidP="000E6CE6">
            <w:pPr>
              <w:pStyle w:val="NoSpacingChar"/>
              <w:jc w:val="center"/>
              <w:rPr>
                <w:b/>
                <w:sz w:val="28"/>
              </w:rPr>
            </w:pPr>
            <w:r w:rsidRPr="000E6CE6">
              <w:rPr>
                <w:b/>
                <w:sz w:val="28"/>
              </w:rPr>
              <w:t>Asst. House Master: Mr. S. B. K. Pathak</w:t>
            </w:r>
          </w:p>
        </w:tc>
      </w:tr>
      <w:tr w:rsidR="001D26AD" w:rsidRPr="00537FF7" w:rsidTr="00A175F2">
        <w:tc>
          <w:tcPr>
            <w:tcW w:w="5423" w:type="dxa"/>
            <w:gridSpan w:val="2"/>
          </w:tcPr>
          <w:p w:rsidR="000E6CE6" w:rsidRPr="00537FF7" w:rsidRDefault="000E6CE6" w:rsidP="000E6CE6">
            <w:pPr>
              <w:rPr>
                <w:b/>
                <w:sz w:val="24"/>
              </w:rPr>
            </w:pPr>
            <w:r w:rsidRPr="00537FF7">
              <w:rPr>
                <w:b/>
                <w:sz w:val="24"/>
              </w:rPr>
              <w:t>Associate House Member: i) M</w:t>
            </w:r>
            <w:r>
              <w:rPr>
                <w:b/>
                <w:sz w:val="24"/>
              </w:rPr>
              <w:t>r</w:t>
            </w:r>
            <w:r w:rsidRPr="00537FF7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B. K. Banerjee</w:t>
            </w:r>
          </w:p>
          <w:p w:rsidR="000E6CE6" w:rsidRPr="00537FF7" w:rsidRDefault="000E6CE6" w:rsidP="000E6CE6">
            <w:pPr>
              <w:rPr>
                <w:b/>
                <w:sz w:val="24"/>
              </w:rPr>
            </w:pPr>
            <w:r w:rsidRPr="00537FF7">
              <w:rPr>
                <w:b/>
                <w:sz w:val="24"/>
              </w:rPr>
              <w:t xml:space="preserve">                                                ii) Mr. </w:t>
            </w:r>
            <w:r>
              <w:rPr>
                <w:b/>
                <w:sz w:val="24"/>
              </w:rPr>
              <w:t>R. V. Prasad</w:t>
            </w:r>
          </w:p>
          <w:p w:rsidR="000E6CE6" w:rsidRDefault="000E6CE6" w:rsidP="000E6CE6">
            <w:pPr>
              <w:rPr>
                <w:b/>
                <w:sz w:val="24"/>
              </w:rPr>
            </w:pPr>
            <w:r w:rsidRPr="00537FF7">
              <w:rPr>
                <w:b/>
                <w:sz w:val="24"/>
              </w:rPr>
              <w:t xml:space="preserve">                        </w:t>
            </w:r>
            <w:r>
              <w:rPr>
                <w:b/>
                <w:sz w:val="24"/>
              </w:rPr>
              <w:t xml:space="preserve">                       iii)</w:t>
            </w:r>
            <w:r w:rsidRPr="00537FF7">
              <w:rPr>
                <w:b/>
                <w:sz w:val="24"/>
              </w:rPr>
              <w:t xml:space="preserve"> Mr</w:t>
            </w:r>
            <w:r>
              <w:rPr>
                <w:b/>
                <w:sz w:val="24"/>
              </w:rPr>
              <w:t>s. Ranjana Kumari</w:t>
            </w:r>
          </w:p>
          <w:p w:rsidR="001D26AD" w:rsidRPr="00537FF7" w:rsidRDefault="000E6CE6" w:rsidP="000E6CE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iv) Miss. Sonmati Hembrom</w:t>
            </w:r>
          </w:p>
        </w:tc>
        <w:tc>
          <w:tcPr>
            <w:tcW w:w="4315" w:type="dxa"/>
            <w:gridSpan w:val="3"/>
          </w:tcPr>
          <w:p w:rsidR="001D26AD" w:rsidRPr="00537FF7" w:rsidRDefault="001D26AD" w:rsidP="00C7609F">
            <w:pPr>
              <w:rPr>
                <w:b/>
                <w:sz w:val="24"/>
              </w:rPr>
            </w:pPr>
          </w:p>
        </w:tc>
      </w:tr>
      <w:tr w:rsidR="001D26AD" w:rsidRPr="00537FF7" w:rsidTr="00A175F2">
        <w:tc>
          <w:tcPr>
            <w:tcW w:w="9738" w:type="dxa"/>
            <w:gridSpan w:val="5"/>
          </w:tcPr>
          <w:p w:rsidR="001D26AD" w:rsidRPr="001D26AD" w:rsidRDefault="001D26AD" w:rsidP="001D26AD">
            <w:pPr>
              <w:pStyle w:val="NoSpacingChar"/>
              <w:jc w:val="center"/>
              <w:rPr>
                <w:b/>
                <w:sz w:val="28"/>
              </w:rPr>
            </w:pPr>
            <w:r w:rsidRPr="004B6A3B">
              <w:rPr>
                <w:b/>
                <w:sz w:val="40"/>
              </w:rPr>
              <w:t>VIVEKANAND HOUSE</w:t>
            </w:r>
          </w:p>
        </w:tc>
      </w:tr>
      <w:tr w:rsidR="001D26AD" w:rsidRPr="00537FF7" w:rsidTr="00A175F2">
        <w:tc>
          <w:tcPr>
            <w:tcW w:w="9738" w:type="dxa"/>
            <w:gridSpan w:val="5"/>
          </w:tcPr>
          <w:p w:rsidR="000E6CE6" w:rsidRPr="000E6CE6" w:rsidRDefault="000E6CE6" w:rsidP="000E6CE6">
            <w:pPr>
              <w:jc w:val="center"/>
              <w:rPr>
                <w:b/>
                <w:sz w:val="28"/>
              </w:rPr>
            </w:pPr>
            <w:r w:rsidRPr="000E6CE6">
              <w:rPr>
                <w:b/>
                <w:sz w:val="28"/>
              </w:rPr>
              <w:t>House Master: Mr. P. K. Verma</w:t>
            </w:r>
          </w:p>
          <w:p w:rsidR="001D26AD" w:rsidRPr="001D26AD" w:rsidRDefault="000E6CE6" w:rsidP="000E6CE6">
            <w:pPr>
              <w:pStyle w:val="NoSpacingChar"/>
              <w:jc w:val="center"/>
              <w:rPr>
                <w:b/>
                <w:sz w:val="28"/>
              </w:rPr>
            </w:pPr>
            <w:r w:rsidRPr="000E6CE6">
              <w:rPr>
                <w:b/>
                <w:sz w:val="28"/>
              </w:rPr>
              <w:t>Asst. House Master: Mr. Rajesh Kumar</w:t>
            </w:r>
          </w:p>
        </w:tc>
      </w:tr>
      <w:tr w:rsidR="001D26AD" w:rsidRPr="00537FF7" w:rsidTr="00A175F2">
        <w:tc>
          <w:tcPr>
            <w:tcW w:w="5333" w:type="dxa"/>
          </w:tcPr>
          <w:p w:rsidR="000E6CE6" w:rsidRPr="00537FF7" w:rsidRDefault="000E6CE6" w:rsidP="000E6CE6">
            <w:pPr>
              <w:rPr>
                <w:b/>
                <w:sz w:val="24"/>
              </w:rPr>
            </w:pPr>
            <w:r w:rsidRPr="00537FF7">
              <w:rPr>
                <w:b/>
                <w:sz w:val="24"/>
              </w:rPr>
              <w:t xml:space="preserve">Associate </w:t>
            </w:r>
            <w:r>
              <w:rPr>
                <w:b/>
                <w:sz w:val="24"/>
              </w:rPr>
              <w:t>House Member: i) Mr. S. C. Rout</w:t>
            </w:r>
          </w:p>
          <w:p w:rsidR="000E6CE6" w:rsidRPr="00537FF7" w:rsidRDefault="000E6CE6" w:rsidP="000E6CE6">
            <w:pPr>
              <w:rPr>
                <w:b/>
                <w:sz w:val="24"/>
              </w:rPr>
            </w:pPr>
            <w:r w:rsidRPr="00537FF7">
              <w:rPr>
                <w:b/>
                <w:sz w:val="24"/>
              </w:rPr>
              <w:t xml:space="preserve">                      </w:t>
            </w:r>
            <w:r>
              <w:rPr>
                <w:b/>
                <w:sz w:val="24"/>
              </w:rPr>
              <w:t xml:space="preserve">                          ii) Mrs. Asha Kumar</w:t>
            </w:r>
          </w:p>
          <w:p w:rsidR="000E6CE6" w:rsidRDefault="000E6CE6" w:rsidP="000E6CE6">
            <w:pPr>
              <w:rPr>
                <w:b/>
                <w:sz w:val="24"/>
              </w:rPr>
            </w:pPr>
            <w:r w:rsidRPr="00537FF7">
              <w:rPr>
                <w:b/>
                <w:sz w:val="24"/>
              </w:rPr>
              <w:t xml:space="preserve">                                               iii) Mr.</w:t>
            </w:r>
            <w:r>
              <w:rPr>
                <w:b/>
                <w:sz w:val="24"/>
              </w:rPr>
              <w:t xml:space="preserve"> Shailesh Kumar</w:t>
            </w:r>
          </w:p>
          <w:p w:rsidR="001D26AD" w:rsidRPr="00537FF7" w:rsidRDefault="000E6CE6" w:rsidP="000E6CE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iv) Md. A. Ali</w:t>
            </w:r>
          </w:p>
        </w:tc>
        <w:tc>
          <w:tcPr>
            <w:tcW w:w="4405" w:type="dxa"/>
            <w:gridSpan w:val="4"/>
          </w:tcPr>
          <w:p w:rsidR="001D26AD" w:rsidRPr="00537FF7" w:rsidRDefault="001D26AD" w:rsidP="00C7609F">
            <w:pPr>
              <w:rPr>
                <w:b/>
                <w:sz w:val="24"/>
              </w:rPr>
            </w:pPr>
          </w:p>
        </w:tc>
      </w:tr>
    </w:tbl>
    <w:p w:rsidR="000E6CE6" w:rsidRDefault="007668D5" w:rsidP="001E160A">
      <w:pPr>
        <w:spacing w:after="200"/>
        <w:rPr>
          <w:rFonts w:ascii="Times New Roman" w:hAnsi="Times New Roman"/>
          <w:b/>
          <w:sz w:val="28"/>
          <w:szCs w:val="28"/>
        </w:rPr>
      </w:pPr>
      <w:r w:rsidRPr="007668D5">
        <w:rPr>
          <w:b/>
          <w:noProof/>
          <w:lang w:bidi="hi-IN"/>
        </w:rPr>
        <w:pict>
          <v:group id="_x0000_s1236" style="position:absolute;margin-left:-4.95pt;margin-top:5.95pt;width:537pt;height:27.75pt;z-index:251766272;mso-position-horizontal-relative:text;mso-position-vertical-relative:text" coordorigin="591,15735" coordsize="10740,555">
            <v:shape id="_x0000_s1237" type="#_x0000_t188" style="position:absolute;left:591;top:15735;width:2835;height:555" fillcolor="#0fc">
              <v:textbox style="mso-next-textbox:#_x0000_s1237">
                <w:txbxContent>
                  <w:p w:rsidR="000B022B" w:rsidRPr="001F2F89" w:rsidRDefault="000B022B" w:rsidP="00F549D6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557C51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238" type="#_x0000_t188" style="position:absolute;left:4979;top:15735;width:3637;height:555" fillcolor="#0fc">
              <v:textbox style="mso-next-textbox:#_x0000_s1238">
                <w:txbxContent>
                  <w:p w:rsidR="000B022B" w:rsidRPr="001F2F89" w:rsidRDefault="000B022B" w:rsidP="00557C51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239" type="#_x0000_t188" style="position:absolute;left:9855;top:15735;width:1476;height:555" fillcolor="#0fc">
              <v:textbox style="mso-next-textbox:#_x0000_s1239">
                <w:txbxContent>
                  <w:p w:rsidR="000B022B" w:rsidRPr="001F2F89" w:rsidRDefault="000B022B" w:rsidP="00557C51">
                    <w:pPr>
                      <w:rPr>
                        <w:b/>
                        <w:color w:val="002060"/>
                      </w:rPr>
                    </w:pPr>
                    <w:r w:rsidRPr="003554E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 </w:t>
                    </w:r>
                    <w:r>
                      <w:rPr>
                        <w:b/>
                        <w:color w:val="002060"/>
                      </w:rPr>
                      <w:t>18</w:t>
                    </w:r>
                  </w:p>
                </w:txbxContent>
              </v:textbox>
            </v:shape>
          </v:group>
        </w:pict>
      </w:r>
    </w:p>
    <w:p w:rsidR="00E3434A" w:rsidRDefault="00E3434A" w:rsidP="001E160A">
      <w:pPr>
        <w:spacing w:after="200"/>
        <w:rPr>
          <w:rFonts w:ascii="Times New Roman" w:hAnsi="Times New Roman"/>
          <w:b/>
          <w:sz w:val="28"/>
          <w:szCs w:val="28"/>
        </w:rPr>
      </w:pPr>
    </w:p>
    <w:p w:rsidR="00CA18DC" w:rsidRPr="009A3134" w:rsidRDefault="00427275" w:rsidP="001E160A">
      <w:pPr>
        <w:spacing w:after="200"/>
        <w:rPr>
          <w:rFonts w:ascii="Times New Roman" w:hAnsi="Times New Roman"/>
          <w:b/>
          <w:sz w:val="28"/>
          <w:szCs w:val="28"/>
        </w:rPr>
      </w:pPr>
      <w:r w:rsidRPr="009A3134">
        <w:rPr>
          <w:rFonts w:ascii="Times New Roman" w:hAnsi="Times New Roman"/>
          <w:b/>
          <w:sz w:val="28"/>
          <w:szCs w:val="28"/>
        </w:rPr>
        <w:t>ACTIVITIES FOR PERSONALITY DEVELOPMENT CLASS (STD. IV TO XII)</w:t>
      </w:r>
    </w:p>
    <w:p w:rsidR="00427275" w:rsidRPr="009A3134" w:rsidRDefault="00427275" w:rsidP="001E160A">
      <w:pPr>
        <w:spacing w:after="200"/>
        <w:jc w:val="center"/>
        <w:rPr>
          <w:rFonts w:ascii="Times New Roman" w:hAnsi="Times New Roman"/>
          <w:bCs/>
          <w:sz w:val="24"/>
          <w:szCs w:val="24"/>
        </w:rPr>
      </w:pPr>
      <w:r w:rsidRPr="009A3134">
        <w:rPr>
          <w:rFonts w:ascii="Times New Roman" w:hAnsi="Times New Roman"/>
          <w:bCs/>
          <w:sz w:val="24"/>
          <w:szCs w:val="24"/>
          <w:highlight w:val="yellow"/>
        </w:rPr>
        <w:t>ENGLISH DEPARTMENT</w:t>
      </w:r>
    </w:p>
    <w:p w:rsidR="00427275" w:rsidRPr="009A3134" w:rsidRDefault="00427275" w:rsidP="001E160A">
      <w:pPr>
        <w:spacing w:after="200"/>
        <w:jc w:val="center"/>
        <w:rPr>
          <w:rFonts w:ascii="Monotype Corsiva" w:hAnsi="Monotype Corsiva"/>
          <w:bCs/>
          <w:sz w:val="36"/>
          <w:szCs w:val="36"/>
        </w:rPr>
      </w:pPr>
      <w:r w:rsidRPr="003E73BF">
        <w:rPr>
          <w:rFonts w:ascii="Monotype Corsiva" w:hAnsi="Monotype Corsiva"/>
          <w:bCs/>
          <w:sz w:val="36"/>
          <w:szCs w:val="36"/>
        </w:rPr>
        <w:t>A permanent state of transition is man’s most noble condition</w:t>
      </w:r>
    </w:p>
    <w:tbl>
      <w:tblPr>
        <w:tblStyle w:val="TableGrid"/>
        <w:tblW w:w="0" w:type="auto"/>
        <w:tblInd w:w="965" w:type="dxa"/>
        <w:tblLook w:val="04A0"/>
      </w:tblPr>
      <w:tblGrid>
        <w:gridCol w:w="1098"/>
        <w:gridCol w:w="7470"/>
      </w:tblGrid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470" w:type="dxa"/>
          </w:tcPr>
          <w:p w:rsidR="00427275" w:rsidRPr="009A3134" w:rsidRDefault="00F61B09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Conversation – Topic / Content based (Team Work)</w:t>
            </w:r>
            <w:r w:rsidR="0082245D"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470" w:type="dxa"/>
          </w:tcPr>
          <w:p w:rsidR="00A111AE" w:rsidRDefault="00F61B09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Role Play / Dramatization – (Team Wo</w:t>
            </w:r>
          </w:p>
          <w:p w:rsidR="00427275" w:rsidRPr="009A3134" w:rsidRDefault="00A111AE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30</w:t>
            </w:r>
            <w:r w:rsidR="00F61B09"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rk)</w:t>
            </w:r>
            <w:r w:rsidR="0082245D"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Group Discussion (Team Work).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Interview (Peer Group Work).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Declamation – (Individual).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Debate (Pair Work).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Description of Person, Place and Thing (Individual).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In the Hot Seat (Individual).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Rewriting History.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Speak a minute / Extempore / Just a minute (Individual / Group).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Extensive Reading (Individual).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Film Review / Radio Talk (Team Work).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 xml:space="preserve">Editorial (Individual). 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Radio show / Radio Talk (Team Work).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Budding Poet / Author / Weaving a yarn.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Story Telling.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Poetry Recitation.(Composition)</w:t>
            </w:r>
          </w:p>
        </w:tc>
      </w:tr>
      <w:tr w:rsidR="00427275" w:rsidRPr="009A3134" w:rsidTr="0082421D">
        <w:tc>
          <w:tcPr>
            <w:tcW w:w="1098" w:type="dxa"/>
          </w:tcPr>
          <w:p w:rsidR="00427275" w:rsidRPr="009A3134" w:rsidRDefault="00427275" w:rsidP="004A545A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13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7470" w:type="dxa"/>
          </w:tcPr>
          <w:p w:rsidR="00427275" w:rsidRPr="009A3134" w:rsidRDefault="0082245D" w:rsidP="004A545A">
            <w:pPr>
              <w:spacing w:after="200" w:line="36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Connect the Pictures.</w:t>
            </w:r>
          </w:p>
        </w:tc>
      </w:tr>
    </w:tbl>
    <w:p w:rsidR="00427275" w:rsidRPr="009A3134" w:rsidRDefault="00427275" w:rsidP="00B54133">
      <w:pPr>
        <w:spacing w:after="200"/>
        <w:rPr>
          <w:b/>
        </w:rPr>
      </w:pPr>
    </w:p>
    <w:p w:rsidR="00CA18DC" w:rsidRPr="009A3134" w:rsidRDefault="007668D5" w:rsidP="00B54133">
      <w:pPr>
        <w:spacing w:after="200"/>
        <w:rPr>
          <w:b/>
        </w:rPr>
      </w:pPr>
      <w:r>
        <w:rPr>
          <w:b/>
          <w:noProof/>
          <w:lang w:bidi="hi-IN"/>
        </w:rPr>
        <w:pict>
          <v:shape id="_x0000_s1174" type="#_x0000_t202" style="position:absolute;margin-left:-11.25pt;margin-top:9.1pt;width:495pt;height:27.75pt;z-index:251739648" fillcolor="#de6a5c [1941]" strokecolor="#f2f2f2 [3041]" strokeweight="3pt">
            <v:shadow on="t" type="perspective" color="#4c160f [1605]" opacity=".5" origin="-.5,-.5" offset="-6pt,-6pt" matrix=".75,,,.75"/>
            <v:textbox>
              <w:txbxContent>
                <w:p w:rsidR="000B022B" w:rsidRPr="00815743" w:rsidRDefault="000B022B" w:rsidP="00815743">
                  <w:pPr>
                    <w:jc w:val="center"/>
                    <w:rPr>
                      <w:color w:val="FF0000"/>
                      <w:sz w:val="36"/>
                      <w:szCs w:val="32"/>
                    </w:rPr>
                  </w:pPr>
                  <w:r w:rsidRPr="00815743">
                    <w:rPr>
                      <w:color w:val="FF0000"/>
                      <w:sz w:val="36"/>
                      <w:szCs w:val="32"/>
                      <w:highlight w:val="green"/>
                    </w:rPr>
                    <w:t>“ Hard work doesn’t guarantee success, but improves chances.”.</w:t>
                  </w:r>
                </w:p>
              </w:txbxContent>
            </v:textbox>
          </v:shape>
        </w:pict>
      </w:r>
    </w:p>
    <w:p w:rsidR="006813A3" w:rsidRPr="009A3134" w:rsidRDefault="007668D5" w:rsidP="00B54133">
      <w:pPr>
        <w:spacing w:after="200"/>
        <w:rPr>
          <w:b/>
        </w:rPr>
      </w:pPr>
      <w:r>
        <w:rPr>
          <w:b/>
          <w:noProof/>
          <w:lang w:bidi="hi-IN"/>
        </w:rPr>
        <w:pict>
          <v:group id="_x0000_s1240" style="position:absolute;margin-left:-43.95pt;margin-top:12.35pt;width:537pt;height:27.75pt;z-index:251767296" coordorigin="591,15735" coordsize="10740,555">
            <v:shape id="_x0000_s1241" type="#_x0000_t188" style="position:absolute;left:591;top:15735;width:2835;height:555" fillcolor="#0fc">
              <v:textbox style="mso-next-textbox:#_x0000_s1241">
                <w:txbxContent>
                  <w:p w:rsidR="000B022B" w:rsidRPr="001F2F89" w:rsidRDefault="000B022B" w:rsidP="00F549D6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557C51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242" type="#_x0000_t188" style="position:absolute;left:4979;top:15735;width:3637;height:555" fillcolor="#0fc">
              <v:textbox style="mso-next-textbox:#_x0000_s1242">
                <w:txbxContent>
                  <w:p w:rsidR="000B022B" w:rsidRPr="001F2F89" w:rsidRDefault="000B022B" w:rsidP="00557C51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243" type="#_x0000_t188" style="position:absolute;left:9855;top:15735;width:1476;height:555" fillcolor="#0fc">
              <v:textbox style="mso-next-textbox:#_x0000_s1243">
                <w:txbxContent>
                  <w:p w:rsidR="000B022B" w:rsidRPr="001F2F89" w:rsidRDefault="000B022B" w:rsidP="00557C51">
                    <w:pPr>
                      <w:rPr>
                        <w:b/>
                        <w:color w:val="002060"/>
                      </w:rPr>
                    </w:pPr>
                    <w:r w:rsidRPr="003554E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 </w:t>
                    </w:r>
                    <w:r>
                      <w:rPr>
                        <w:b/>
                        <w:color w:val="002060"/>
                      </w:rPr>
                      <w:t>19</w:t>
                    </w:r>
                  </w:p>
                </w:txbxContent>
              </v:textbox>
            </v:shape>
          </v:group>
        </w:pict>
      </w:r>
    </w:p>
    <w:p w:rsidR="006813A3" w:rsidRPr="009A3134" w:rsidRDefault="006813A3" w:rsidP="00B54133">
      <w:pPr>
        <w:spacing w:after="200"/>
        <w:rPr>
          <w:b/>
        </w:rPr>
      </w:pPr>
    </w:p>
    <w:p w:rsidR="006813A3" w:rsidRPr="009A3134" w:rsidRDefault="006813A3" w:rsidP="00B54133">
      <w:pPr>
        <w:spacing w:after="200"/>
        <w:rPr>
          <w:b/>
        </w:rPr>
      </w:pPr>
    </w:p>
    <w:p w:rsidR="00CA18DC" w:rsidRPr="009A3134" w:rsidRDefault="00FC3AFA" w:rsidP="00FC3AFA">
      <w:pPr>
        <w:spacing w:after="200"/>
        <w:jc w:val="center"/>
        <w:rPr>
          <w:rFonts w:ascii="Times New Roman" w:hAnsi="Times New Roman"/>
          <w:b/>
          <w:sz w:val="32"/>
          <w:szCs w:val="28"/>
        </w:rPr>
      </w:pPr>
      <w:r w:rsidRPr="009A3134">
        <w:rPr>
          <w:rFonts w:ascii="Times New Roman" w:hAnsi="Times New Roman"/>
          <w:b/>
          <w:sz w:val="32"/>
          <w:szCs w:val="28"/>
        </w:rPr>
        <w:t>TEACHERS LIST FOR ASSESSMENT</w:t>
      </w:r>
    </w:p>
    <w:p w:rsidR="00FC3AFA" w:rsidRPr="009A3134" w:rsidRDefault="00FC3AFA" w:rsidP="00FC3AFA">
      <w:pPr>
        <w:spacing w:after="200"/>
        <w:jc w:val="center"/>
        <w:rPr>
          <w:rFonts w:ascii="Times New Roman" w:hAnsi="Times New Roman"/>
          <w:b/>
          <w:sz w:val="24"/>
          <w:szCs w:val="22"/>
        </w:rPr>
      </w:pPr>
      <w:r w:rsidRPr="009A3134">
        <w:rPr>
          <w:rFonts w:ascii="Times New Roman" w:hAnsi="Times New Roman"/>
          <w:b/>
          <w:sz w:val="24"/>
          <w:szCs w:val="22"/>
          <w:highlight w:val="yellow"/>
        </w:rPr>
        <w:t>(CO-SCHOLASTIC ACTIVITIES &amp; DISCIPLINE)</w:t>
      </w:r>
    </w:p>
    <w:p w:rsidR="00FC3AFA" w:rsidRPr="009A3134" w:rsidRDefault="009A1F9F" w:rsidP="009A1F9F">
      <w:pPr>
        <w:spacing w:after="200"/>
        <w:rPr>
          <w:rFonts w:ascii="Rage Italic" w:hAnsi="Rage Italic"/>
          <w:bCs/>
          <w:sz w:val="32"/>
          <w:szCs w:val="22"/>
        </w:rPr>
      </w:pPr>
      <w:r w:rsidRPr="009A3134">
        <w:rPr>
          <w:rFonts w:ascii="Rage Italic" w:hAnsi="Rage Italic"/>
          <w:b/>
          <w:bCs/>
          <w:sz w:val="48"/>
          <w:szCs w:val="36"/>
        </w:rPr>
        <w:t xml:space="preserve"> </w:t>
      </w:r>
      <w:r w:rsidR="00D36B07">
        <w:rPr>
          <w:rFonts w:ascii="Rage Italic" w:hAnsi="Rage Italic"/>
          <w:b/>
          <w:bCs/>
          <w:sz w:val="48"/>
          <w:szCs w:val="36"/>
        </w:rPr>
        <w:tab/>
      </w:r>
      <w:r w:rsidR="00FC3AFA" w:rsidRPr="009A3134">
        <w:rPr>
          <w:rFonts w:ascii="Rage Italic" w:hAnsi="Rage Italic"/>
          <w:bCs/>
          <w:sz w:val="48"/>
          <w:szCs w:val="36"/>
        </w:rPr>
        <w:t>Your fears to yourself, share your courage with others.</w:t>
      </w:r>
    </w:p>
    <w:p w:rsidR="00CA18DC" w:rsidRPr="009A3134" w:rsidRDefault="00CA18DC" w:rsidP="00B54133">
      <w:pPr>
        <w:spacing w:after="200"/>
        <w:rPr>
          <w:rFonts w:ascii="Times New Roman" w:hAnsi="Times New Roman"/>
          <w:bCs/>
          <w:sz w:val="24"/>
          <w:szCs w:val="22"/>
        </w:rPr>
      </w:pPr>
    </w:p>
    <w:tbl>
      <w:tblPr>
        <w:tblStyle w:val="TableGrid"/>
        <w:tblW w:w="0" w:type="auto"/>
        <w:jc w:val="center"/>
        <w:tblInd w:w="1791" w:type="dxa"/>
        <w:tblLook w:val="04A0"/>
      </w:tblPr>
      <w:tblGrid>
        <w:gridCol w:w="4185"/>
        <w:gridCol w:w="3375"/>
      </w:tblGrid>
      <w:tr w:rsidR="00514BD7" w:rsidRPr="009A3134" w:rsidTr="00622DAF">
        <w:trPr>
          <w:jc w:val="center"/>
        </w:trPr>
        <w:tc>
          <w:tcPr>
            <w:tcW w:w="7560" w:type="dxa"/>
            <w:gridSpan w:val="2"/>
            <w:shd w:val="clear" w:color="auto" w:fill="FF0000"/>
          </w:tcPr>
          <w:p w:rsidR="00514BD7" w:rsidRPr="009A3134" w:rsidRDefault="00514BD7" w:rsidP="00514BD7">
            <w:pPr>
              <w:spacing w:after="200"/>
              <w:jc w:val="center"/>
              <w:rPr>
                <w:rFonts w:ascii="Times New Roman" w:hAnsi="Times New Roman"/>
                <w:b/>
                <w:sz w:val="24"/>
                <w:szCs w:val="22"/>
              </w:rPr>
            </w:pPr>
            <w:r w:rsidRPr="009A3134">
              <w:rPr>
                <w:rFonts w:ascii="Times New Roman" w:hAnsi="Times New Roman"/>
                <w:b/>
                <w:sz w:val="28"/>
                <w:szCs w:val="24"/>
                <w:highlight w:val="red"/>
              </w:rPr>
              <w:t>Co-Scholastic Activity</w:t>
            </w:r>
          </w:p>
        </w:tc>
      </w:tr>
      <w:tr w:rsidR="00514BD7" w:rsidRPr="009A3134" w:rsidTr="0078182B">
        <w:trPr>
          <w:jc w:val="center"/>
        </w:trPr>
        <w:tc>
          <w:tcPr>
            <w:tcW w:w="4185" w:type="dxa"/>
            <w:shd w:val="clear" w:color="auto" w:fill="FF0000"/>
          </w:tcPr>
          <w:p w:rsidR="00514BD7" w:rsidRPr="009A3134" w:rsidRDefault="00514BD7" w:rsidP="0078182B">
            <w:pPr>
              <w:spacing w:after="200" w:line="480" w:lineRule="auto"/>
              <w:jc w:val="center"/>
              <w:rPr>
                <w:rFonts w:ascii="Times New Roman" w:hAnsi="Times New Roman"/>
                <w:b/>
                <w:sz w:val="28"/>
                <w:szCs w:val="22"/>
                <w:highlight w:val="red"/>
              </w:rPr>
            </w:pPr>
            <w:r w:rsidRPr="009A3134">
              <w:rPr>
                <w:rFonts w:ascii="Times New Roman" w:hAnsi="Times New Roman"/>
                <w:b/>
                <w:sz w:val="28"/>
                <w:szCs w:val="22"/>
                <w:highlight w:val="red"/>
              </w:rPr>
              <w:t>Activity</w:t>
            </w:r>
          </w:p>
        </w:tc>
        <w:tc>
          <w:tcPr>
            <w:tcW w:w="3375" w:type="dxa"/>
            <w:shd w:val="clear" w:color="auto" w:fill="FF0000"/>
          </w:tcPr>
          <w:p w:rsidR="00514BD7" w:rsidRPr="009A3134" w:rsidRDefault="00514BD7" w:rsidP="0078182B">
            <w:pPr>
              <w:spacing w:after="200" w:line="480" w:lineRule="auto"/>
              <w:jc w:val="center"/>
              <w:rPr>
                <w:rFonts w:ascii="Times New Roman" w:hAnsi="Times New Roman"/>
                <w:b/>
                <w:sz w:val="28"/>
                <w:szCs w:val="22"/>
                <w:highlight w:val="red"/>
              </w:rPr>
            </w:pPr>
            <w:r w:rsidRPr="009A3134">
              <w:rPr>
                <w:rFonts w:ascii="Times New Roman" w:hAnsi="Times New Roman"/>
                <w:b/>
                <w:sz w:val="28"/>
                <w:szCs w:val="22"/>
                <w:highlight w:val="red"/>
              </w:rPr>
              <w:t>Teacher</w:t>
            </w:r>
          </w:p>
        </w:tc>
      </w:tr>
      <w:tr w:rsidR="00514BD7" w:rsidRPr="009A3134" w:rsidTr="0078182B">
        <w:trPr>
          <w:jc w:val="center"/>
        </w:trPr>
        <w:tc>
          <w:tcPr>
            <w:tcW w:w="4185" w:type="dxa"/>
            <w:shd w:val="clear" w:color="auto" w:fill="FFCC00"/>
          </w:tcPr>
          <w:p w:rsidR="00514BD7" w:rsidRPr="009A3134" w:rsidRDefault="00514BD7" w:rsidP="00DE65AA">
            <w:pPr>
              <w:spacing w:after="200" w:line="600" w:lineRule="auto"/>
              <w:rPr>
                <w:rFonts w:ascii="Times New Roman" w:hAnsi="Times New Roman"/>
                <w:bCs/>
                <w:sz w:val="28"/>
                <w:szCs w:val="22"/>
              </w:rPr>
            </w:pPr>
            <w:r w:rsidRPr="009A3134">
              <w:rPr>
                <w:rFonts w:ascii="Times New Roman" w:hAnsi="Times New Roman"/>
                <w:bCs/>
                <w:sz w:val="28"/>
                <w:szCs w:val="22"/>
              </w:rPr>
              <w:t>Work Education</w:t>
            </w:r>
          </w:p>
        </w:tc>
        <w:tc>
          <w:tcPr>
            <w:tcW w:w="3375" w:type="dxa"/>
            <w:shd w:val="clear" w:color="auto" w:fill="FFCC00"/>
          </w:tcPr>
          <w:p w:rsidR="00514BD7" w:rsidRPr="009A3134" w:rsidRDefault="00514BD7" w:rsidP="00DE65AA">
            <w:pPr>
              <w:spacing w:after="200" w:line="600" w:lineRule="auto"/>
              <w:rPr>
                <w:rFonts w:ascii="Times New Roman" w:hAnsi="Times New Roman"/>
                <w:bCs/>
                <w:sz w:val="28"/>
                <w:szCs w:val="22"/>
              </w:rPr>
            </w:pPr>
            <w:r w:rsidRPr="009A3134">
              <w:rPr>
                <w:rFonts w:ascii="Times New Roman" w:hAnsi="Times New Roman"/>
                <w:bCs/>
                <w:sz w:val="28"/>
                <w:szCs w:val="22"/>
              </w:rPr>
              <w:t>Class Teachers</w:t>
            </w:r>
          </w:p>
        </w:tc>
      </w:tr>
      <w:tr w:rsidR="00514BD7" w:rsidRPr="009A3134" w:rsidTr="0078182B">
        <w:trPr>
          <w:jc w:val="center"/>
        </w:trPr>
        <w:tc>
          <w:tcPr>
            <w:tcW w:w="4185" w:type="dxa"/>
            <w:shd w:val="clear" w:color="auto" w:fill="FFCC00"/>
          </w:tcPr>
          <w:p w:rsidR="00514BD7" w:rsidRPr="009A3134" w:rsidRDefault="00514BD7" w:rsidP="00DE65AA">
            <w:pPr>
              <w:spacing w:after="200" w:line="600" w:lineRule="auto"/>
              <w:rPr>
                <w:rFonts w:ascii="Times New Roman" w:hAnsi="Times New Roman"/>
                <w:bCs/>
                <w:sz w:val="28"/>
                <w:szCs w:val="22"/>
              </w:rPr>
            </w:pPr>
            <w:r w:rsidRPr="009A3134">
              <w:rPr>
                <w:rFonts w:ascii="Times New Roman" w:hAnsi="Times New Roman"/>
                <w:bCs/>
                <w:sz w:val="28"/>
                <w:szCs w:val="22"/>
              </w:rPr>
              <w:t>Art Education</w:t>
            </w:r>
          </w:p>
        </w:tc>
        <w:tc>
          <w:tcPr>
            <w:tcW w:w="3375" w:type="dxa"/>
            <w:shd w:val="clear" w:color="auto" w:fill="FFCC00"/>
          </w:tcPr>
          <w:p w:rsidR="00514BD7" w:rsidRPr="009A3134" w:rsidRDefault="00514BD7" w:rsidP="00DE65AA">
            <w:pPr>
              <w:spacing w:after="200" w:line="600" w:lineRule="auto"/>
              <w:rPr>
                <w:rFonts w:ascii="Times New Roman" w:hAnsi="Times New Roman"/>
                <w:bCs/>
                <w:sz w:val="28"/>
                <w:szCs w:val="22"/>
              </w:rPr>
            </w:pPr>
            <w:r w:rsidRPr="009A3134">
              <w:rPr>
                <w:rFonts w:ascii="Times New Roman" w:hAnsi="Times New Roman"/>
                <w:bCs/>
                <w:sz w:val="28"/>
                <w:szCs w:val="22"/>
              </w:rPr>
              <w:t>Mr. B . N. Saha</w:t>
            </w:r>
          </w:p>
        </w:tc>
      </w:tr>
      <w:tr w:rsidR="00514BD7" w:rsidRPr="009A3134" w:rsidTr="0078182B">
        <w:trPr>
          <w:jc w:val="center"/>
        </w:trPr>
        <w:tc>
          <w:tcPr>
            <w:tcW w:w="4185" w:type="dxa"/>
            <w:shd w:val="clear" w:color="auto" w:fill="FFCC00"/>
          </w:tcPr>
          <w:p w:rsidR="00514BD7" w:rsidRPr="009A3134" w:rsidRDefault="00514BD7" w:rsidP="00DE65AA">
            <w:pPr>
              <w:spacing w:after="200" w:line="600" w:lineRule="auto"/>
              <w:rPr>
                <w:rFonts w:ascii="Times New Roman" w:hAnsi="Times New Roman"/>
                <w:bCs/>
                <w:sz w:val="28"/>
                <w:szCs w:val="22"/>
              </w:rPr>
            </w:pPr>
            <w:r w:rsidRPr="009A3134">
              <w:rPr>
                <w:rFonts w:ascii="Times New Roman" w:hAnsi="Times New Roman"/>
                <w:bCs/>
                <w:sz w:val="28"/>
                <w:szCs w:val="22"/>
              </w:rPr>
              <w:t>Health &amp; Physical Education</w:t>
            </w:r>
          </w:p>
        </w:tc>
        <w:tc>
          <w:tcPr>
            <w:tcW w:w="3375" w:type="dxa"/>
            <w:shd w:val="clear" w:color="auto" w:fill="FFCC00"/>
          </w:tcPr>
          <w:p w:rsidR="00514BD7" w:rsidRPr="009A3134" w:rsidRDefault="00514BD7" w:rsidP="00DE65AA">
            <w:pPr>
              <w:spacing w:after="200" w:line="600" w:lineRule="auto"/>
              <w:rPr>
                <w:rFonts w:ascii="Times New Roman" w:hAnsi="Times New Roman"/>
                <w:bCs/>
                <w:sz w:val="28"/>
                <w:szCs w:val="22"/>
              </w:rPr>
            </w:pPr>
            <w:r w:rsidRPr="009A3134">
              <w:rPr>
                <w:rFonts w:ascii="Times New Roman" w:hAnsi="Times New Roman"/>
                <w:bCs/>
                <w:sz w:val="28"/>
                <w:szCs w:val="22"/>
              </w:rPr>
              <w:t>Mr. Niraj Kumar</w:t>
            </w:r>
          </w:p>
        </w:tc>
      </w:tr>
    </w:tbl>
    <w:p w:rsidR="00DE65AA" w:rsidRPr="009A3134" w:rsidRDefault="00DE65AA" w:rsidP="00B54133">
      <w:pPr>
        <w:spacing w:after="200"/>
        <w:rPr>
          <w:rFonts w:ascii="Times New Roman" w:hAnsi="Times New Roman"/>
          <w:bCs/>
          <w:sz w:val="24"/>
          <w:szCs w:val="22"/>
        </w:rPr>
      </w:pPr>
    </w:p>
    <w:tbl>
      <w:tblPr>
        <w:tblStyle w:val="TableGrid"/>
        <w:tblW w:w="0" w:type="auto"/>
        <w:jc w:val="center"/>
        <w:tblInd w:w="1791" w:type="dxa"/>
        <w:tblLook w:val="04A0"/>
      </w:tblPr>
      <w:tblGrid>
        <w:gridCol w:w="3312"/>
        <w:gridCol w:w="4248"/>
      </w:tblGrid>
      <w:tr w:rsidR="00E75F31" w:rsidRPr="009A3134" w:rsidTr="00622DAF">
        <w:trPr>
          <w:jc w:val="center"/>
        </w:trPr>
        <w:tc>
          <w:tcPr>
            <w:tcW w:w="7560" w:type="dxa"/>
            <w:gridSpan w:val="2"/>
            <w:shd w:val="clear" w:color="auto" w:fill="00B0F0"/>
          </w:tcPr>
          <w:p w:rsidR="00E75F31" w:rsidRPr="009A3134" w:rsidRDefault="00E75F31" w:rsidP="003F25D0">
            <w:pPr>
              <w:spacing w:after="200"/>
              <w:jc w:val="center"/>
              <w:rPr>
                <w:rFonts w:ascii="Times New Roman" w:hAnsi="Times New Roman"/>
                <w:b/>
                <w:sz w:val="24"/>
                <w:szCs w:val="22"/>
              </w:rPr>
            </w:pPr>
            <w:r w:rsidRPr="009A3134">
              <w:rPr>
                <w:rFonts w:ascii="Times New Roman" w:hAnsi="Times New Roman"/>
                <w:b/>
                <w:sz w:val="28"/>
                <w:szCs w:val="24"/>
              </w:rPr>
              <w:t>Discipline</w:t>
            </w:r>
          </w:p>
        </w:tc>
      </w:tr>
      <w:tr w:rsidR="00E75F31" w:rsidRPr="009A3134" w:rsidTr="00622DAF">
        <w:trPr>
          <w:jc w:val="center"/>
        </w:trPr>
        <w:tc>
          <w:tcPr>
            <w:tcW w:w="3312" w:type="dxa"/>
            <w:shd w:val="clear" w:color="auto" w:fill="FFCC00"/>
          </w:tcPr>
          <w:p w:rsidR="00E75F31" w:rsidRPr="009A3134" w:rsidRDefault="00E75F31" w:rsidP="00DE65AA">
            <w:pPr>
              <w:spacing w:after="200" w:line="600" w:lineRule="auto"/>
              <w:rPr>
                <w:rFonts w:ascii="Times New Roman" w:hAnsi="Times New Roman"/>
                <w:bCs/>
                <w:sz w:val="24"/>
                <w:szCs w:val="22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2"/>
              </w:rPr>
              <w:t>Areas</w:t>
            </w:r>
          </w:p>
        </w:tc>
        <w:tc>
          <w:tcPr>
            <w:tcW w:w="4248" w:type="dxa"/>
          </w:tcPr>
          <w:p w:rsidR="00E75F31" w:rsidRPr="009A3134" w:rsidRDefault="00E75F31" w:rsidP="00DE65AA">
            <w:pPr>
              <w:spacing w:after="200" w:line="600" w:lineRule="auto"/>
              <w:rPr>
                <w:rFonts w:ascii="Times New Roman" w:hAnsi="Times New Roman"/>
                <w:bCs/>
                <w:sz w:val="24"/>
                <w:szCs w:val="22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2"/>
              </w:rPr>
              <w:t xml:space="preserve"> Teacher</w:t>
            </w:r>
          </w:p>
        </w:tc>
      </w:tr>
      <w:tr w:rsidR="00E75F31" w:rsidRPr="009A3134" w:rsidTr="00622DAF">
        <w:trPr>
          <w:jc w:val="center"/>
        </w:trPr>
        <w:tc>
          <w:tcPr>
            <w:tcW w:w="3312" w:type="dxa"/>
            <w:shd w:val="clear" w:color="auto" w:fill="FFCC00"/>
          </w:tcPr>
          <w:p w:rsidR="00E75F31" w:rsidRPr="009A3134" w:rsidRDefault="00E75F31" w:rsidP="00DE65AA">
            <w:pPr>
              <w:spacing w:after="200" w:line="600" w:lineRule="auto"/>
              <w:rPr>
                <w:rFonts w:ascii="Times New Roman" w:hAnsi="Times New Roman"/>
                <w:bCs/>
                <w:sz w:val="24"/>
                <w:szCs w:val="22"/>
                <w:highlight w:val="yellow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2"/>
              </w:rPr>
              <w:t>Discipline</w:t>
            </w:r>
          </w:p>
        </w:tc>
        <w:tc>
          <w:tcPr>
            <w:tcW w:w="4248" w:type="dxa"/>
          </w:tcPr>
          <w:p w:rsidR="00E75F31" w:rsidRPr="009A3134" w:rsidRDefault="00E75F31" w:rsidP="00DE65AA">
            <w:pPr>
              <w:spacing w:after="200" w:line="600" w:lineRule="auto"/>
              <w:rPr>
                <w:rFonts w:ascii="Times New Roman" w:hAnsi="Times New Roman"/>
                <w:bCs/>
                <w:sz w:val="24"/>
                <w:szCs w:val="22"/>
              </w:rPr>
            </w:pPr>
            <w:r w:rsidRPr="009A3134">
              <w:rPr>
                <w:rFonts w:ascii="Times New Roman" w:hAnsi="Times New Roman"/>
                <w:bCs/>
                <w:sz w:val="24"/>
                <w:szCs w:val="22"/>
              </w:rPr>
              <w:t>Class Teachers</w:t>
            </w:r>
          </w:p>
        </w:tc>
      </w:tr>
    </w:tbl>
    <w:p w:rsidR="00CA18DC" w:rsidRPr="009A3134" w:rsidRDefault="00CA18DC" w:rsidP="00B54133">
      <w:pPr>
        <w:spacing w:after="200"/>
        <w:rPr>
          <w:rFonts w:ascii="Times New Roman" w:hAnsi="Times New Roman"/>
          <w:bCs/>
          <w:sz w:val="24"/>
          <w:szCs w:val="22"/>
        </w:rPr>
      </w:pPr>
    </w:p>
    <w:p w:rsidR="00CA18DC" w:rsidRPr="009A3134" w:rsidRDefault="00CA18DC" w:rsidP="00B54133">
      <w:pPr>
        <w:spacing w:after="200"/>
        <w:rPr>
          <w:rFonts w:ascii="Times New Roman" w:hAnsi="Times New Roman"/>
          <w:bCs/>
          <w:sz w:val="24"/>
          <w:szCs w:val="22"/>
        </w:rPr>
      </w:pPr>
    </w:p>
    <w:p w:rsidR="00CA18DC" w:rsidRPr="009A3134" w:rsidRDefault="00CA18DC" w:rsidP="00B54133">
      <w:pPr>
        <w:spacing w:after="200"/>
        <w:rPr>
          <w:rFonts w:ascii="Times New Roman" w:hAnsi="Times New Roman"/>
          <w:bCs/>
          <w:sz w:val="24"/>
          <w:szCs w:val="22"/>
        </w:rPr>
      </w:pPr>
    </w:p>
    <w:p w:rsidR="00CA18DC" w:rsidRPr="009A3134" w:rsidRDefault="007668D5" w:rsidP="00B54133">
      <w:pPr>
        <w:spacing w:after="200"/>
        <w:rPr>
          <w:rFonts w:ascii="Times New Roman" w:hAnsi="Times New Roman"/>
          <w:bCs/>
          <w:sz w:val="24"/>
          <w:szCs w:val="22"/>
        </w:rPr>
      </w:pPr>
      <w:r>
        <w:rPr>
          <w:rFonts w:ascii="Times New Roman" w:hAnsi="Times New Roman"/>
          <w:bCs/>
          <w:noProof/>
          <w:sz w:val="24"/>
          <w:szCs w:val="22"/>
          <w:lang w:bidi="hi-IN"/>
        </w:rPr>
        <w:pict>
          <v:shape id="_x0000_s1175" type="#_x0000_t202" style="position:absolute;margin-left:24.35pt;margin-top:12.55pt;width:495pt;height:51pt;z-index:251740672" fillcolor="white [3212]" strokecolor="#f2f2f2 [3041]" strokeweight="3pt">
            <v:shadow on="t" color="#4c160f [1605]" opacity=".5" offset="6pt,6pt"/>
            <v:textbox style="mso-next-textbox:#_x0000_s1175">
              <w:txbxContent>
                <w:p w:rsidR="000B022B" w:rsidRPr="006F79E9" w:rsidRDefault="000B022B" w:rsidP="00193798">
                  <w:pPr>
                    <w:jc w:val="center"/>
                    <w:rPr>
                      <w:color w:val="00B050"/>
                      <w:sz w:val="28"/>
                      <w:szCs w:val="24"/>
                    </w:rPr>
                  </w:pPr>
                  <w:r w:rsidRPr="00292974">
                    <w:rPr>
                      <w:color w:val="C00000"/>
                      <w:sz w:val="32"/>
                      <w:szCs w:val="28"/>
                      <w:highlight w:val="yellow"/>
                    </w:rPr>
                    <w:t>“ I honestly think it is better to be a failure at something you love than to be a success at something you hate”.</w:t>
                  </w:r>
                  <w:r w:rsidRPr="00292974">
                    <w:rPr>
                      <w:color w:val="00B050"/>
                      <w:sz w:val="32"/>
                      <w:szCs w:val="28"/>
                      <w:highlight w:val="yellow"/>
                    </w:rPr>
                    <w:t xml:space="preserve"> </w:t>
                  </w:r>
                  <w:r>
                    <w:rPr>
                      <w:color w:val="00B050"/>
                      <w:sz w:val="28"/>
                      <w:szCs w:val="24"/>
                      <w:highlight w:val="cyan"/>
                    </w:rPr>
                    <w:t>hhhffh/////////////////////////////////////////////////////////////////////////////////////////////////////////////////////////////////////////////hatelov///e////////////////////////////////////////////////////////////////////////////////////////////////////////////////////////////////////////////////////////////////////////////////////////////// l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 //////////////////////////////////////////////////////////////////////////////////////////////////////////////////////////////////////////////////////////////</w:t>
                  </w:r>
                  <w:r w:rsidRPr="006F79E9">
                    <w:rPr>
                      <w:color w:val="00B050"/>
                      <w:sz w:val="28"/>
                      <w:szCs w:val="24"/>
                      <w:highlight w:val="cyan"/>
                    </w:rPr>
                    <w:t>”.</w:t>
                  </w:r>
                </w:p>
              </w:txbxContent>
            </v:textbox>
          </v:shape>
        </w:pict>
      </w:r>
    </w:p>
    <w:p w:rsidR="00CA18DC" w:rsidRPr="009A3134" w:rsidRDefault="00CA18DC" w:rsidP="00B54133">
      <w:pPr>
        <w:spacing w:after="200"/>
        <w:rPr>
          <w:rFonts w:ascii="Times New Roman" w:hAnsi="Times New Roman"/>
          <w:bCs/>
          <w:sz w:val="24"/>
          <w:szCs w:val="22"/>
        </w:rPr>
      </w:pPr>
    </w:p>
    <w:p w:rsidR="00CA18DC" w:rsidRPr="009A3134" w:rsidRDefault="00CA18DC" w:rsidP="00B54133">
      <w:pPr>
        <w:spacing w:after="200"/>
        <w:rPr>
          <w:rFonts w:ascii="Times New Roman" w:hAnsi="Times New Roman"/>
          <w:bCs/>
          <w:sz w:val="24"/>
          <w:szCs w:val="22"/>
        </w:rPr>
      </w:pPr>
    </w:p>
    <w:p w:rsidR="00CA18DC" w:rsidRPr="009A3134" w:rsidRDefault="00CA18DC" w:rsidP="00B54133">
      <w:pPr>
        <w:spacing w:after="200"/>
        <w:rPr>
          <w:rFonts w:ascii="Times New Roman" w:hAnsi="Times New Roman"/>
          <w:bCs/>
          <w:sz w:val="24"/>
          <w:szCs w:val="22"/>
        </w:rPr>
      </w:pPr>
    </w:p>
    <w:p w:rsidR="00CA18DC" w:rsidRPr="009A3134" w:rsidRDefault="00CA18DC" w:rsidP="00B54133">
      <w:pPr>
        <w:spacing w:after="200"/>
        <w:rPr>
          <w:rFonts w:ascii="Times New Roman" w:hAnsi="Times New Roman"/>
          <w:bCs/>
          <w:sz w:val="24"/>
          <w:szCs w:val="22"/>
        </w:rPr>
      </w:pPr>
    </w:p>
    <w:p w:rsidR="00CA18DC" w:rsidRPr="009A3134" w:rsidRDefault="00CA18DC" w:rsidP="00B54133">
      <w:pPr>
        <w:spacing w:after="200"/>
        <w:rPr>
          <w:b/>
        </w:rPr>
      </w:pPr>
    </w:p>
    <w:p w:rsidR="00CA18DC" w:rsidRPr="009A3134" w:rsidRDefault="007668D5" w:rsidP="00B54133">
      <w:pPr>
        <w:spacing w:after="200"/>
        <w:rPr>
          <w:b/>
        </w:rPr>
      </w:pPr>
      <w:r>
        <w:rPr>
          <w:b/>
          <w:noProof/>
          <w:lang w:bidi="hi-IN"/>
        </w:rPr>
        <w:pict>
          <v:group id="_x0000_s1244" style="position:absolute;margin-left:-9.4pt;margin-top:13.5pt;width:537pt;height:27.75pt;z-index:251768320" coordorigin="591,15735" coordsize="10740,555">
            <v:shape id="_x0000_s1245" type="#_x0000_t188" style="position:absolute;left:591;top:15735;width:2835;height:555" fillcolor="#0fc">
              <v:textbox style="mso-next-textbox:#_x0000_s1245">
                <w:txbxContent>
                  <w:p w:rsidR="000B022B" w:rsidRPr="001F2F89" w:rsidRDefault="000B022B" w:rsidP="00F549D6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DD5DB1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246" type="#_x0000_t188" style="position:absolute;left:4979;top:15735;width:3637;height:555" fillcolor="#0fc">
              <v:textbox style="mso-next-textbox:#_x0000_s1246">
                <w:txbxContent>
                  <w:p w:rsidR="000B022B" w:rsidRPr="001F2F89" w:rsidRDefault="000B022B" w:rsidP="00DD5DB1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247" type="#_x0000_t188" style="position:absolute;left:9855;top:15735;width:1476;height:555" fillcolor="#0fc">
              <v:textbox style="mso-next-textbox:#_x0000_s1247">
                <w:txbxContent>
                  <w:p w:rsidR="000B022B" w:rsidRPr="001F2F89" w:rsidRDefault="000B022B" w:rsidP="00DD5DB1">
                    <w:pPr>
                      <w:rPr>
                        <w:b/>
                        <w:color w:val="002060"/>
                      </w:rPr>
                    </w:pPr>
                    <w:r w:rsidRPr="003554E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 </w:t>
                    </w:r>
                    <w:r>
                      <w:rPr>
                        <w:b/>
                        <w:color w:val="002060"/>
                      </w:rPr>
                      <w:t>20</w:t>
                    </w:r>
                  </w:p>
                </w:txbxContent>
              </v:textbox>
            </v:shape>
          </v:group>
        </w:pict>
      </w:r>
    </w:p>
    <w:p w:rsidR="0080574D" w:rsidRDefault="0080574D" w:rsidP="00B54133">
      <w:pPr>
        <w:spacing w:after="200"/>
        <w:rPr>
          <w:b/>
        </w:rPr>
      </w:pPr>
    </w:p>
    <w:p w:rsidR="00C44C11" w:rsidRDefault="00C44C11" w:rsidP="00B54133">
      <w:pPr>
        <w:spacing w:after="200"/>
        <w:rPr>
          <w:b/>
        </w:rPr>
      </w:pPr>
    </w:p>
    <w:p w:rsidR="00C44C11" w:rsidRDefault="00C44C11" w:rsidP="00B54133">
      <w:pPr>
        <w:spacing w:after="200"/>
        <w:rPr>
          <w:b/>
        </w:rPr>
      </w:pPr>
    </w:p>
    <w:p w:rsidR="00C44C11" w:rsidRPr="009A3134" w:rsidRDefault="00C44C11" w:rsidP="00B54133">
      <w:pPr>
        <w:spacing w:after="200"/>
        <w:rPr>
          <w:b/>
        </w:rPr>
      </w:pPr>
    </w:p>
    <w:p w:rsidR="000858EE" w:rsidRDefault="000858EE" w:rsidP="00AE272F">
      <w:pPr>
        <w:pStyle w:val="NoSpacingChar"/>
        <w:jc w:val="center"/>
        <w:rPr>
          <w:b/>
          <w:sz w:val="36"/>
        </w:rPr>
      </w:pPr>
    </w:p>
    <w:p w:rsidR="000858EE" w:rsidRDefault="000858EE" w:rsidP="00AE272F">
      <w:pPr>
        <w:pStyle w:val="NoSpacingChar"/>
        <w:jc w:val="center"/>
        <w:rPr>
          <w:b/>
          <w:sz w:val="36"/>
        </w:rPr>
      </w:pPr>
    </w:p>
    <w:p w:rsidR="00AE272F" w:rsidRPr="007D4CA2" w:rsidRDefault="00AE272F" w:rsidP="00AE272F">
      <w:pPr>
        <w:pStyle w:val="NoSpacingChar"/>
        <w:jc w:val="center"/>
        <w:rPr>
          <w:b/>
          <w:sz w:val="36"/>
        </w:rPr>
      </w:pPr>
      <w:r w:rsidRPr="007D4CA2">
        <w:rPr>
          <w:b/>
          <w:sz w:val="36"/>
        </w:rPr>
        <w:t xml:space="preserve">Schedule for H.W for the session </w:t>
      </w:r>
      <w:r w:rsidR="000F006D">
        <w:rPr>
          <w:b/>
          <w:sz w:val="36"/>
        </w:rPr>
        <w:t>2019-20</w:t>
      </w:r>
    </w:p>
    <w:p w:rsidR="00BC5D4A" w:rsidRPr="00AE272F" w:rsidRDefault="006D7101" w:rsidP="00AE272F">
      <w:pPr>
        <w:pStyle w:val="NoSpacingChar"/>
        <w:jc w:val="center"/>
        <w:rPr>
          <w:sz w:val="28"/>
        </w:rPr>
      </w:pPr>
      <w:r>
        <w:rPr>
          <w:sz w:val="28"/>
        </w:rPr>
        <w:t>w.e.f: 04/04/2019</w:t>
      </w:r>
    </w:p>
    <w:tbl>
      <w:tblPr>
        <w:tblStyle w:val="TableGrid"/>
        <w:tblpPr w:leftFromText="180" w:rightFromText="180" w:vertAnchor="page" w:horzAnchor="margin" w:tblpXSpec="center" w:tblpY="1621"/>
        <w:tblW w:w="0" w:type="auto"/>
        <w:tblLook w:val="04A0"/>
      </w:tblPr>
      <w:tblGrid>
        <w:gridCol w:w="1127"/>
        <w:gridCol w:w="1127"/>
        <w:gridCol w:w="1471"/>
        <w:gridCol w:w="1200"/>
        <w:gridCol w:w="1585"/>
        <w:gridCol w:w="1288"/>
        <w:gridCol w:w="1127"/>
        <w:gridCol w:w="1255"/>
      </w:tblGrid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jc w:val="center"/>
              <w:rPr>
                <w:b/>
                <w:sz w:val="28"/>
              </w:rPr>
            </w:pPr>
            <w:r w:rsidRPr="00AE272F">
              <w:rPr>
                <w:b/>
                <w:sz w:val="28"/>
              </w:rPr>
              <w:lastRenderedPageBreak/>
              <w:t>Classes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jc w:val="center"/>
              <w:rPr>
                <w:b/>
                <w:sz w:val="28"/>
              </w:rPr>
            </w:pP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jc w:val="center"/>
              <w:rPr>
                <w:b/>
                <w:sz w:val="28"/>
              </w:rPr>
            </w:pPr>
            <w:r w:rsidRPr="00AE272F">
              <w:rPr>
                <w:b/>
                <w:sz w:val="28"/>
              </w:rPr>
              <w:t>Monday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jc w:val="center"/>
              <w:rPr>
                <w:b/>
                <w:sz w:val="28"/>
              </w:rPr>
            </w:pPr>
            <w:r w:rsidRPr="00AE272F">
              <w:rPr>
                <w:b/>
                <w:sz w:val="28"/>
              </w:rPr>
              <w:t>Tuesday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jc w:val="center"/>
              <w:rPr>
                <w:b/>
                <w:sz w:val="28"/>
              </w:rPr>
            </w:pPr>
            <w:r w:rsidRPr="00AE272F">
              <w:rPr>
                <w:b/>
                <w:sz w:val="28"/>
              </w:rPr>
              <w:t>Wednesday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jc w:val="center"/>
              <w:rPr>
                <w:b/>
                <w:sz w:val="28"/>
              </w:rPr>
            </w:pPr>
            <w:r w:rsidRPr="00AE272F">
              <w:rPr>
                <w:b/>
                <w:sz w:val="28"/>
              </w:rPr>
              <w:t>Thursday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jc w:val="center"/>
              <w:rPr>
                <w:b/>
                <w:sz w:val="28"/>
              </w:rPr>
            </w:pPr>
            <w:r w:rsidRPr="00AE272F">
              <w:rPr>
                <w:b/>
                <w:sz w:val="28"/>
              </w:rPr>
              <w:t>Friday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jc w:val="center"/>
              <w:rPr>
                <w:b/>
                <w:sz w:val="28"/>
              </w:rPr>
            </w:pPr>
            <w:r w:rsidRPr="00AE272F">
              <w:rPr>
                <w:b/>
                <w:sz w:val="28"/>
              </w:rPr>
              <w:t>Saturday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LKG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EVS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KG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EVS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I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EVS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II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EVS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IIIA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Hin,Comp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Science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S.st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M.E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IIIB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Science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Hin,Comp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M.E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S.st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IVA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Scince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S.st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Hin,M.E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Comp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IVB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S.st,Comp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Science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M.E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VA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S.st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SNK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Science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Hin,Comp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VB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Maths,</w:t>
            </w:r>
          </w:p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Comp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Science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SNK,M.E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S.st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VIA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S.st,M.E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Science,</w:t>
            </w:r>
          </w:p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Comp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SNK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VIB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S.st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Science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SNK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Maths,</w:t>
            </w:r>
          </w:p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M.E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Eng,</w:t>
            </w:r>
          </w:p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Comp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VIIA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M.E,</w:t>
            </w:r>
          </w:p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Hist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Hin,</w:t>
            </w:r>
          </w:p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Go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Science,</w:t>
            </w:r>
          </w:p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Comp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SNK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VIIB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Maths,</w:t>
            </w:r>
          </w:p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ioGeo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Hin, M.E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Sc., Hist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Comp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SNK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VIIIA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SNK, Hist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Maths, M.E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Hin, Comp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Science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Geo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VIIIB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Comp, Sc.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Eng, Geo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SNK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Maths, Hist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Hindi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M.E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IXA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Hist,FIT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Eng,P.sc.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Bio, Chem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Hindi,Phy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Geo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IXB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Hist,Geo,Phy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P.sc,FIT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SNK,Chem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Bio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XA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Phy,Chem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Bio,P.sc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FIT,Eng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Geo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SNK,Hist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XB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Chem,Phy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P.sc,Hist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Geo,Bio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Hin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XI Sc.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Chem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Phy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Maths/Bio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P.Ed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Comp/IP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XI Com.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ACC.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Eco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Bst.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P.Ed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COMP/IP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XIIA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Chem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P.Ed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Phy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Maths/Bio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C++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</w:tr>
      <w:tr w:rsidR="00AE272F" w:rsidTr="000858EE"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276" w:lineRule="auto"/>
              <w:jc w:val="center"/>
              <w:rPr>
                <w:b/>
                <w:sz w:val="24"/>
              </w:rPr>
            </w:pPr>
            <w:r w:rsidRPr="00AE272F">
              <w:rPr>
                <w:b/>
                <w:sz w:val="24"/>
              </w:rPr>
              <w:t>XIIB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H.W</w:t>
            </w:r>
          </w:p>
        </w:tc>
        <w:tc>
          <w:tcPr>
            <w:tcW w:w="1471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Eco</w:t>
            </w:r>
          </w:p>
        </w:tc>
        <w:tc>
          <w:tcPr>
            <w:tcW w:w="1200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Acct.</w:t>
            </w:r>
          </w:p>
        </w:tc>
        <w:tc>
          <w:tcPr>
            <w:tcW w:w="158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Eng</w:t>
            </w:r>
          </w:p>
        </w:tc>
        <w:tc>
          <w:tcPr>
            <w:tcW w:w="1288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B.st</w:t>
            </w:r>
          </w:p>
        </w:tc>
        <w:tc>
          <w:tcPr>
            <w:tcW w:w="1127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bookmarkStart w:id="0" w:name="_GoBack"/>
            <w:bookmarkEnd w:id="0"/>
            <w:r w:rsidRPr="00AE272F">
              <w:rPr>
                <w:sz w:val="24"/>
              </w:rPr>
              <w:t>IP</w:t>
            </w:r>
          </w:p>
        </w:tc>
        <w:tc>
          <w:tcPr>
            <w:tcW w:w="1255" w:type="dxa"/>
          </w:tcPr>
          <w:p w:rsidR="00AE272F" w:rsidRPr="00AE272F" w:rsidRDefault="00AE272F" w:rsidP="00AE272F">
            <w:pPr>
              <w:pStyle w:val="NoSpacingChar"/>
              <w:spacing w:line="360" w:lineRule="auto"/>
              <w:jc w:val="center"/>
              <w:rPr>
                <w:sz w:val="24"/>
              </w:rPr>
            </w:pPr>
            <w:r w:rsidRPr="00AE272F">
              <w:rPr>
                <w:sz w:val="24"/>
              </w:rPr>
              <w:t>Acct.</w:t>
            </w:r>
          </w:p>
        </w:tc>
      </w:tr>
    </w:tbl>
    <w:p w:rsidR="000858EE" w:rsidRPr="007D4CA2" w:rsidRDefault="000858EE" w:rsidP="000858EE">
      <w:pPr>
        <w:pStyle w:val="NoSpacingChar"/>
        <w:jc w:val="center"/>
        <w:rPr>
          <w:b/>
          <w:sz w:val="36"/>
        </w:rPr>
      </w:pPr>
      <w:r w:rsidRPr="007D4CA2">
        <w:rPr>
          <w:b/>
          <w:sz w:val="36"/>
        </w:rPr>
        <w:t xml:space="preserve">Schedule for H.W for the session </w:t>
      </w:r>
      <w:r>
        <w:rPr>
          <w:b/>
          <w:sz w:val="36"/>
        </w:rPr>
        <w:t>2019-20</w:t>
      </w:r>
    </w:p>
    <w:p w:rsidR="000858EE" w:rsidRPr="00AE272F" w:rsidRDefault="000858EE" w:rsidP="000858EE">
      <w:pPr>
        <w:pStyle w:val="NoSpacingChar"/>
        <w:jc w:val="center"/>
        <w:rPr>
          <w:sz w:val="28"/>
        </w:rPr>
      </w:pPr>
      <w:r>
        <w:rPr>
          <w:sz w:val="28"/>
        </w:rPr>
        <w:t>w.e.f: 04/04/2019</w:t>
      </w:r>
    </w:p>
    <w:p w:rsidR="00BC5D4A" w:rsidRPr="009A3134" w:rsidRDefault="007668D5" w:rsidP="00BC5D4A">
      <w:pPr>
        <w:rPr>
          <w:sz w:val="32"/>
          <w:szCs w:val="32"/>
        </w:rPr>
      </w:pPr>
      <w:r>
        <w:rPr>
          <w:noProof/>
          <w:sz w:val="32"/>
          <w:szCs w:val="32"/>
          <w:lang w:bidi="hi-IN"/>
        </w:rPr>
        <w:pict>
          <v:shape id="_x0000_s1176" type="#_x0000_t202" style="position:absolute;margin-left:13.5pt;margin-top:669.15pt;width:495pt;height:33pt;z-index:251741696" fillcolor="white [3212]" strokecolor="#f2f2f2 [3041]" strokeweight="3pt">
            <v:shadow on="t" type="double" color="#4c160f [1605]" opacity=".5" color2="shadow add(102)" offset="-3pt,-3pt" offset2="-6pt,-6pt"/>
            <v:textbox>
              <w:txbxContent>
                <w:p w:rsidR="000B022B" w:rsidRPr="00F23787" w:rsidRDefault="000B022B" w:rsidP="00C76B6B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F23787">
                    <w:rPr>
                      <w:color w:val="FF0000"/>
                      <w:sz w:val="28"/>
                      <w:szCs w:val="28"/>
                      <w:highlight w:val="cyan"/>
                    </w:rPr>
                    <w:t>“ Life is a dream for the wise, a game for the fool, a comedy for the rich, a tag for the poor”.</w:t>
                  </w:r>
                </w:p>
              </w:txbxContent>
            </v:textbox>
          </v:shape>
        </w:pict>
      </w:r>
    </w:p>
    <w:p w:rsidR="00AE272F" w:rsidRDefault="00AE272F" w:rsidP="00B54133">
      <w:pPr>
        <w:spacing w:after="200"/>
        <w:rPr>
          <w:sz w:val="32"/>
          <w:szCs w:val="32"/>
        </w:rPr>
      </w:pPr>
    </w:p>
    <w:p w:rsidR="002E2A91" w:rsidRPr="009A3134" w:rsidRDefault="007668D5" w:rsidP="00B54133">
      <w:pPr>
        <w:spacing w:after="200"/>
        <w:rPr>
          <w:sz w:val="32"/>
          <w:szCs w:val="32"/>
        </w:rPr>
      </w:pPr>
      <w:r>
        <w:rPr>
          <w:noProof/>
          <w:sz w:val="32"/>
          <w:szCs w:val="32"/>
          <w:lang w:bidi="hi-IN"/>
        </w:rPr>
        <w:pict>
          <v:group id="_x0000_s1248" style="position:absolute;margin-left:-6.45pt;margin-top:8.95pt;width:537pt;height:27.75pt;z-index:251769344" coordorigin="591,15735" coordsize="10740,555">
            <v:shape id="_x0000_s1249" type="#_x0000_t188" style="position:absolute;left:591;top:15735;width:2835;height:555" fillcolor="#0fc">
              <v:textbox style="mso-next-textbox:#_x0000_s1249">
                <w:txbxContent>
                  <w:p w:rsidR="000B022B" w:rsidRPr="001F2F89" w:rsidRDefault="000B022B" w:rsidP="00165D5E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</w:txbxContent>
              </v:textbox>
            </v:shape>
            <v:shape id="_x0000_s1250" type="#_x0000_t188" style="position:absolute;left:4979;top:15735;width:3637;height:555" fillcolor="#0fc">
              <v:textbox style="mso-next-textbox:#_x0000_s1250">
                <w:txbxContent>
                  <w:p w:rsidR="000B022B" w:rsidRPr="001F2F89" w:rsidRDefault="000B022B" w:rsidP="00165D5E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251" type="#_x0000_t188" style="position:absolute;left:9855;top:15735;width:1476;height:555" fillcolor="#0fc">
              <v:textbox style="mso-next-textbox:#_x0000_s1251">
                <w:txbxContent>
                  <w:p w:rsidR="000B022B" w:rsidRPr="001F2F89" w:rsidRDefault="000B022B" w:rsidP="00165D5E">
                    <w:pPr>
                      <w:rPr>
                        <w:b/>
                        <w:color w:val="002060"/>
                      </w:rPr>
                    </w:pPr>
                    <w:r w:rsidRPr="00F2378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 </w:t>
                    </w:r>
                    <w:r>
                      <w:rPr>
                        <w:b/>
                        <w:color w:val="002060"/>
                      </w:rPr>
                      <w:t>21</w:t>
                    </w:r>
                  </w:p>
                </w:txbxContent>
              </v:textbox>
            </v:shape>
          </v:group>
        </w:pict>
      </w:r>
    </w:p>
    <w:p w:rsidR="00C44C11" w:rsidRDefault="00C44C11" w:rsidP="000D56BF">
      <w:pPr>
        <w:pStyle w:val="NoSpacingChar"/>
        <w:jc w:val="center"/>
        <w:rPr>
          <w:b/>
          <w:sz w:val="28"/>
        </w:rPr>
      </w:pPr>
    </w:p>
    <w:p w:rsidR="009A0C84" w:rsidRPr="000D56BF" w:rsidRDefault="009A0C84" w:rsidP="000D56BF">
      <w:pPr>
        <w:pStyle w:val="NoSpacingChar"/>
        <w:jc w:val="center"/>
        <w:rPr>
          <w:b/>
          <w:sz w:val="28"/>
        </w:rPr>
      </w:pPr>
      <w:r w:rsidRPr="000D56BF">
        <w:rPr>
          <w:b/>
          <w:sz w:val="28"/>
        </w:rPr>
        <w:t>VERIFICATION SCHEDULE OF</w:t>
      </w:r>
      <w:r w:rsidR="00886440">
        <w:rPr>
          <w:b/>
          <w:sz w:val="28"/>
        </w:rPr>
        <w:t xml:space="preserve"> </w:t>
      </w:r>
      <w:r w:rsidRPr="000D56BF">
        <w:rPr>
          <w:b/>
          <w:sz w:val="28"/>
        </w:rPr>
        <w:t>HOME WORK, CLASSWORK &amp; CLASS TEST</w:t>
      </w:r>
    </w:p>
    <w:p w:rsidR="009A0C84" w:rsidRPr="000D56BF" w:rsidRDefault="009A0C84" w:rsidP="000D56BF">
      <w:pPr>
        <w:pStyle w:val="NoSpacingChar"/>
        <w:jc w:val="center"/>
        <w:rPr>
          <w:b/>
          <w:sz w:val="28"/>
        </w:rPr>
      </w:pPr>
      <w:r w:rsidRPr="000D56BF">
        <w:rPr>
          <w:b/>
          <w:sz w:val="28"/>
        </w:rPr>
        <w:t>1</w:t>
      </w:r>
      <w:r w:rsidRPr="000D56BF">
        <w:rPr>
          <w:b/>
          <w:sz w:val="28"/>
          <w:vertAlign w:val="superscript"/>
        </w:rPr>
        <w:t>ST</w:t>
      </w:r>
      <w:r w:rsidRPr="000D56BF">
        <w:rPr>
          <w:b/>
          <w:sz w:val="28"/>
        </w:rPr>
        <w:t xml:space="preserve"> Schedule</w:t>
      </w:r>
    </w:p>
    <w:tbl>
      <w:tblPr>
        <w:tblW w:w="9616" w:type="dxa"/>
        <w:tblInd w:w="94" w:type="dxa"/>
        <w:tblLook w:val="04A0"/>
      </w:tblPr>
      <w:tblGrid>
        <w:gridCol w:w="1278"/>
        <w:gridCol w:w="2440"/>
        <w:gridCol w:w="2641"/>
        <w:gridCol w:w="3323"/>
      </w:tblGrid>
      <w:tr w:rsidR="00EA1459" w:rsidRPr="009A3134" w:rsidTr="006C176C">
        <w:trPr>
          <w:trHeight w:val="500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59" w:rsidRPr="009A3134" w:rsidRDefault="00EA1459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Cs w:val="22"/>
              </w:rPr>
            </w:pPr>
            <w:r w:rsidRPr="009A3134">
              <w:rPr>
                <w:rFonts w:ascii="Calibri" w:eastAsia="Times New Roman" w:hAnsi="Calibri" w:cs="Calibri"/>
                <w:b/>
                <w:bCs/>
                <w:szCs w:val="22"/>
              </w:rPr>
              <w:t>DATE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59" w:rsidRPr="009A3134" w:rsidRDefault="00EA1459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Cs w:val="22"/>
              </w:rPr>
            </w:pPr>
            <w:r w:rsidRPr="009A3134">
              <w:rPr>
                <w:rFonts w:ascii="Calibri" w:eastAsia="Times New Roman" w:hAnsi="Calibri" w:cs="Calibri"/>
                <w:b/>
                <w:bCs/>
                <w:szCs w:val="22"/>
              </w:rPr>
              <w:t>CLASS</w:t>
            </w:r>
          </w:p>
        </w:tc>
        <w:tc>
          <w:tcPr>
            <w:tcW w:w="2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59" w:rsidRPr="009A3134" w:rsidRDefault="00EA1459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Cs w:val="22"/>
              </w:rPr>
            </w:pPr>
            <w:r w:rsidRPr="009A3134">
              <w:rPr>
                <w:rFonts w:ascii="Calibri" w:eastAsia="Times New Roman" w:hAnsi="Calibri" w:cs="Calibri"/>
                <w:b/>
                <w:bCs/>
                <w:szCs w:val="22"/>
              </w:rPr>
              <w:t>SUBJECT</w:t>
            </w:r>
          </w:p>
        </w:tc>
        <w:tc>
          <w:tcPr>
            <w:tcW w:w="3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59" w:rsidRPr="009A3134" w:rsidRDefault="00EA1459" w:rsidP="008B1C2C">
            <w:pPr>
              <w:rPr>
                <w:b/>
              </w:rPr>
            </w:pPr>
            <w:r w:rsidRPr="009A3134">
              <w:rPr>
                <w:b/>
              </w:rPr>
              <w:t>TO BE VERIFIED BY</w:t>
            </w:r>
          </w:p>
        </w:tc>
      </w:tr>
      <w:tr w:rsidR="00F54A34" w:rsidRPr="009A3134" w:rsidTr="006C176C">
        <w:trPr>
          <w:trHeight w:val="323"/>
        </w:trPr>
        <w:tc>
          <w:tcPr>
            <w:tcW w:w="12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A34" w:rsidRPr="009A3134" w:rsidRDefault="000D56BF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t>0</w:t>
            </w:r>
            <w:r w:rsidR="004231F7">
              <w:t>8/06/2019</w:t>
            </w:r>
            <w:r w:rsidR="00230F5B">
              <w:t xml:space="preserve">                                 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A34" w:rsidRPr="000D56BF" w:rsidRDefault="00230F5B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A34" w:rsidRPr="000D56BF" w:rsidRDefault="00230F5B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A34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 xml:space="preserve">Mr. </w:t>
            </w:r>
            <w:r w:rsidR="00230F5B" w:rsidRPr="000D56BF">
              <w:t>GSG</w:t>
            </w:r>
          </w:p>
        </w:tc>
      </w:tr>
      <w:tr w:rsidR="00230F5B" w:rsidRPr="009A3134" w:rsidTr="006C176C">
        <w:trPr>
          <w:trHeight w:val="35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9A3134" w:rsidRDefault="00230F5B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230F5B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230F5B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230F5B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230F5B" w:rsidRPr="009A3134" w:rsidTr="006C176C">
        <w:trPr>
          <w:trHeight w:val="35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9A3134" w:rsidRDefault="00230F5B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230F5B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230F5B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 xml:space="preserve">Mr. </w:t>
            </w:r>
            <w:r w:rsidR="00230F5B" w:rsidRPr="000D56BF">
              <w:t>RVP</w:t>
            </w:r>
          </w:p>
        </w:tc>
      </w:tr>
      <w:tr w:rsidR="00230F5B" w:rsidRPr="009A3134" w:rsidTr="006C176C">
        <w:trPr>
          <w:trHeight w:val="35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9A3134" w:rsidRDefault="00230F5B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230F5B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230F5B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 xml:space="preserve">Mr. </w:t>
            </w:r>
            <w:r w:rsidR="00230F5B" w:rsidRPr="000D56BF">
              <w:t>R.Kr</w:t>
            </w:r>
          </w:p>
        </w:tc>
      </w:tr>
      <w:tr w:rsidR="00230F5B" w:rsidRPr="009A3134" w:rsidTr="006C176C">
        <w:trPr>
          <w:trHeight w:val="35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9A3134" w:rsidRDefault="00230F5B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230F5B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230F5B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B147F8" w:rsidP="000D56BF">
            <w:pPr>
              <w:pStyle w:val="NoSpacing"/>
              <w:contextualSpacing/>
              <w:jc w:val="both"/>
            </w:pPr>
            <w:r w:rsidRPr="000D56BF">
              <w:t xml:space="preserve">Mr. </w:t>
            </w:r>
            <w:r w:rsidR="00230F5B" w:rsidRPr="000D56BF">
              <w:t>R.Y</w:t>
            </w:r>
          </w:p>
        </w:tc>
      </w:tr>
      <w:tr w:rsidR="00230F5B" w:rsidRPr="009A3134" w:rsidTr="006C176C">
        <w:trPr>
          <w:trHeight w:val="350"/>
        </w:trPr>
        <w:tc>
          <w:tcPr>
            <w:tcW w:w="12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9A3134" w:rsidRDefault="00230F5B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230F5B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230F5B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Maths/Bio. &amp; B.St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F5B" w:rsidRPr="000D56BF" w:rsidRDefault="00230F5B" w:rsidP="000D56BF">
            <w:pPr>
              <w:pStyle w:val="NoSpacing"/>
              <w:contextualSpacing/>
              <w:jc w:val="both"/>
            </w:pPr>
            <w:r w:rsidRPr="000D56BF">
              <w:t>Md.A</w:t>
            </w:r>
            <w:r w:rsidR="004E1912" w:rsidRPr="000D56BF">
              <w:t>a</w:t>
            </w:r>
            <w:r w:rsidRPr="000D56BF">
              <w:t>sif</w:t>
            </w:r>
          </w:p>
        </w:tc>
      </w:tr>
      <w:tr w:rsidR="00B147F8" w:rsidRPr="009A3134" w:rsidTr="006C176C">
        <w:trPr>
          <w:trHeight w:val="350"/>
        </w:trPr>
        <w:tc>
          <w:tcPr>
            <w:tcW w:w="12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9A3134" w:rsidRDefault="000D56BF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t>0</w:t>
            </w:r>
            <w:r w:rsidR="004231F7">
              <w:t>8/06/2019</w:t>
            </w:r>
            <w:r w:rsidR="00B147F8">
              <w:t xml:space="preserve">       </w:t>
            </w:r>
          </w:p>
          <w:p w:rsidR="00B147F8" w:rsidRPr="009A3134" w:rsidRDefault="00B147F8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B147F8" w:rsidRPr="009A3134" w:rsidRDefault="00B147F8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B147F8" w:rsidRPr="009A3134" w:rsidRDefault="00B147F8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B147F8" w:rsidRPr="009A3134" w:rsidRDefault="00B147F8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B147F8" w:rsidRPr="009A3134" w:rsidTr="006C176C">
        <w:trPr>
          <w:trHeight w:val="35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9A3134" w:rsidRDefault="00B147F8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B147F8" w:rsidRPr="009A3134" w:rsidTr="006C176C">
        <w:trPr>
          <w:trHeight w:val="35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9A3134" w:rsidRDefault="00B147F8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B147F8" w:rsidRPr="009A3134" w:rsidTr="006C176C">
        <w:trPr>
          <w:trHeight w:val="35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9A3134" w:rsidRDefault="00B147F8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B147F8" w:rsidRPr="009A3134" w:rsidTr="006C176C">
        <w:trPr>
          <w:trHeight w:val="35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9A3134" w:rsidRDefault="00B147F8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B147F8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9A3134" w:rsidRDefault="00B147F8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Phy &amp; Acct.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7F8" w:rsidRPr="000D56BF" w:rsidRDefault="00B147F8" w:rsidP="000D56BF">
            <w:pPr>
              <w:pStyle w:val="NoSpacing"/>
              <w:contextualSpacing/>
              <w:jc w:val="both"/>
            </w:pPr>
            <w:r w:rsidRPr="000D56BF">
              <w:t>Md.A</w:t>
            </w:r>
            <w:r w:rsidR="004E1912" w:rsidRPr="000D56BF">
              <w:t>a</w:t>
            </w:r>
            <w:r w:rsidRPr="000D56BF">
              <w:t>sif</w:t>
            </w:r>
          </w:p>
        </w:tc>
      </w:tr>
      <w:tr w:rsidR="004E1912" w:rsidRPr="009A3134" w:rsidTr="006C176C">
        <w:trPr>
          <w:trHeight w:val="500"/>
        </w:trPr>
        <w:tc>
          <w:tcPr>
            <w:tcW w:w="12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9A3134" w:rsidRDefault="008D798E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rPr>
                <w:rFonts w:ascii="Calibri" w:eastAsia="Times New Roman" w:hAnsi="Calibri" w:cs="Calibri"/>
                <w:szCs w:val="22"/>
              </w:rPr>
              <w:t>08</w:t>
            </w:r>
            <w:r w:rsidR="00504A8E">
              <w:rPr>
                <w:rFonts w:ascii="Calibri" w:eastAsia="Times New Roman" w:hAnsi="Calibri" w:cs="Calibri"/>
                <w:szCs w:val="22"/>
              </w:rPr>
              <w:t>/</w:t>
            </w:r>
            <w:r>
              <w:rPr>
                <w:rFonts w:ascii="Calibri" w:eastAsia="Times New Roman" w:hAnsi="Calibri" w:cs="Calibri"/>
                <w:szCs w:val="22"/>
              </w:rPr>
              <w:t>08/2019</w:t>
            </w:r>
          </w:p>
          <w:p w:rsidR="004E1912" w:rsidRPr="009A3134" w:rsidRDefault="004E1912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4E1912" w:rsidRPr="009A3134" w:rsidRDefault="004E1912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4E1912" w:rsidRPr="009A3134" w:rsidRDefault="004E1912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4E1912" w:rsidRPr="009A3134" w:rsidRDefault="004E1912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4E1912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9A3134" w:rsidRDefault="004E1912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4E1912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9A3134" w:rsidRDefault="004E1912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4E1912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9A3134" w:rsidRDefault="004E1912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4E1912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9A3134" w:rsidRDefault="004E1912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4E1912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9A3134" w:rsidRDefault="004E1912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Chem &amp; Eco.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912" w:rsidRPr="000D56BF" w:rsidRDefault="004E1912" w:rsidP="000D56BF">
            <w:pPr>
              <w:pStyle w:val="NoSpacing"/>
              <w:contextualSpacing/>
              <w:jc w:val="both"/>
            </w:pPr>
            <w:r w:rsidRPr="000D56BF">
              <w:t>Md.Aasif</w:t>
            </w:r>
          </w:p>
        </w:tc>
      </w:tr>
      <w:tr w:rsidR="004A23E1" w:rsidRPr="009A3134" w:rsidTr="006C176C">
        <w:trPr>
          <w:trHeight w:val="500"/>
        </w:trPr>
        <w:tc>
          <w:tcPr>
            <w:tcW w:w="12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9A3134" w:rsidRDefault="008D798E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rPr>
                <w:rFonts w:ascii="Calibri" w:eastAsia="Times New Roman" w:hAnsi="Calibri" w:cs="Calibri"/>
                <w:szCs w:val="22"/>
              </w:rPr>
              <w:t>14/08/2019</w:t>
            </w:r>
          </w:p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Hindi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4A23E1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Hindi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4A23E1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Hindi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4A23E1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Hindi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4A23E1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 xml:space="preserve">Hin/SNK    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4A23E1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 xml:space="preserve">   PHE          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</w:pPr>
            <w:r w:rsidRPr="000D56BF">
              <w:t>Md.Aasif</w:t>
            </w:r>
          </w:p>
        </w:tc>
      </w:tr>
      <w:tr w:rsidR="004A23E1" w:rsidRPr="009A3134" w:rsidTr="006C176C">
        <w:trPr>
          <w:trHeight w:val="500"/>
        </w:trPr>
        <w:tc>
          <w:tcPr>
            <w:tcW w:w="12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9A3134" w:rsidRDefault="008D798E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rPr>
                <w:rFonts w:ascii="Calibri" w:eastAsia="Times New Roman" w:hAnsi="Calibri" w:cs="Calibri"/>
                <w:szCs w:val="22"/>
              </w:rPr>
              <w:t>19/08/2019</w:t>
            </w:r>
          </w:p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4A23E1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4A23E1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4A23E1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4A23E1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4A23E1" w:rsidRPr="009A3134" w:rsidTr="006C176C">
        <w:trPr>
          <w:trHeight w:val="500"/>
        </w:trPr>
        <w:tc>
          <w:tcPr>
            <w:tcW w:w="12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9A3134" w:rsidRDefault="004A23E1" w:rsidP="00526E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 xml:space="preserve">Comp.Sc./IP     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E1" w:rsidRPr="000D56BF" w:rsidRDefault="004A23E1" w:rsidP="000D56BF">
            <w:pPr>
              <w:pStyle w:val="NoSpacing"/>
              <w:contextualSpacing/>
              <w:jc w:val="both"/>
            </w:pPr>
            <w:r w:rsidRPr="000D56BF">
              <w:t>Md.Aasif</w:t>
            </w:r>
          </w:p>
        </w:tc>
      </w:tr>
    </w:tbl>
    <w:p w:rsidR="009A0C84" w:rsidRPr="009A3134" w:rsidRDefault="007668D5" w:rsidP="00136840">
      <w:r>
        <w:rPr>
          <w:noProof/>
        </w:rPr>
        <w:pict>
          <v:group id="_x0000_s1263" style="position:absolute;margin-left:-39.75pt;margin-top:10.4pt;width:537pt;height:27.75pt;z-index:251773440;mso-position-horizontal-relative:text;mso-position-vertical-relative:text" coordorigin="591,15735" coordsize="10740,555">
            <v:shape id="_x0000_s1264" type="#_x0000_t188" style="position:absolute;left:591;top:15735;width:2835;height:555" fillcolor="#0fc">
              <v:textbox style="mso-next-textbox:#_x0000_s1264">
                <w:txbxContent>
                  <w:p w:rsidR="000B022B" w:rsidRPr="001F2F89" w:rsidRDefault="000B022B" w:rsidP="00F549D6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136840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265" type="#_x0000_t188" style="position:absolute;left:4979;top:15735;width:3637;height:555" fillcolor="#0fc">
              <v:textbox style="mso-next-textbox:#_x0000_s1265">
                <w:txbxContent>
                  <w:p w:rsidR="000B022B" w:rsidRPr="001F2F89" w:rsidRDefault="000B022B" w:rsidP="00136840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266" type="#_x0000_t188" style="position:absolute;left:9855;top:15735;width:1476;height:555" fillcolor="#0fc">
              <v:textbox style="mso-next-textbox:#_x0000_s1266">
                <w:txbxContent>
                  <w:p w:rsidR="000B022B" w:rsidRPr="001F2F89" w:rsidRDefault="000B022B" w:rsidP="00136840">
                    <w:pPr>
                      <w:rPr>
                        <w:b/>
                        <w:color w:val="002060"/>
                      </w:rPr>
                    </w:pPr>
                    <w:r w:rsidRPr="00F2378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 </w:t>
                    </w:r>
                    <w:r>
                      <w:rPr>
                        <w:b/>
                        <w:color w:val="002060"/>
                      </w:rPr>
                      <w:t>22</w:t>
                    </w:r>
                  </w:p>
                </w:txbxContent>
              </v:textbox>
            </v:shape>
          </v:group>
        </w:pict>
      </w:r>
    </w:p>
    <w:p w:rsidR="00CD4E0D" w:rsidRPr="009A3134" w:rsidRDefault="009A0C84" w:rsidP="00CD4E0D">
      <w:pPr>
        <w:jc w:val="center"/>
        <w:rPr>
          <w:b/>
          <w:sz w:val="28"/>
        </w:rPr>
      </w:pPr>
      <w:r w:rsidRPr="009A3134">
        <w:rPr>
          <w:sz w:val="28"/>
        </w:rPr>
        <w:tab/>
      </w:r>
      <w:r w:rsidRPr="009A3134">
        <w:rPr>
          <w:b/>
          <w:sz w:val="28"/>
        </w:rPr>
        <w:t>2</w:t>
      </w:r>
      <w:r w:rsidRPr="009A3134">
        <w:rPr>
          <w:b/>
          <w:sz w:val="28"/>
          <w:vertAlign w:val="superscript"/>
        </w:rPr>
        <w:t>nd</w:t>
      </w:r>
      <w:r w:rsidRPr="009A3134">
        <w:rPr>
          <w:b/>
          <w:sz w:val="28"/>
        </w:rPr>
        <w:t xml:space="preserve"> Schedule</w:t>
      </w:r>
    </w:p>
    <w:tbl>
      <w:tblPr>
        <w:tblW w:w="10157" w:type="dxa"/>
        <w:tblInd w:w="163" w:type="dxa"/>
        <w:tblLook w:val="04A0"/>
      </w:tblPr>
      <w:tblGrid>
        <w:gridCol w:w="1280"/>
        <w:gridCol w:w="2577"/>
        <w:gridCol w:w="2790"/>
        <w:gridCol w:w="3510"/>
      </w:tblGrid>
      <w:tr w:rsidR="00CD4E0D" w:rsidRPr="009A3134" w:rsidTr="001F3FF5">
        <w:trPr>
          <w:trHeight w:val="499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Cs w:val="22"/>
              </w:rPr>
            </w:pPr>
            <w:r w:rsidRPr="009A3134">
              <w:rPr>
                <w:rFonts w:ascii="Calibri" w:eastAsia="Times New Roman" w:hAnsi="Calibri" w:cs="Calibri"/>
                <w:b/>
                <w:bCs/>
                <w:szCs w:val="22"/>
              </w:rPr>
              <w:lastRenderedPageBreak/>
              <w:t>DATE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Cs w:val="22"/>
              </w:rPr>
            </w:pPr>
            <w:r w:rsidRPr="009A3134">
              <w:rPr>
                <w:rFonts w:ascii="Calibri" w:eastAsia="Times New Roman" w:hAnsi="Calibri" w:cs="Calibri"/>
                <w:b/>
                <w:bCs/>
                <w:szCs w:val="22"/>
              </w:rPr>
              <w:t>CLASS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Cs w:val="22"/>
              </w:rPr>
            </w:pPr>
            <w:r w:rsidRPr="009A3134">
              <w:rPr>
                <w:rFonts w:ascii="Calibri" w:eastAsia="Times New Roman" w:hAnsi="Calibri" w:cs="Calibri"/>
                <w:b/>
                <w:bCs/>
                <w:szCs w:val="22"/>
              </w:rPr>
              <w:t>SUBJECT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rPr>
                <w:b/>
              </w:rPr>
            </w:pPr>
            <w:r w:rsidRPr="009A3134">
              <w:rPr>
                <w:b/>
              </w:rPr>
              <w:t>TO BE VERIFIED BY</w:t>
            </w:r>
          </w:p>
        </w:tc>
      </w:tr>
      <w:tr w:rsidR="00CD4E0D" w:rsidRPr="009A3134" w:rsidTr="001F3FF5">
        <w:trPr>
          <w:trHeight w:val="323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8D798E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t>23/08/2019</w:t>
            </w:r>
            <w:r w:rsidR="00CD4E0D">
              <w:t xml:space="preserve">                                 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CD4E0D" w:rsidRPr="009A3134" w:rsidTr="001F3FF5">
        <w:trPr>
          <w:trHeight w:val="350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CD4E0D" w:rsidRPr="009A3134" w:rsidTr="001F3FF5">
        <w:trPr>
          <w:trHeight w:val="350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CD4E0D" w:rsidRPr="009A3134" w:rsidTr="001F3FF5">
        <w:trPr>
          <w:trHeight w:val="350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CD4E0D" w:rsidRPr="009A3134" w:rsidTr="001F3FF5">
        <w:trPr>
          <w:trHeight w:val="350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CD4E0D" w:rsidRPr="009A3134" w:rsidTr="001F3FF5">
        <w:trPr>
          <w:trHeight w:val="350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Maths/Bio. &amp; B.St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</w:pPr>
            <w:r w:rsidRPr="000D56BF">
              <w:t>Md.Aasif</w:t>
            </w:r>
          </w:p>
        </w:tc>
      </w:tr>
      <w:tr w:rsidR="00CD4E0D" w:rsidRPr="009A3134" w:rsidTr="001F3FF5">
        <w:trPr>
          <w:trHeight w:val="350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8A1D91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t>19</w:t>
            </w:r>
            <w:r w:rsidR="006C176C">
              <w:t>/11</w:t>
            </w:r>
            <w:r>
              <w:t>/2019</w:t>
            </w:r>
            <w:r w:rsidR="00CD4E0D">
              <w:t xml:space="preserve">       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CD4E0D" w:rsidRPr="009A3134" w:rsidTr="001F3FF5">
        <w:trPr>
          <w:trHeight w:val="350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CD4E0D" w:rsidRPr="009A3134" w:rsidTr="001F3FF5">
        <w:trPr>
          <w:trHeight w:val="350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CD4E0D" w:rsidRPr="009A3134" w:rsidTr="001F3FF5">
        <w:trPr>
          <w:trHeight w:val="350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CD4E0D" w:rsidRPr="009A3134" w:rsidTr="001F3FF5">
        <w:trPr>
          <w:trHeight w:val="350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Phy &amp; Acct.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</w:pPr>
            <w:r w:rsidRPr="000D56BF">
              <w:t>Md.Aasif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8A1D91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rPr>
                <w:rFonts w:ascii="Calibri" w:eastAsia="Times New Roman" w:hAnsi="Calibri" w:cs="Calibri"/>
                <w:szCs w:val="22"/>
              </w:rPr>
              <w:t>25</w:t>
            </w:r>
            <w:r w:rsidR="006C176C">
              <w:rPr>
                <w:rFonts w:ascii="Calibri" w:eastAsia="Times New Roman" w:hAnsi="Calibri" w:cs="Calibri"/>
                <w:szCs w:val="22"/>
              </w:rPr>
              <w:t>/11</w:t>
            </w:r>
            <w:r>
              <w:rPr>
                <w:rFonts w:ascii="Calibri" w:eastAsia="Times New Roman" w:hAnsi="Calibri" w:cs="Calibri"/>
                <w:szCs w:val="22"/>
              </w:rPr>
              <w:t>/2019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Chem &amp; Eco.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</w:pPr>
            <w:r w:rsidRPr="000D56BF">
              <w:t>Md.Aasif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8A1D91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rPr>
                <w:rFonts w:ascii="Calibri" w:eastAsia="Times New Roman" w:hAnsi="Calibri" w:cs="Calibri"/>
                <w:szCs w:val="22"/>
              </w:rPr>
              <w:t>28/11/2019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Hindi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Hindi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Hindi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Hindi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 xml:space="preserve">Hin/SNK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 xml:space="preserve">   PHE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</w:pPr>
            <w:r w:rsidRPr="000D56BF">
              <w:t>Md.Aasif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8A1D91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rPr>
                <w:rFonts w:ascii="Calibri" w:eastAsia="Times New Roman" w:hAnsi="Calibri" w:cs="Calibri"/>
                <w:szCs w:val="22"/>
              </w:rPr>
              <w:t>12/01/2020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CD4E0D" w:rsidRPr="009A3134" w:rsidTr="001F3FF5">
        <w:trPr>
          <w:trHeight w:val="499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9A3134" w:rsidRDefault="00CD4E0D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 xml:space="preserve">Comp.Sc./IP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D" w:rsidRPr="000D56BF" w:rsidRDefault="00CD4E0D" w:rsidP="00C7609F">
            <w:pPr>
              <w:pStyle w:val="NoSpacing"/>
              <w:contextualSpacing/>
              <w:jc w:val="both"/>
            </w:pPr>
            <w:r w:rsidRPr="000D56BF">
              <w:t>Md.Aasif</w:t>
            </w:r>
          </w:p>
        </w:tc>
      </w:tr>
    </w:tbl>
    <w:p w:rsidR="00526E1F" w:rsidRDefault="00526E1F" w:rsidP="000E0C64">
      <w:pPr>
        <w:rPr>
          <w:b/>
          <w:sz w:val="28"/>
        </w:rPr>
      </w:pPr>
    </w:p>
    <w:p w:rsidR="009F4138" w:rsidRDefault="009F4138" w:rsidP="000E0C64">
      <w:pPr>
        <w:rPr>
          <w:b/>
          <w:sz w:val="28"/>
        </w:rPr>
      </w:pPr>
    </w:p>
    <w:p w:rsidR="009F4138" w:rsidRPr="000E0C64" w:rsidRDefault="007668D5" w:rsidP="000E0C64">
      <w:pPr>
        <w:rPr>
          <w:b/>
          <w:sz w:val="28"/>
        </w:rPr>
      </w:pPr>
      <w:r w:rsidRPr="007668D5">
        <w:rPr>
          <w:noProof/>
        </w:rPr>
        <w:pict>
          <v:group id="_x0000_s1267" style="position:absolute;margin-left:-7.95pt;margin-top:1.45pt;width:537pt;height:27.75pt;z-index:251774464" coordorigin="591,15735" coordsize="10740,555">
            <v:shape id="_x0000_s1268" type="#_x0000_t188" style="position:absolute;left:591;top:15735;width:2835;height:555" fillcolor="#0fc">
              <v:textbox style="mso-next-textbox:#_x0000_s1268">
                <w:txbxContent>
                  <w:p w:rsidR="000B022B" w:rsidRPr="001F2F89" w:rsidRDefault="000B022B" w:rsidP="00F549D6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136840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269" type="#_x0000_t188" style="position:absolute;left:4979;top:15735;width:3637;height:555" fillcolor="#0fc">
              <v:textbox style="mso-next-textbox:#_x0000_s1269">
                <w:txbxContent>
                  <w:p w:rsidR="000B022B" w:rsidRPr="001F2F89" w:rsidRDefault="000B022B" w:rsidP="00136840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270" type="#_x0000_t188" style="position:absolute;left:9855;top:15735;width:1476;height:555" fillcolor="#0fc">
              <v:textbox style="mso-next-textbox:#_x0000_s1270">
                <w:txbxContent>
                  <w:p w:rsidR="000B022B" w:rsidRPr="001F2F89" w:rsidRDefault="000B022B" w:rsidP="00136840">
                    <w:pPr>
                      <w:rPr>
                        <w:b/>
                        <w:color w:val="002060"/>
                      </w:rPr>
                    </w:pPr>
                    <w:r w:rsidRPr="00F2378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 </w:t>
                    </w:r>
                    <w:r>
                      <w:rPr>
                        <w:b/>
                        <w:color w:val="002060"/>
                      </w:rPr>
                      <w:t>23</w:t>
                    </w:r>
                  </w:p>
                </w:txbxContent>
              </v:textbox>
            </v:shape>
          </v:group>
        </w:pict>
      </w:r>
    </w:p>
    <w:p w:rsidR="009F4138" w:rsidRPr="009F4138" w:rsidRDefault="009F4138" w:rsidP="000E0C64">
      <w:pPr>
        <w:jc w:val="center"/>
        <w:rPr>
          <w:b/>
          <w:sz w:val="6"/>
        </w:rPr>
      </w:pPr>
    </w:p>
    <w:p w:rsidR="000E0C64" w:rsidRDefault="00526E1F" w:rsidP="000E0C64">
      <w:pPr>
        <w:jc w:val="center"/>
        <w:rPr>
          <w:b/>
          <w:sz w:val="28"/>
        </w:rPr>
      </w:pPr>
      <w:r w:rsidRPr="009A3134">
        <w:rPr>
          <w:b/>
          <w:sz w:val="28"/>
        </w:rPr>
        <w:lastRenderedPageBreak/>
        <w:t>3</w:t>
      </w:r>
      <w:r w:rsidRPr="009A3134">
        <w:rPr>
          <w:b/>
          <w:sz w:val="28"/>
          <w:vertAlign w:val="superscript"/>
        </w:rPr>
        <w:t>rd</w:t>
      </w:r>
      <w:r w:rsidRPr="009A3134">
        <w:rPr>
          <w:b/>
          <w:sz w:val="28"/>
        </w:rPr>
        <w:t xml:space="preserve"> Schedule</w:t>
      </w:r>
    </w:p>
    <w:tbl>
      <w:tblPr>
        <w:tblW w:w="9286" w:type="dxa"/>
        <w:tblLook w:val="04A0"/>
      </w:tblPr>
      <w:tblGrid>
        <w:gridCol w:w="1278"/>
        <w:gridCol w:w="2356"/>
        <w:gridCol w:w="2551"/>
        <w:gridCol w:w="3209"/>
      </w:tblGrid>
      <w:tr w:rsidR="000E0C64" w:rsidRPr="009A3134" w:rsidTr="000E0C64">
        <w:trPr>
          <w:trHeight w:val="498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Cs w:val="22"/>
              </w:rPr>
            </w:pPr>
            <w:r w:rsidRPr="009A3134">
              <w:rPr>
                <w:rFonts w:ascii="Calibri" w:eastAsia="Times New Roman" w:hAnsi="Calibri" w:cs="Calibri"/>
                <w:b/>
                <w:bCs/>
                <w:szCs w:val="22"/>
              </w:rPr>
              <w:t>DATE</w:t>
            </w: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Cs w:val="22"/>
              </w:rPr>
            </w:pPr>
            <w:r w:rsidRPr="009A3134">
              <w:rPr>
                <w:rFonts w:ascii="Calibri" w:eastAsia="Times New Roman" w:hAnsi="Calibri" w:cs="Calibri"/>
                <w:b/>
                <w:bCs/>
                <w:szCs w:val="22"/>
              </w:rPr>
              <w:t>CLASS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Cs w:val="22"/>
              </w:rPr>
            </w:pPr>
            <w:r w:rsidRPr="009A3134">
              <w:rPr>
                <w:rFonts w:ascii="Calibri" w:eastAsia="Times New Roman" w:hAnsi="Calibri" w:cs="Calibri"/>
                <w:b/>
                <w:bCs/>
                <w:szCs w:val="22"/>
              </w:rPr>
              <w:t>SUBJECT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rPr>
                <w:b/>
              </w:rPr>
            </w:pPr>
            <w:r w:rsidRPr="009A3134">
              <w:rPr>
                <w:b/>
              </w:rPr>
              <w:t>TO BE VERIFIED BY</w:t>
            </w:r>
          </w:p>
        </w:tc>
      </w:tr>
      <w:tr w:rsidR="000E0C64" w:rsidRPr="009A3134" w:rsidTr="000E0C64">
        <w:trPr>
          <w:trHeight w:val="322"/>
        </w:trPr>
        <w:tc>
          <w:tcPr>
            <w:tcW w:w="11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8A1D91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t>16/01/2020</w:t>
            </w:r>
            <w:r w:rsidR="000E0C64">
              <w:t xml:space="preserve">                                 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0E0C64" w:rsidRPr="009A3134" w:rsidTr="000E0C64">
        <w:trPr>
          <w:trHeight w:val="349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0E0C64" w:rsidRPr="009A3134" w:rsidTr="000E0C64">
        <w:trPr>
          <w:trHeight w:val="349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0E0C64" w:rsidRPr="009A3134" w:rsidTr="000E0C64">
        <w:trPr>
          <w:trHeight w:val="349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0E0C64" w:rsidRPr="009A3134" w:rsidTr="000E0C64">
        <w:trPr>
          <w:trHeight w:val="349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English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0E0C64" w:rsidRPr="009A3134" w:rsidTr="000E0C64">
        <w:trPr>
          <w:trHeight w:val="349"/>
        </w:trPr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Maths/Bio. &amp; B.St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</w:pPr>
            <w:r w:rsidRPr="000D56BF">
              <w:t>Md.Aasif</w:t>
            </w:r>
          </w:p>
        </w:tc>
      </w:tr>
      <w:tr w:rsidR="000E0C64" w:rsidRPr="009A3134" w:rsidTr="000E0C64">
        <w:trPr>
          <w:trHeight w:val="349"/>
        </w:trPr>
        <w:tc>
          <w:tcPr>
            <w:tcW w:w="11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Default="000E0C64" w:rsidP="00C7609F">
            <w:pPr>
              <w:spacing w:after="0" w:line="240" w:lineRule="auto"/>
              <w:jc w:val="center"/>
            </w:pPr>
          </w:p>
          <w:p w:rsidR="000E0C64" w:rsidRDefault="000E0C64" w:rsidP="00C7609F">
            <w:pPr>
              <w:spacing w:after="0" w:line="240" w:lineRule="auto"/>
              <w:jc w:val="center"/>
            </w:pPr>
          </w:p>
          <w:p w:rsidR="000E0C64" w:rsidRDefault="000E0C64" w:rsidP="00C7609F">
            <w:pPr>
              <w:spacing w:after="0" w:line="240" w:lineRule="auto"/>
              <w:jc w:val="center"/>
            </w:pPr>
          </w:p>
          <w:p w:rsidR="000E0C64" w:rsidRPr="009A3134" w:rsidRDefault="008A1D91" w:rsidP="000E0C64">
            <w:pPr>
              <w:spacing w:after="0" w:line="240" w:lineRule="auto"/>
              <w:rPr>
                <w:rFonts w:ascii="Calibri" w:eastAsia="Times New Roman" w:hAnsi="Calibri" w:cs="Calibri"/>
                <w:szCs w:val="22"/>
              </w:rPr>
            </w:pPr>
            <w:r>
              <w:t>20/01/2020</w:t>
            </w:r>
            <w:r w:rsidR="000E0C64">
              <w:t xml:space="preserve">       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0E0C64" w:rsidRPr="009A3134" w:rsidTr="000E0C64">
        <w:trPr>
          <w:trHeight w:val="349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0E0C64" w:rsidRPr="009A3134" w:rsidTr="000E0C64">
        <w:trPr>
          <w:trHeight w:val="349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0E0C64" w:rsidRPr="009A3134" w:rsidTr="000E0C64">
        <w:trPr>
          <w:trHeight w:val="349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0E0C64" w:rsidRPr="009A3134" w:rsidTr="000E0C64">
        <w:trPr>
          <w:trHeight w:val="349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Maths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Phy &amp; Acct.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</w:pPr>
            <w:r w:rsidRPr="000D56BF">
              <w:t>Md.Aasif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502853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rPr>
                <w:rFonts w:ascii="Calibri" w:eastAsia="Times New Roman" w:hAnsi="Calibri" w:cs="Calibri"/>
                <w:szCs w:val="22"/>
              </w:rPr>
              <w:t>22/01/2020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Science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Chem &amp; Eco.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</w:pPr>
            <w:r w:rsidRPr="000D56BF">
              <w:t>Md.Aasif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502853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rPr>
                <w:rFonts w:ascii="Calibri" w:eastAsia="Times New Roman" w:hAnsi="Calibri" w:cs="Calibri"/>
                <w:szCs w:val="22"/>
              </w:rPr>
              <w:t>24/01/2020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Hindi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Hindi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Hindi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Hindi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 xml:space="preserve">Hin/SNK    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 xml:space="preserve">   PHE          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</w:pPr>
            <w:r w:rsidRPr="000D56BF">
              <w:t>Md.Aasif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502853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>
              <w:rPr>
                <w:rFonts w:ascii="Calibri" w:eastAsia="Times New Roman" w:hAnsi="Calibri" w:cs="Calibri"/>
                <w:szCs w:val="22"/>
              </w:rPr>
              <w:t>28/01/2020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  <w:r w:rsidRPr="009A3134">
              <w:rPr>
                <w:rFonts w:ascii="Calibri" w:eastAsia="Times New Roman" w:hAnsi="Calibri" w:cs="Calibri"/>
                <w:szCs w:val="22"/>
              </w:rPr>
              <w:t> 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KG TO 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GSG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III to IV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J.Kr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 to VI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RVP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VII to VIII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>Mr. R.Kr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IX to X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Social Science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</w:pPr>
            <w:r w:rsidRPr="000D56BF">
              <w:t>Mr. R.Y</w:t>
            </w:r>
          </w:p>
        </w:tc>
      </w:tr>
      <w:tr w:rsidR="000E0C64" w:rsidRPr="009A3134" w:rsidTr="000E0C64">
        <w:trPr>
          <w:trHeight w:val="498"/>
        </w:trPr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9A3134" w:rsidRDefault="000E0C64" w:rsidP="00C76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rPr>
                <w:rFonts w:cs="Calibri"/>
              </w:rPr>
              <w:t>XI &amp; XII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  <w:rPr>
                <w:rFonts w:cs="Calibri"/>
              </w:rPr>
            </w:pPr>
            <w:r w:rsidRPr="000D56BF">
              <w:t xml:space="preserve">Comp.Sc./IP     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64" w:rsidRPr="000D56BF" w:rsidRDefault="000E0C64" w:rsidP="00C7609F">
            <w:pPr>
              <w:pStyle w:val="NoSpacing"/>
              <w:contextualSpacing/>
              <w:jc w:val="both"/>
            </w:pPr>
            <w:r w:rsidRPr="000D56BF">
              <w:t>Md.Aasif</w:t>
            </w:r>
          </w:p>
        </w:tc>
      </w:tr>
    </w:tbl>
    <w:p w:rsidR="000858EE" w:rsidRDefault="000858EE" w:rsidP="001849C9">
      <w:pPr>
        <w:rPr>
          <w:b/>
          <w:sz w:val="28"/>
        </w:rPr>
      </w:pPr>
    </w:p>
    <w:p w:rsidR="009A0C84" w:rsidRPr="00C7609F" w:rsidRDefault="007668D5" w:rsidP="001849C9">
      <w:pPr>
        <w:rPr>
          <w:b/>
          <w:sz w:val="28"/>
        </w:rPr>
      </w:pPr>
      <w:r w:rsidRPr="007668D5">
        <w:rPr>
          <w:noProof/>
        </w:rPr>
        <w:pict>
          <v:group id="_x0000_s1271" style="position:absolute;margin-left:-43.2pt;margin-top:7.5pt;width:537pt;height:27.75pt;z-index:251775488" coordorigin="591,15735" coordsize="10740,555">
            <v:shape id="_x0000_s1272" type="#_x0000_t188" style="position:absolute;left:591;top:15735;width:2835;height:555" fillcolor="#0fc">
              <v:textbox style="mso-next-textbox:#_x0000_s1272">
                <w:txbxContent>
                  <w:p w:rsidR="000B022B" w:rsidRPr="001F2F89" w:rsidRDefault="000B022B" w:rsidP="00F549D6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136840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273" type="#_x0000_t188" style="position:absolute;left:4979;top:15735;width:3637;height:555" fillcolor="#0fc">
              <v:textbox style="mso-next-textbox:#_x0000_s1273">
                <w:txbxContent>
                  <w:p w:rsidR="000B022B" w:rsidRPr="001F2F89" w:rsidRDefault="000B022B" w:rsidP="00136840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274" type="#_x0000_t188" style="position:absolute;left:9855;top:15735;width:1476;height:555" fillcolor="#0fc">
              <v:textbox style="mso-next-textbox:#_x0000_s1274">
                <w:txbxContent>
                  <w:p w:rsidR="000B022B" w:rsidRPr="001F2F89" w:rsidRDefault="000B022B" w:rsidP="00136840">
                    <w:pPr>
                      <w:rPr>
                        <w:b/>
                        <w:color w:val="002060"/>
                      </w:rPr>
                    </w:pPr>
                    <w:r w:rsidRPr="00F2378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 </w:t>
                    </w:r>
                    <w:r>
                      <w:rPr>
                        <w:b/>
                        <w:color w:val="002060"/>
                      </w:rPr>
                      <w:t>24</w:t>
                    </w:r>
                  </w:p>
                </w:txbxContent>
              </v:textbox>
            </v:shape>
          </v:group>
        </w:pict>
      </w:r>
    </w:p>
    <w:p w:rsidR="00F0081D" w:rsidRPr="009A3134" w:rsidRDefault="00582190" w:rsidP="00582190">
      <w:pPr>
        <w:spacing w:after="200"/>
        <w:jc w:val="center"/>
        <w:rPr>
          <w:b/>
          <w:bCs/>
          <w:sz w:val="32"/>
          <w:szCs w:val="32"/>
          <w:u w:val="single"/>
        </w:rPr>
      </w:pPr>
      <w:r w:rsidRPr="009A3134">
        <w:rPr>
          <w:b/>
          <w:bCs/>
          <w:sz w:val="32"/>
          <w:szCs w:val="32"/>
          <w:highlight w:val="yellow"/>
          <w:u w:val="single"/>
        </w:rPr>
        <w:lastRenderedPageBreak/>
        <w:t>Duty chart for Ho</w:t>
      </w:r>
      <w:r w:rsidR="00BD63A7">
        <w:rPr>
          <w:b/>
          <w:bCs/>
          <w:sz w:val="32"/>
          <w:szCs w:val="32"/>
          <w:highlight w:val="yellow"/>
          <w:u w:val="single"/>
        </w:rPr>
        <w:t xml:space="preserve">use on duty for the session </w:t>
      </w:r>
      <w:r w:rsidR="000F006D">
        <w:rPr>
          <w:b/>
          <w:bCs/>
          <w:sz w:val="32"/>
          <w:szCs w:val="32"/>
          <w:highlight w:val="yellow"/>
          <w:u w:val="single"/>
        </w:rPr>
        <w:t>2019-20</w:t>
      </w:r>
    </w:p>
    <w:p w:rsidR="00562AB8" w:rsidRPr="00562AB8" w:rsidRDefault="00562AB8" w:rsidP="00562AB8">
      <w:pPr>
        <w:jc w:val="center"/>
      </w:pPr>
      <w:r>
        <w:rPr>
          <w:bCs/>
          <w:sz w:val="32"/>
          <w:szCs w:val="32"/>
        </w:rPr>
        <w:tab/>
      </w:r>
      <w:r>
        <w:t xml:space="preserve">Duty chart for house on duty for the session </w:t>
      </w:r>
      <w:r w:rsidR="000F006D">
        <w:t>2019-20</w:t>
      </w:r>
      <w:r w:rsidR="00E375A0">
        <w:t>, w.e.f.04/04/2019</w:t>
      </w:r>
    </w:p>
    <w:tbl>
      <w:tblPr>
        <w:tblStyle w:val="TableGrid"/>
        <w:tblW w:w="10811" w:type="dxa"/>
        <w:tblInd w:w="-9" w:type="dxa"/>
        <w:tblLook w:val="04A0"/>
      </w:tblPr>
      <w:tblGrid>
        <w:gridCol w:w="841"/>
        <w:gridCol w:w="869"/>
        <w:gridCol w:w="663"/>
        <w:gridCol w:w="662"/>
        <w:gridCol w:w="1294"/>
        <w:gridCol w:w="648"/>
        <w:gridCol w:w="680"/>
        <w:gridCol w:w="685"/>
        <w:gridCol w:w="680"/>
        <w:gridCol w:w="685"/>
        <w:gridCol w:w="680"/>
        <w:gridCol w:w="1093"/>
        <w:gridCol w:w="692"/>
        <w:gridCol w:w="639"/>
      </w:tblGrid>
      <w:tr w:rsidR="00562AB8" w:rsidTr="00562AB8">
        <w:trPr>
          <w:trHeight w:val="440"/>
        </w:trPr>
        <w:tc>
          <w:tcPr>
            <w:tcW w:w="2831" w:type="dxa"/>
            <w:gridSpan w:val="4"/>
            <w:vMerge w:val="restart"/>
          </w:tcPr>
          <w:p w:rsidR="00562AB8" w:rsidRPr="00562AB8" w:rsidRDefault="00562AB8" w:rsidP="00475872">
            <w:pPr>
              <w:jc w:val="center"/>
              <w:rPr>
                <w:b/>
              </w:rPr>
            </w:pPr>
            <w:r w:rsidRPr="00562AB8">
              <w:rPr>
                <w:b/>
              </w:rPr>
              <w:t>During Recess</w:t>
            </w:r>
          </w:p>
        </w:tc>
        <w:tc>
          <w:tcPr>
            <w:tcW w:w="7980" w:type="dxa"/>
            <w:gridSpan w:val="10"/>
          </w:tcPr>
          <w:p w:rsidR="00562AB8" w:rsidRPr="00562AB8" w:rsidRDefault="00562AB8" w:rsidP="00475872">
            <w:pPr>
              <w:jc w:val="center"/>
              <w:rPr>
                <w:b/>
              </w:rPr>
            </w:pPr>
            <w:r w:rsidRPr="00562AB8">
              <w:rPr>
                <w:b/>
              </w:rPr>
              <w:t>During closing/General Departure</w:t>
            </w:r>
          </w:p>
        </w:tc>
      </w:tr>
      <w:tr w:rsidR="00562AB8" w:rsidTr="00562AB8">
        <w:trPr>
          <w:trHeight w:val="64"/>
        </w:trPr>
        <w:tc>
          <w:tcPr>
            <w:tcW w:w="2831" w:type="dxa"/>
            <w:gridSpan w:val="4"/>
            <w:vMerge/>
          </w:tcPr>
          <w:p w:rsidR="00562AB8" w:rsidRPr="00562AB8" w:rsidRDefault="00562AB8" w:rsidP="00475872">
            <w:pPr>
              <w:jc w:val="center"/>
              <w:rPr>
                <w:b/>
              </w:rPr>
            </w:pPr>
          </w:p>
        </w:tc>
        <w:tc>
          <w:tcPr>
            <w:tcW w:w="1266" w:type="dxa"/>
            <w:vMerge w:val="restart"/>
          </w:tcPr>
          <w:p w:rsidR="00562AB8" w:rsidRDefault="00562AB8" w:rsidP="00475872">
            <w:pPr>
              <w:jc w:val="center"/>
            </w:pPr>
          </w:p>
        </w:tc>
        <w:tc>
          <w:tcPr>
            <w:tcW w:w="1384" w:type="dxa"/>
            <w:gridSpan w:val="2"/>
          </w:tcPr>
          <w:p w:rsidR="00562AB8" w:rsidRDefault="00562AB8" w:rsidP="00475872">
            <w:pPr>
              <w:jc w:val="center"/>
            </w:pPr>
            <w:r>
              <w:t>Ground Floor</w:t>
            </w:r>
          </w:p>
        </w:tc>
        <w:tc>
          <w:tcPr>
            <w:tcW w:w="709" w:type="dxa"/>
            <w:vMerge w:val="restart"/>
          </w:tcPr>
          <w:p w:rsidR="00562AB8" w:rsidRDefault="00562AB8" w:rsidP="00475872">
            <w:pPr>
              <w:jc w:val="center"/>
            </w:pPr>
            <w:r>
              <w:t>1</w:t>
            </w:r>
            <w:r w:rsidRPr="00B432D6">
              <w:rPr>
                <w:vertAlign w:val="superscript"/>
              </w:rPr>
              <w:t>st</w:t>
            </w:r>
          </w:p>
          <w:p w:rsidR="00562AB8" w:rsidRDefault="00562AB8" w:rsidP="00475872">
            <w:pPr>
              <w:jc w:val="center"/>
            </w:pPr>
            <w:r>
              <w:t>Floor</w:t>
            </w:r>
          </w:p>
          <w:p w:rsidR="00562AB8" w:rsidRDefault="00562AB8" w:rsidP="00475872">
            <w:pPr>
              <w:jc w:val="center"/>
            </w:pPr>
            <w:r>
              <w:t>Near</w:t>
            </w:r>
          </w:p>
          <w:p w:rsidR="00562AB8" w:rsidRDefault="00562AB8" w:rsidP="00475872">
            <w:pPr>
              <w:jc w:val="center"/>
            </w:pPr>
            <w:r>
              <w:t>Front</w:t>
            </w:r>
          </w:p>
          <w:p w:rsidR="00562AB8" w:rsidRDefault="00562AB8" w:rsidP="00475872">
            <w:pPr>
              <w:jc w:val="center"/>
            </w:pPr>
            <w:r>
              <w:t>Stairs</w:t>
            </w:r>
          </w:p>
        </w:tc>
        <w:tc>
          <w:tcPr>
            <w:tcW w:w="709" w:type="dxa"/>
            <w:vMerge w:val="restart"/>
          </w:tcPr>
          <w:p w:rsidR="00562AB8" w:rsidRDefault="00562AB8" w:rsidP="00475872">
            <w:pPr>
              <w:jc w:val="center"/>
            </w:pPr>
            <w:r>
              <w:t>1</w:t>
            </w:r>
            <w:r w:rsidRPr="008567FE">
              <w:rPr>
                <w:vertAlign w:val="superscript"/>
              </w:rPr>
              <w:t>st</w:t>
            </w:r>
          </w:p>
          <w:p w:rsidR="00562AB8" w:rsidRDefault="00562AB8" w:rsidP="00475872">
            <w:pPr>
              <w:jc w:val="center"/>
            </w:pPr>
            <w:r>
              <w:t>Floor</w:t>
            </w:r>
          </w:p>
          <w:p w:rsidR="00562AB8" w:rsidRDefault="00562AB8" w:rsidP="00475872">
            <w:pPr>
              <w:jc w:val="center"/>
            </w:pPr>
            <w:r>
              <w:t>Near</w:t>
            </w:r>
          </w:p>
          <w:p w:rsidR="00562AB8" w:rsidRDefault="00562AB8" w:rsidP="00475872">
            <w:pPr>
              <w:jc w:val="center"/>
            </w:pPr>
            <w:r>
              <w:t>Back</w:t>
            </w:r>
          </w:p>
          <w:p w:rsidR="00562AB8" w:rsidRDefault="00562AB8" w:rsidP="00475872">
            <w:pPr>
              <w:jc w:val="center"/>
            </w:pPr>
            <w:r>
              <w:t>Stairs</w:t>
            </w:r>
          </w:p>
        </w:tc>
        <w:tc>
          <w:tcPr>
            <w:tcW w:w="709" w:type="dxa"/>
            <w:vMerge w:val="restart"/>
          </w:tcPr>
          <w:p w:rsidR="00562AB8" w:rsidRDefault="00562AB8" w:rsidP="00475872">
            <w:pPr>
              <w:jc w:val="center"/>
            </w:pPr>
            <w:r>
              <w:t>2</w:t>
            </w:r>
            <w:r w:rsidRPr="001767C4">
              <w:rPr>
                <w:vertAlign w:val="superscript"/>
              </w:rPr>
              <w:t>nd</w:t>
            </w:r>
          </w:p>
          <w:p w:rsidR="00562AB8" w:rsidRDefault="00562AB8" w:rsidP="00475872">
            <w:pPr>
              <w:jc w:val="center"/>
            </w:pPr>
            <w:r>
              <w:t>Floor</w:t>
            </w:r>
          </w:p>
          <w:p w:rsidR="00562AB8" w:rsidRDefault="00562AB8" w:rsidP="00475872">
            <w:pPr>
              <w:jc w:val="center"/>
            </w:pPr>
            <w:r>
              <w:t>Near</w:t>
            </w:r>
          </w:p>
          <w:p w:rsidR="00562AB8" w:rsidRDefault="00562AB8" w:rsidP="00475872">
            <w:pPr>
              <w:jc w:val="center"/>
            </w:pPr>
            <w:r>
              <w:t>Front</w:t>
            </w:r>
          </w:p>
          <w:p w:rsidR="00562AB8" w:rsidRDefault="00562AB8" w:rsidP="00475872">
            <w:pPr>
              <w:jc w:val="center"/>
            </w:pPr>
            <w:r>
              <w:t>Stairs</w:t>
            </w:r>
          </w:p>
        </w:tc>
        <w:tc>
          <w:tcPr>
            <w:tcW w:w="709" w:type="dxa"/>
            <w:vMerge w:val="restart"/>
          </w:tcPr>
          <w:p w:rsidR="00562AB8" w:rsidRDefault="00562AB8" w:rsidP="00475872">
            <w:pPr>
              <w:jc w:val="center"/>
            </w:pPr>
            <w:r>
              <w:t>2</w:t>
            </w:r>
            <w:r w:rsidRPr="001767C4">
              <w:rPr>
                <w:vertAlign w:val="superscript"/>
              </w:rPr>
              <w:t>nd</w:t>
            </w:r>
          </w:p>
          <w:p w:rsidR="00562AB8" w:rsidRDefault="00562AB8" w:rsidP="00475872">
            <w:pPr>
              <w:jc w:val="center"/>
            </w:pPr>
            <w:r>
              <w:t>Floor</w:t>
            </w:r>
          </w:p>
          <w:p w:rsidR="00562AB8" w:rsidRDefault="00562AB8" w:rsidP="00475872">
            <w:pPr>
              <w:jc w:val="center"/>
            </w:pPr>
            <w:r>
              <w:t>Near</w:t>
            </w:r>
          </w:p>
          <w:p w:rsidR="00562AB8" w:rsidRDefault="00562AB8" w:rsidP="00475872">
            <w:pPr>
              <w:jc w:val="center"/>
            </w:pPr>
            <w:r>
              <w:t>Back</w:t>
            </w:r>
          </w:p>
          <w:p w:rsidR="00562AB8" w:rsidRDefault="00562AB8" w:rsidP="00475872">
            <w:pPr>
              <w:jc w:val="center"/>
            </w:pPr>
            <w:r>
              <w:t>Stairs</w:t>
            </w:r>
          </w:p>
        </w:tc>
        <w:tc>
          <w:tcPr>
            <w:tcW w:w="1128" w:type="dxa"/>
            <w:vMerge w:val="restart"/>
          </w:tcPr>
          <w:p w:rsidR="00562AB8" w:rsidRDefault="00562AB8" w:rsidP="00475872">
            <w:pPr>
              <w:jc w:val="center"/>
            </w:pPr>
            <w:r>
              <w:t>Near</w:t>
            </w:r>
          </w:p>
          <w:p w:rsidR="00562AB8" w:rsidRDefault="00562AB8" w:rsidP="00475872">
            <w:pPr>
              <w:jc w:val="center"/>
            </w:pPr>
            <w:r>
              <w:t>Principal’s</w:t>
            </w:r>
          </w:p>
          <w:p w:rsidR="00562AB8" w:rsidRDefault="00562AB8" w:rsidP="00475872">
            <w:pPr>
              <w:jc w:val="center"/>
            </w:pPr>
            <w:r>
              <w:t>Chamber</w:t>
            </w:r>
          </w:p>
        </w:tc>
        <w:tc>
          <w:tcPr>
            <w:tcW w:w="727" w:type="dxa"/>
            <w:vMerge w:val="restart"/>
          </w:tcPr>
          <w:p w:rsidR="00562AB8" w:rsidRDefault="00562AB8" w:rsidP="00475872">
            <w:pPr>
              <w:jc w:val="center"/>
            </w:pPr>
            <w:r>
              <w:t>Near</w:t>
            </w:r>
          </w:p>
          <w:p w:rsidR="00562AB8" w:rsidRDefault="00562AB8" w:rsidP="00475872">
            <w:pPr>
              <w:jc w:val="center"/>
            </w:pPr>
            <w:r>
              <w:t>Bike</w:t>
            </w:r>
          </w:p>
          <w:p w:rsidR="00562AB8" w:rsidRDefault="00562AB8" w:rsidP="00475872">
            <w:pPr>
              <w:jc w:val="center"/>
            </w:pPr>
            <w:r>
              <w:t>Stand</w:t>
            </w:r>
          </w:p>
        </w:tc>
        <w:tc>
          <w:tcPr>
            <w:tcW w:w="639" w:type="dxa"/>
            <w:vMerge w:val="restart"/>
          </w:tcPr>
          <w:p w:rsidR="00562AB8" w:rsidRDefault="00562AB8" w:rsidP="00475872">
            <w:pPr>
              <w:jc w:val="center"/>
            </w:pPr>
            <w:r>
              <w:t>Bus</w:t>
            </w:r>
          </w:p>
          <w:p w:rsidR="00562AB8" w:rsidRDefault="00562AB8" w:rsidP="00475872">
            <w:pPr>
              <w:jc w:val="center"/>
            </w:pPr>
            <w:r>
              <w:t>Stop</w:t>
            </w:r>
          </w:p>
        </w:tc>
      </w:tr>
      <w:tr w:rsidR="00562AB8" w:rsidTr="00562AB8">
        <w:tc>
          <w:tcPr>
            <w:tcW w:w="585" w:type="dxa"/>
          </w:tcPr>
          <w:p w:rsidR="00562AB8" w:rsidRPr="00562AB8" w:rsidRDefault="00562AB8" w:rsidP="00475872">
            <w:pPr>
              <w:jc w:val="center"/>
            </w:pPr>
            <w:r w:rsidRPr="00562AB8">
              <w:t>Play</w:t>
            </w:r>
          </w:p>
          <w:p w:rsidR="00562AB8" w:rsidRPr="00562AB8" w:rsidRDefault="00562AB8" w:rsidP="00475872">
            <w:pPr>
              <w:jc w:val="center"/>
            </w:pPr>
            <w:r w:rsidRPr="00562AB8">
              <w:t>Ground</w:t>
            </w:r>
          </w:p>
        </w:tc>
        <w:tc>
          <w:tcPr>
            <w:tcW w:w="894" w:type="dxa"/>
          </w:tcPr>
          <w:p w:rsidR="00562AB8" w:rsidRPr="00562AB8" w:rsidRDefault="00562AB8" w:rsidP="00475872">
            <w:pPr>
              <w:jc w:val="center"/>
            </w:pPr>
            <w:r w:rsidRPr="00562AB8">
              <w:t>Ground</w:t>
            </w:r>
          </w:p>
          <w:p w:rsidR="00562AB8" w:rsidRPr="00562AB8" w:rsidRDefault="00562AB8" w:rsidP="00475872">
            <w:pPr>
              <w:jc w:val="center"/>
            </w:pPr>
            <w:r w:rsidRPr="00562AB8">
              <w:t>Floor</w:t>
            </w:r>
          </w:p>
        </w:tc>
        <w:tc>
          <w:tcPr>
            <w:tcW w:w="676" w:type="dxa"/>
          </w:tcPr>
          <w:p w:rsidR="00562AB8" w:rsidRPr="00562AB8" w:rsidRDefault="00562AB8" w:rsidP="00475872">
            <w:pPr>
              <w:jc w:val="center"/>
            </w:pPr>
            <w:r w:rsidRPr="00562AB8">
              <w:t>First</w:t>
            </w:r>
          </w:p>
          <w:p w:rsidR="00562AB8" w:rsidRPr="00562AB8" w:rsidRDefault="00562AB8" w:rsidP="00475872">
            <w:pPr>
              <w:jc w:val="center"/>
            </w:pPr>
            <w:r w:rsidRPr="00562AB8">
              <w:t>Floor</w:t>
            </w:r>
          </w:p>
        </w:tc>
        <w:tc>
          <w:tcPr>
            <w:tcW w:w="676" w:type="dxa"/>
          </w:tcPr>
          <w:p w:rsidR="00562AB8" w:rsidRPr="00562AB8" w:rsidRDefault="00562AB8" w:rsidP="00475872">
            <w:pPr>
              <w:jc w:val="center"/>
            </w:pPr>
            <w:r w:rsidRPr="00562AB8">
              <w:t>2</w:t>
            </w:r>
            <w:r w:rsidRPr="00562AB8">
              <w:rPr>
                <w:vertAlign w:val="superscript"/>
              </w:rPr>
              <w:t>nd</w:t>
            </w:r>
          </w:p>
          <w:p w:rsidR="00562AB8" w:rsidRPr="00562AB8" w:rsidRDefault="00562AB8" w:rsidP="00475872">
            <w:pPr>
              <w:jc w:val="center"/>
            </w:pPr>
            <w:r w:rsidRPr="00562AB8">
              <w:t>Floor</w:t>
            </w:r>
          </w:p>
        </w:tc>
        <w:tc>
          <w:tcPr>
            <w:tcW w:w="1266" w:type="dxa"/>
            <w:vMerge/>
          </w:tcPr>
          <w:p w:rsidR="00562AB8" w:rsidRDefault="00562AB8" w:rsidP="00475872">
            <w:pPr>
              <w:jc w:val="center"/>
            </w:pPr>
          </w:p>
        </w:tc>
        <w:tc>
          <w:tcPr>
            <w:tcW w:w="675" w:type="dxa"/>
          </w:tcPr>
          <w:p w:rsidR="00562AB8" w:rsidRDefault="00562AB8" w:rsidP="00475872">
            <w:pPr>
              <w:jc w:val="center"/>
            </w:pPr>
            <w:r>
              <w:t>Main Gate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Back Stairs</w:t>
            </w:r>
          </w:p>
        </w:tc>
        <w:tc>
          <w:tcPr>
            <w:tcW w:w="709" w:type="dxa"/>
            <w:vMerge/>
          </w:tcPr>
          <w:p w:rsidR="00562AB8" w:rsidRDefault="00562AB8" w:rsidP="00475872">
            <w:pPr>
              <w:jc w:val="center"/>
            </w:pPr>
          </w:p>
        </w:tc>
        <w:tc>
          <w:tcPr>
            <w:tcW w:w="709" w:type="dxa"/>
            <w:vMerge/>
          </w:tcPr>
          <w:p w:rsidR="00562AB8" w:rsidRDefault="00562AB8" w:rsidP="00475872">
            <w:pPr>
              <w:jc w:val="center"/>
            </w:pPr>
          </w:p>
        </w:tc>
        <w:tc>
          <w:tcPr>
            <w:tcW w:w="709" w:type="dxa"/>
            <w:vMerge/>
          </w:tcPr>
          <w:p w:rsidR="00562AB8" w:rsidRDefault="00562AB8" w:rsidP="00475872">
            <w:pPr>
              <w:jc w:val="center"/>
            </w:pPr>
          </w:p>
        </w:tc>
        <w:tc>
          <w:tcPr>
            <w:tcW w:w="709" w:type="dxa"/>
            <w:vMerge/>
          </w:tcPr>
          <w:p w:rsidR="00562AB8" w:rsidRDefault="00562AB8" w:rsidP="00475872">
            <w:pPr>
              <w:jc w:val="center"/>
            </w:pPr>
          </w:p>
        </w:tc>
        <w:tc>
          <w:tcPr>
            <w:tcW w:w="1128" w:type="dxa"/>
            <w:vMerge/>
          </w:tcPr>
          <w:p w:rsidR="00562AB8" w:rsidRDefault="00562AB8" w:rsidP="00475872">
            <w:pPr>
              <w:jc w:val="center"/>
            </w:pPr>
          </w:p>
        </w:tc>
        <w:tc>
          <w:tcPr>
            <w:tcW w:w="727" w:type="dxa"/>
            <w:vMerge/>
          </w:tcPr>
          <w:p w:rsidR="00562AB8" w:rsidRDefault="00562AB8" w:rsidP="00475872">
            <w:pPr>
              <w:jc w:val="center"/>
            </w:pPr>
          </w:p>
        </w:tc>
        <w:tc>
          <w:tcPr>
            <w:tcW w:w="639" w:type="dxa"/>
            <w:vMerge/>
          </w:tcPr>
          <w:p w:rsidR="00562AB8" w:rsidRDefault="00562AB8" w:rsidP="00475872">
            <w:pPr>
              <w:jc w:val="center"/>
            </w:pPr>
          </w:p>
        </w:tc>
      </w:tr>
      <w:tr w:rsidR="00562AB8" w:rsidTr="00562AB8">
        <w:tc>
          <w:tcPr>
            <w:tcW w:w="2831" w:type="dxa"/>
            <w:gridSpan w:val="4"/>
            <w:vMerge w:val="restart"/>
          </w:tcPr>
          <w:p w:rsidR="00562AB8" w:rsidRDefault="00562AB8" w:rsidP="00475872">
            <w:pPr>
              <w:jc w:val="center"/>
            </w:pPr>
            <w:r>
              <w:t>As per duty chart</w:t>
            </w:r>
          </w:p>
          <w:p w:rsidR="00562AB8" w:rsidRDefault="00562AB8" w:rsidP="00475872">
            <w:pPr>
              <w:jc w:val="center"/>
            </w:pPr>
            <w:r>
              <w:t>Prepared by the respective</w:t>
            </w:r>
          </w:p>
          <w:p w:rsidR="00562AB8" w:rsidRDefault="00562AB8" w:rsidP="00475872">
            <w:pPr>
              <w:jc w:val="center"/>
            </w:pPr>
            <w:r>
              <w:t>House masters.</w:t>
            </w:r>
          </w:p>
        </w:tc>
        <w:tc>
          <w:tcPr>
            <w:tcW w:w="1266" w:type="dxa"/>
          </w:tcPr>
          <w:p w:rsidR="00562AB8" w:rsidRPr="00562AB8" w:rsidRDefault="00562AB8" w:rsidP="00475872">
            <w:pPr>
              <w:jc w:val="center"/>
              <w:rPr>
                <w:b/>
              </w:rPr>
            </w:pPr>
            <w:r w:rsidRPr="00562AB8">
              <w:rPr>
                <w:b/>
              </w:rPr>
              <w:t>Monday</w:t>
            </w:r>
          </w:p>
        </w:tc>
        <w:tc>
          <w:tcPr>
            <w:tcW w:w="675" w:type="dxa"/>
          </w:tcPr>
          <w:p w:rsidR="00562AB8" w:rsidRDefault="00562AB8" w:rsidP="00475872">
            <w:pPr>
              <w:jc w:val="center"/>
            </w:pPr>
            <w:r>
              <w:t>RVP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R.M,</w:t>
            </w:r>
          </w:p>
          <w:p w:rsidR="00562AB8" w:rsidRDefault="00562AB8" w:rsidP="00475872">
            <w:pPr>
              <w:jc w:val="center"/>
            </w:pPr>
            <w:r>
              <w:t>SKS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R.P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A.D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Kittu</w:t>
            </w:r>
          </w:p>
          <w:p w:rsidR="00562AB8" w:rsidRDefault="00562AB8" w:rsidP="00475872">
            <w:pPr>
              <w:jc w:val="center"/>
            </w:pPr>
            <w:r>
              <w:t>PKV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SCR</w:t>
            </w:r>
          </w:p>
          <w:p w:rsidR="00562AB8" w:rsidRDefault="00562AB8" w:rsidP="00475872">
            <w:pPr>
              <w:jc w:val="center"/>
            </w:pPr>
          </w:p>
        </w:tc>
        <w:tc>
          <w:tcPr>
            <w:tcW w:w="1128" w:type="dxa"/>
          </w:tcPr>
          <w:p w:rsidR="00562AB8" w:rsidRDefault="00562AB8" w:rsidP="00475872">
            <w:pPr>
              <w:jc w:val="center"/>
            </w:pPr>
            <w:r>
              <w:t>S.Kr</w:t>
            </w:r>
          </w:p>
        </w:tc>
        <w:tc>
          <w:tcPr>
            <w:tcW w:w="727" w:type="dxa"/>
          </w:tcPr>
          <w:p w:rsidR="00562AB8" w:rsidRDefault="00562AB8" w:rsidP="00475872">
            <w:pPr>
              <w:jc w:val="center"/>
            </w:pPr>
            <w:r>
              <w:t>Asif</w:t>
            </w:r>
          </w:p>
        </w:tc>
        <w:tc>
          <w:tcPr>
            <w:tcW w:w="639" w:type="dxa"/>
          </w:tcPr>
          <w:p w:rsidR="00562AB8" w:rsidRDefault="00562AB8" w:rsidP="00475872">
            <w:pPr>
              <w:jc w:val="center"/>
            </w:pPr>
            <w:r>
              <w:t>N.Kr</w:t>
            </w:r>
          </w:p>
          <w:p w:rsidR="00562AB8" w:rsidRDefault="00562AB8" w:rsidP="00475872">
            <w:pPr>
              <w:jc w:val="center"/>
            </w:pPr>
            <w:r>
              <w:t>BNS</w:t>
            </w:r>
          </w:p>
          <w:p w:rsidR="00562AB8" w:rsidRDefault="00562AB8" w:rsidP="00475872">
            <w:pPr>
              <w:jc w:val="center"/>
            </w:pPr>
            <w:r>
              <w:t>A.R</w:t>
            </w:r>
          </w:p>
        </w:tc>
      </w:tr>
      <w:tr w:rsidR="00562AB8" w:rsidTr="00562AB8">
        <w:tc>
          <w:tcPr>
            <w:tcW w:w="2831" w:type="dxa"/>
            <w:gridSpan w:val="4"/>
            <w:vMerge/>
          </w:tcPr>
          <w:p w:rsidR="00562AB8" w:rsidRDefault="00562AB8" w:rsidP="00475872">
            <w:pPr>
              <w:jc w:val="center"/>
            </w:pPr>
          </w:p>
        </w:tc>
        <w:tc>
          <w:tcPr>
            <w:tcW w:w="1266" w:type="dxa"/>
          </w:tcPr>
          <w:p w:rsidR="00562AB8" w:rsidRPr="00562AB8" w:rsidRDefault="00562AB8" w:rsidP="00475872">
            <w:pPr>
              <w:jc w:val="center"/>
              <w:rPr>
                <w:b/>
              </w:rPr>
            </w:pPr>
            <w:r w:rsidRPr="00562AB8">
              <w:rPr>
                <w:b/>
              </w:rPr>
              <w:t>Tuesday</w:t>
            </w:r>
          </w:p>
        </w:tc>
        <w:tc>
          <w:tcPr>
            <w:tcW w:w="675" w:type="dxa"/>
          </w:tcPr>
          <w:p w:rsidR="00562AB8" w:rsidRDefault="00562AB8" w:rsidP="00475872">
            <w:pPr>
              <w:jc w:val="center"/>
            </w:pPr>
            <w:r>
              <w:t>PKV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Kittu</w:t>
            </w:r>
          </w:p>
          <w:p w:rsidR="00562AB8" w:rsidRDefault="00562AB8" w:rsidP="00475872">
            <w:pPr>
              <w:jc w:val="center"/>
            </w:pPr>
            <w:r>
              <w:t>SKS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A.D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A.R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R.M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R.P</w:t>
            </w:r>
          </w:p>
        </w:tc>
        <w:tc>
          <w:tcPr>
            <w:tcW w:w="1128" w:type="dxa"/>
          </w:tcPr>
          <w:p w:rsidR="00562AB8" w:rsidRDefault="00562AB8" w:rsidP="00475872">
            <w:pPr>
              <w:jc w:val="center"/>
            </w:pPr>
            <w:r>
              <w:t>RVP</w:t>
            </w:r>
          </w:p>
        </w:tc>
        <w:tc>
          <w:tcPr>
            <w:tcW w:w="727" w:type="dxa"/>
          </w:tcPr>
          <w:p w:rsidR="00562AB8" w:rsidRDefault="00562AB8" w:rsidP="00475872">
            <w:pPr>
              <w:jc w:val="center"/>
            </w:pPr>
            <w:r>
              <w:t>Asif</w:t>
            </w:r>
          </w:p>
        </w:tc>
        <w:tc>
          <w:tcPr>
            <w:tcW w:w="639" w:type="dxa"/>
          </w:tcPr>
          <w:p w:rsidR="00562AB8" w:rsidRDefault="00562AB8" w:rsidP="00475872">
            <w:pPr>
              <w:jc w:val="center"/>
            </w:pPr>
            <w:r>
              <w:t>N.Kr</w:t>
            </w:r>
          </w:p>
          <w:p w:rsidR="00562AB8" w:rsidRDefault="00562AB8" w:rsidP="00475872">
            <w:pPr>
              <w:jc w:val="center"/>
            </w:pPr>
            <w:r>
              <w:t>BNS</w:t>
            </w:r>
          </w:p>
          <w:p w:rsidR="00562AB8" w:rsidRDefault="00562AB8" w:rsidP="00475872">
            <w:pPr>
              <w:jc w:val="center"/>
            </w:pPr>
            <w:r>
              <w:t>S.Kr</w:t>
            </w:r>
          </w:p>
        </w:tc>
      </w:tr>
      <w:tr w:rsidR="00562AB8" w:rsidTr="00562AB8">
        <w:tc>
          <w:tcPr>
            <w:tcW w:w="2831" w:type="dxa"/>
            <w:gridSpan w:val="4"/>
            <w:vMerge/>
          </w:tcPr>
          <w:p w:rsidR="00562AB8" w:rsidRDefault="00562AB8" w:rsidP="00475872">
            <w:pPr>
              <w:jc w:val="center"/>
            </w:pPr>
          </w:p>
        </w:tc>
        <w:tc>
          <w:tcPr>
            <w:tcW w:w="1266" w:type="dxa"/>
          </w:tcPr>
          <w:p w:rsidR="00562AB8" w:rsidRPr="00562AB8" w:rsidRDefault="00562AB8" w:rsidP="00475872">
            <w:pPr>
              <w:jc w:val="center"/>
              <w:rPr>
                <w:b/>
              </w:rPr>
            </w:pPr>
            <w:r w:rsidRPr="00562AB8">
              <w:rPr>
                <w:b/>
              </w:rPr>
              <w:t>Wednesday</w:t>
            </w:r>
          </w:p>
        </w:tc>
        <w:tc>
          <w:tcPr>
            <w:tcW w:w="675" w:type="dxa"/>
          </w:tcPr>
          <w:p w:rsidR="00562AB8" w:rsidRDefault="00562AB8" w:rsidP="00475872">
            <w:pPr>
              <w:jc w:val="center"/>
            </w:pPr>
            <w:r>
              <w:t>Asif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Kittu</w:t>
            </w:r>
          </w:p>
          <w:p w:rsidR="00562AB8" w:rsidRDefault="00562AB8" w:rsidP="00475872">
            <w:pPr>
              <w:jc w:val="center"/>
            </w:pPr>
            <w:r>
              <w:t>SKS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R.M</w:t>
            </w:r>
          </w:p>
          <w:p w:rsidR="00562AB8" w:rsidRDefault="00562AB8" w:rsidP="00475872">
            <w:pPr>
              <w:jc w:val="center"/>
            </w:pPr>
            <w:r>
              <w:t>A.D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R.P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RVP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S.K</w:t>
            </w:r>
          </w:p>
        </w:tc>
        <w:tc>
          <w:tcPr>
            <w:tcW w:w="1128" w:type="dxa"/>
          </w:tcPr>
          <w:p w:rsidR="00562AB8" w:rsidRDefault="00562AB8" w:rsidP="00475872">
            <w:pPr>
              <w:jc w:val="center"/>
            </w:pPr>
            <w:r>
              <w:t>SCR</w:t>
            </w:r>
          </w:p>
        </w:tc>
        <w:tc>
          <w:tcPr>
            <w:tcW w:w="727" w:type="dxa"/>
          </w:tcPr>
          <w:p w:rsidR="00562AB8" w:rsidRDefault="00562AB8" w:rsidP="00475872">
            <w:r>
              <w:t>PKV</w:t>
            </w:r>
          </w:p>
        </w:tc>
        <w:tc>
          <w:tcPr>
            <w:tcW w:w="639" w:type="dxa"/>
          </w:tcPr>
          <w:p w:rsidR="00562AB8" w:rsidRDefault="00562AB8" w:rsidP="00475872">
            <w:pPr>
              <w:jc w:val="center"/>
            </w:pPr>
            <w:r>
              <w:t>A.R</w:t>
            </w:r>
          </w:p>
          <w:p w:rsidR="00562AB8" w:rsidRDefault="00562AB8" w:rsidP="00475872">
            <w:pPr>
              <w:jc w:val="center"/>
            </w:pPr>
            <w:r>
              <w:t>BNS</w:t>
            </w:r>
          </w:p>
          <w:p w:rsidR="00562AB8" w:rsidRDefault="00562AB8" w:rsidP="00475872">
            <w:pPr>
              <w:jc w:val="center"/>
            </w:pPr>
            <w:r>
              <w:t>N.Kr</w:t>
            </w:r>
          </w:p>
        </w:tc>
      </w:tr>
      <w:tr w:rsidR="00562AB8" w:rsidTr="00562AB8">
        <w:tc>
          <w:tcPr>
            <w:tcW w:w="2831" w:type="dxa"/>
            <w:gridSpan w:val="4"/>
            <w:vMerge/>
          </w:tcPr>
          <w:p w:rsidR="00562AB8" w:rsidRDefault="00562AB8" w:rsidP="00475872">
            <w:pPr>
              <w:jc w:val="center"/>
            </w:pPr>
          </w:p>
        </w:tc>
        <w:tc>
          <w:tcPr>
            <w:tcW w:w="1266" w:type="dxa"/>
          </w:tcPr>
          <w:p w:rsidR="00562AB8" w:rsidRPr="00562AB8" w:rsidRDefault="00562AB8" w:rsidP="00475872">
            <w:pPr>
              <w:jc w:val="center"/>
              <w:rPr>
                <w:b/>
              </w:rPr>
            </w:pPr>
            <w:r w:rsidRPr="00562AB8">
              <w:rPr>
                <w:b/>
              </w:rPr>
              <w:t>Thursday</w:t>
            </w:r>
          </w:p>
        </w:tc>
        <w:tc>
          <w:tcPr>
            <w:tcW w:w="675" w:type="dxa"/>
          </w:tcPr>
          <w:p w:rsidR="00562AB8" w:rsidRDefault="00562AB8" w:rsidP="00475872">
            <w:pPr>
              <w:jc w:val="center"/>
            </w:pPr>
            <w:r>
              <w:t>SCR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Kittu</w:t>
            </w:r>
          </w:p>
          <w:p w:rsidR="00562AB8" w:rsidRDefault="00562AB8" w:rsidP="00475872">
            <w:pPr>
              <w:jc w:val="center"/>
            </w:pPr>
            <w:r>
              <w:t>SKS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RVP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R.M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A.R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A.D</w:t>
            </w:r>
          </w:p>
        </w:tc>
        <w:tc>
          <w:tcPr>
            <w:tcW w:w="1128" w:type="dxa"/>
          </w:tcPr>
          <w:p w:rsidR="00562AB8" w:rsidRDefault="00562AB8" w:rsidP="00475872">
            <w:pPr>
              <w:jc w:val="center"/>
            </w:pPr>
            <w:r>
              <w:t>Asif</w:t>
            </w:r>
          </w:p>
          <w:p w:rsidR="00562AB8" w:rsidRDefault="00562AB8" w:rsidP="00475872">
            <w:pPr>
              <w:jc w:val="center"/>
            </w:pPr>
            <w:r>
              <w:t>R.P</w:t>
            </w:r>
          </w:p>
        </w:tc>
        <w:tc>
          <w:tcPr>
            <w:tcW w:w="727" w:type="dxa"/>
          </w:tcPr>
          <w:p w:rsidR="00562AB8" w:rsidRDefault="00562AB8" w:rsidP="00475872">
            <w:pPr>
              <w:jc w:val="center"/>
            </w:pPr>
            <w:r>
              <w:t>S.Kr</w:t>
            </w:r>
          </w:p>
        </w:tc>
        <w:tc>
          <w:tcPr>
            <w:tcW w:w="639" w:type="dxa"/>
          </w:tcPr>
          <w:p w:rsidR="00562AB8" w:rsidRDefault="00562AB8" w:rsidP="00475872">
            <w:pPr>
              <w:jc w:val="center"/>
            </w:pPr>
            <w:r>
              <w:t>PKV</w:t>
            </w:r>
          </w:p>
          <w:p w:rsidR="00562AB8" w:rsidRDefault="00562AB8" w:rsidP="00475872">
            <w:pPr>
              <w:jc w:val="center"/>
            </w:pPr>
            <w:r>
              <w:t>N.Kr</w:t>
            </w:r>
          </w:p>
          <w:p w:rsidR="00562AB8" w:rsidRDefault="00562AB8" w:rsidP="00475872">
            <w:pPr>
              <w:jc w:val="center"/>
            </w:pPr>
            <w:r>
              <w:t>BNS</w:t>
            </w:r>
          </w:p>
        </w:tc>
      </w:tr>
      <w:tr w:rsidR="00562AB8" w:rsidTr="00562AB8">
        <w:tc>
          <w:tcPr>
            <w:tcW w:w="2831" w:type="dxa"/>
            <w:gridSpan w:val="4"/>
            <w:vMerge/>
          </w:tcPr>
          <w:p w:rsidR="00562AB8" w:rsidRDefault="00562AB8" w:rsidP="00475872">
            <w:pPr>
              <w:jc w:val="center"/>
            </w:pPr>
          </w:p>
        </w:tc>
        <w:tc>
          <w:tcPr>
            <w:tcW w:w="1266" w:type="dxa"/>
          </w:tcPr>
          <w:p w:rsidR="00562AB8" w:rsidRPr="00562AB8" w:rsidRDefault="00562AB8" w:rsidP="00475872">
            <w:pPr>
              <w:jc w:val="center"/>
              <w:rPr>
                <w:b/>
              </w:rPr>
            </w:pPr>
            <w:r w:rsidRPr="00562AB8">
              <w:rPr>
                <w:b/>
              </w:rPr>
              <w:t>Friday</w:t>
            </w:r>
          </w:p>
        </w:tc>
        <w:tc>
          <w:tcPr>
            <w:tcW w:w="675" w:type="dxa"/>
          </w:tcPr>
          <w:p w:rsidR="00562AB8" w:rsidRDefault="00562AB8" w:rsidP="00475872">
            <w:pPr>
              <w:jc w:val="center"/>
            </w:pPr>
            <w:r>
              <w:t>PKV</w:t>
            </w:r>
          </w:p>
          <w:p w:rsidR="00562AB8" w:rsidRDefault="00562AB8" w:rsidP="00475872">
            <w:pPr>
              <w:jc w:val="center"/>
            </w:pPr>
            <w:r>
              <w:t>A.D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K.M</w:t>
            </w:r>
          </w:p>
          <w:p w:rsidR="00562AB8" w:rsidRDefault="00562AB8" w:rsidP="00475872">
            <w:pPr>
              <w:jc w:val="center"/>
            </w:pPr>
            <w:r>
              <w:t>SKS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R.M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A.R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Asif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R.P</w:t>
            </w:r>
          </w:p>
        </w:tc>
        <w:tc>
          <w:tcPr>
            <w:tcW w:w="1128" w:type="dxa"/>
          </w:tcPr>
          <w:p w:rsidR="00562AB8" w:rsidRDefault="00562AB8" w:rsidP="00475872">
            <w:pPr>
              <w:jc w:val="center"/>
            </w:pPr>
            <w:r>
              <w:t>SCR</w:t>
            </w:r>
          </w:p>
        </w:tc>
        <w:tc>
          <w:tcPr>
            <w:tcW w:w="727" w:type="dxa"/>
          </w:tcPr>
          <w:p w:rsidR="00562AB8" w:rsidRDefault="00562AB8" w:rsidP="00475872">
            <w:pPr>
              <w:jc w:val="center"/>
            </w:pPr>
            <w:r>
              <w:t>RVP</w:t>
            </w:r>
          </w:p>
        </w:tc>
        <w:tc>
          <w:tcPr>
            <w:tcW w:w="639" w:type="dxa"/>
          </w:tcPr>
          <w:p w:rsidR="00562AB8" w:rsidRDefault="00562AB8" w:rsidP="00475872">
            <w:pPr>
              <w:jc w:val="center"/>
            </w:pPr>
            <w:r>
              <w:t>N.Kr</w:t>
            </w:r>
          </w:p>
          <w:p w:rsidR="00562AB8" w:rsidRDefault="00562AB8" w:rsidP="00475872">
            <w:pPr>
              <w:jc w:val="center"/>
            </w:pPr>
            <w:r>
              <w:t>BNS</w:t>
            </w:r>
          </w:p>
        </w:tc>
      </w:tr>
      <w:tr w:rsidR="00562AB8" w:rsidTr="00562AB8">
        <w:tc>
          <w:tcPr>
            <w:tcW w:w="2831" w:type="dxa"/>
            <w:gridSpan w:val="4"/>
            <w:vMerge/>
          </w:tcPr>
          <w:p w:rsidR="00562AB8" w:rsidRDefault="00562AB8" w:rsidP="00475872">
            <w:pPr>
              <w:jc w:val="center"/>
            </w:pPr>
          </w:p>
        </w:tc>
        <w:tc>
          <w:tcPr>
            <w:tcW w:w="1266" w:type="dxa"/>
          </w:tcPr>
          <w:p w:rsidR="00562AB8" w:rsidRPr="00562AB8" w:rsidRDefault="00562AB8" w:rsidP="00475872">
            <w:pPr>
              <w:jc w:val="center"/>
              <w:rPr>
                <w:b/>
              </w:rPr>
            </w:pPr>
            <w:r w:rsidRPr="00562AB8">
              <w:rPr>
                <w:b/>
              </w:rPr>
              <w:t>Saturday</w:t>
            </w:r>
          </w:p>
        </w:tc>
        <w:tc>
          <w:tcPr>
            <w:tcW w:w="675" w:type="dxa"/>
          </w:tcPr>
          <w:p w:rsidR="00562AB8" w:rsidRDefault="00562AB8" w:rsidP="00475872">
            <w:pPr>
              <w:jc w:val="center"/>
            </w:pPr>
            <w:r>
              <w:t>RVP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A.D</w:t>
            </w:r>
          </w:p>
          <w:p w:rsidR="00562AB8" w:rsidRDefault="00562AB8" w:rsidP="00475872">
            <w:pPr>
              <w:jc w:val="center"/>
            </w:pPr>
            <w:r>
              <w:t>SKS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R.P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 xml:space="preserve"> R.M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Kittu</w:t>
            </w:r>
          </w:p>
        </w:tc>
        <w:tc>
          <w:tcPr>
            <w:tcW w:w="709" w:type="dxa"/>
          </w:tcPr>
          <w:p w:rsidR="00562AB8" w:rsidRDefault="00562AB8" w:rsidP="00475872">
            <w:pPr>
              <w:jc w:val="center"/>
            </w:pPr>
            <w:r>
              <w:t>PKV</w:t>
            </w:r>
          </w:p>
        </w:tc>
        <w:tc>
          <w:tcPr>
            <w:tcW w:w="1128" w:type="dxa"/>
          </w:tcPr>
          <w:p w:rsidR="00562AB8" w:rsidRDefault="00562AB8" w:rsidP="00475872">
            <w:pPr>
              <w:jc w:val="center"/>
            </w:pPr>
            <w:r>
              <w:t>S.Kr</w:t>
            </w:r>
          </w:p>
        </w:tc>
        <w:tc>
          <w:tcPr>
            <w:tcW w:w="727" w:type="dxa"/>
          </w:tcPr>
          <w:p w:rsidR="00562AB8" w:rsidRDefault="00562AB8" w:rsidP="00475872">
            <w:pPr>
              <w:jc w:val="center"/>
            </w:pPr>
            <w:r>
              <w:t>SCR</w:t>
            </w:r>
          </w:p>
          <w:p w:rsidR="00562AB8" w:rsidRDefault="00562AB8" w:rsidP="00475872">
            <w:pPr>
              <w:jc w:val="center"/>
            </w:pPr>
            <w:r>
              <w:t>A.R</w:t>
            </w:r>
          </w:p>
        </w:tc>
        <w:tc>
          <w:tcPr>
            <w:tcW w:w="639" w:type="dxa"/>
          </w:tcPr>
          <w:p w:rsidR="00562AB8" w:rsidRDefault="00562AB8" w:rsidP="00475872">
            <w:pPr>
              <w:jc w:val="center"/>
            </w:pPr>
            <w:r>
              <w:t>Asif</w:t>
            </w:r>
          </w:p>
          <w:p w:rsidR="00562AB8" w:rsidRDefault="00562AB8" w:rsidP="00475872">
            <w:pPr>
              <w:jc w:val="center"/>
            </w:pPr>
            <w:r>
              <w:t>N.Kr</w:t>
            </w:r>
          </w:p>
          <w:p w:rsidR="00562AB8" w:rsidRDefault="00562AB8" w:rsidP="00475872">
            <w:pPr>
              <w:jc w:val="center"/>
            </w:pPr>
            <w:r>
              <w:t>BNS</w:t>
            </w:r>
          </w:p>
        </w:tc>
      </w:tr>
    </w:tbl>
    <w:p w:rsidR="00A606AF" w:rsidRPr="009A3134" w:rsidRDefault="00A606AF" w:rsidP="00562AB8">
      <w:pPr>
        <w:spacing w:line="240" w:lineRule="auto"/>
        <w:rPr>
          <w:bCs/>
          <w:sz w:val="32"/>
          <w:szCs w:val="32"/>
        </w:rPr>
      </w:pPr>
    </w:p>
    <w:p w:rsidR="002260A8" w:rsidRDefault="002260A8" w:rsidP="00562AB8">
      <w:pPr>
        <w:spacing w:line="240" w:lineRule="auto"/>
        <w:rPr>
          <w:bCs/>
          <w:sz w:val="32"/>
          <w:szCs w:val="32"/>
        </w:rPr>
      </w:pPr>
    </w:p>
    <w:p w:rsidR="00562AB8" w:rsidRDefault="007668D5" w:rsidP="00562AB8">
      <w:r w:rsidRPr="007668D5">
        <w:rPr>
          <w:bCs/>
          <w:noProof/>
          <w:sz w:val="32"/>
          <w:szCs w:val="32"/>
          <w:lang w:bidi="hi-IN"/>
        </w:rPr>
        <w:pict>
          <v:shape id="_x0000_s1177" type="#_x0000_t202" style="position:absolute;margin-left:-4.5pt;margin-top:34.9pt;width:495pt;height:98.25pt;z-index:251742720" fillcolor="#fc0" strokecolor="#f2f2f2 [3041]" strokeweight="3pt">
            <v:shadow on="t" color="#4c160f [1605]" opacity=".5" offset="6pt,6pt"/>
            <v:textbox>
              <w:txbxContent>
                <w:p w:rsidR="000B022B" w:rsidRPr="0077361D" w:rsidRDefault="000B022B" w:rsidP="00DB2D22">
                  <w:pPr>
                    <w:jc w:val="center"/>
                    <w:rPr>
                      <w:rFonts w:ascii="Times New Roman" w:hAnsi="Times New Roman"/>
                      <w:color w:val="002060"/>
                      <w:sz w:val="32"/>
                      <w:szCs w:val="32"/>
                      <w:highlight w:val="cyan"/>
                    </w:rPr>
                  </w:pPr>
                  <w:r w:rsidRPr="00AF3942">
                    <w:rPr>
                      <w:rFonts w:ascii="Monotype Corsiva" w:hAnsi="Monotype Corsiva"/>
                      <w:color w:val="002060"/>
                      <w:sz w:val="36"/>
                      <w:szCs w:val="32"/>
                      <w:highlight w:val="cyan"/>
                    </w:rPr>
                    <w:t>“</w:t>
                  </w:r>
                  <w:r w:rsidRPr="0077361D">
                    <w:rPr>
                      <w:rFonts w:ascii="Times New Roman" w:hAnsi="Times New Roman"/>
                      <w:color w:val="002060"/>
                      <w:sz w:val="32"/>
                      <w:szCs w:val="32"/>
                      <w:highlight w:val="cyan"/>
                    </w:rPr>
                    <w:t>Sometimes you have to take a step back and realize what’s important in you life. What you can live with, but more importantly…</w:t>
                  </w:r>
                </w:p>
                <w:p w:rsidR="000B022B" w:rsidRPr="0077361D" w:rsidRDefault="000B022B" w:rsidP="00DB2D22">
                  <w:pPr>
                    <w:jc w:val="center"/>
                    <w:rPr>
                      <w:rFonts w:ascii="Times New Roman" w:hAnsi="Times New Roman"/>
                      <w:color w:val="002060"/>
                      <w:sz w:val="36"/>
                      <w:szCs w:val="32"/>
                    </w:rPr>
                  </w:pPr>
                  <w:r w:rsidRPr="0077361D">
                    <w:rPr>
                      <w:rFonts w:ascii="Times New Roman" w:hAnsi="Times New Roman"/>
                      <w:color w:val="002060"/>
                      <w:sz w:val="36"/>
                      <w:szCs w:val="32"/>
                      <w:highlight w:val="cyan"/>
                    </w:rPr>
                    <w:t xml:space="preserve"> What you can’t live without”.</w:t>
                  </w:r>
                </w:p>
              </w:txbxContent>
            </v:textbox>
          </v:shape>
        </w:pict>
      </w:r>
      <w:r w:rsidR="00562AB8">
        <w:t>Note: House master please take care, if any don’t have the sufficient no. of teachers you can take the help of senior students also for the duties.</w:t>
      </w:r>
    </w:p>
    <w:p w:rsidR="00562AB8" w:rsidRDefault="00562AB8" w:rsidP="00562AB8">
      <w:pPr>
        <w:spacing w:line="240" w:lineRule="auto"/>
        <w:rPr>
          <w:bCs/>
          <w:sz w:val="32"/>
          <w:szCs w:val="32"/>
        </w:rPr>
      </w:pPr>
    </w:p>
    <w:p w:rsidR="006C2521" w:rsidRDefault="006C2521" w:rsidP="00BE0D0A">
      <w:pPr>
        <w:spacing w:line="240" w:lineRule="auto"/>
        <w:ind w:left="3600"/>
        <w:rPr>
          <w:bCs/>
          <w:sz w:val="32"/>
          <w:szCs w:val="32"/>
        </w:rPr>
      </w:pPr>
    </w:p>
    <w:p w:rsidR="006C2521" w:rsidRDefault="006C2521" w:rsidP="00BE0D0A">
      <w:pPr>
        <w:spacing w:line="240" w:lineRule="auto"/>
        <w:ind w:left="3600"/>
        <w:rPr>
          <w:bCs/>
          <w:sz w:val="32"/>
          <w:szCs w:val="32"/>
        </w:rPr>
      </w:pPr>
    </w:p>
    <w:p w:rsidR="006C2521" w:rsidRDefault="006C2521" w:rsidP="00BE0D0A">
      <w:pPr>
        <w:spacing w:line="240" w:lineRule="auto"/>
        <w:ind w:left="3600"/>
        <w:rPr>
          <w:bCs/>
          <w:sz w:val="32"/>
          <w:szCs w:val="32"/>
        </w:rPr>
      </w:pPr>
    </w:p>
    <w:p w:rsidR="006C2521" w:rsidRDefault="007668D5" w:rsidP="00A427CB">
      <w:pPr>
        <w:spacing w:line="240" w:lineRule="auto"/>
        <w:ind w:left="3600"/>
        <w:rPr>
          <w:bCs/>
          <w:sz w:val="32"/>
          <w:szCs w:val="32"/>
        </w:rPr>
      </w:pPr>
      <w:r>
        <w:rPr>
          <w:bCs/>
          <w:noProof/>
          <w:sz w:val="32"/>
          <w:szCs w:val="32"/>
          <w:lang w:bidi="hi-IN"/>
        </w:rPr>
        <w:pict>
          <v:group id="_x0000_s1252" style="position:absolute;left:0;text-align:left;margin-left:-4.5pt;margin-top:19.35pt;width:537pt;height:27.75pt;z-index:251770368" coordorigin="591,15735" coordsize="10740,555">
            <v:shape id="_x0000_s1253" type="#_x0000_t188" style="position:absolute;left:591;top:15735;width:2835;height:555" fillcolor="#0fc">
              <v:textbox style="mso-next-textbox:#_x0000_s1253">
                <w:txbxContent>
                  <w:p w:rsidR="000B022B" w:rsidRPr="001F2F89" w:rsidRDefault="000B022B" w:rsidP="00F549D6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165D5E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254" type="#_x0000_t188" style="position:absolute;left:4979;top:15735;width:3637;height:555" fillcolor="#0fc">
              <v:textbox style="mso-next-textbox:#_x0000_s1254">
                <w:txbxContent>
                  <w:p w:rsidR="000B022B" w:rsidRPr="001F2F89" w:rsidRDefault="000B022B" w:rsidP="00165D5E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255" type="#_x0000_t188" style="position:absolute;left:9855;top:15735;width:1476;height:555" fillcolor="#0fc">
              <v:textbox style="mso-next-textbox:#_x0000_s1255">
                <w:txbxContent>
                  <w:p w:rsidR="000B022B" w:rsidRPr="001F2F89" w:rsidRDefault="000B022B" w:rsidP="00165D5E">
                    <w:pPr>
                      <w:rPr>
                        <w:b/>
                        <w:color w:val="002060"/>
                      </w:rPr>
                    </w:pPr>
                    <w:r w:rsidRPr="00F2378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 </w:t>
                    </w:r>
                    <w:r>
                      <w:rPr>
                        <w:b/>
                        <w:color w:val="002060"/>
                      </w:rPr>
                      <w:t>25</w:t>
                    </w:r>
                  </w:p>
                </w:txbxContent>
              </v:textbox>
            </v:shape>
          </v:group>
        </w:pict>
      </w:r>
    </w:p>
    <w:p w:rsidR="00A606AF" w:rsidRPr="009A3134" w:rsidRDefault="00A606AF" w:rsidP="00A427CB">
      <w:pPr>
        <w:spacing w:line="240" w:lineRule="auto"/>
        <w:rPr>
          <w:bCs/>
          <w:sz w:val="32"/>
          <w:szCs w:val="32"/>
        </w:rPr>
      </w:pPr>
    </w:p>
    <w:p w:rsidR="00765139" w:rsidRPr="009A3134" w:rsidRDefault="00765139" w:rsidP="00A606AF">
      <w:pPr>
        <w:spacing w:line="240" w:lineRule="auto"/>
        <w:rPr>
          <w:bCs/>
          <w:sz w:val="32"/>
          <w:szCs w:val="32"/>
        </w:rPr>
      </w:pPr>
    </w:p>
    <w:p w:rsidR="00BE0D0A" w:rsidRPr="009A3134" w:rsidRDefault="00765139" w:rsidP="00BE0D0A">
      <w:pPr>
        <w:spacing w:line="240" w:lineRule="auto"/>
        <w:ind w:left="3600"/>
        <w:rPr>
          <w:bCs/>
          <w:sz w:val="32"/>
          <w:szCs w:val="32"/>
        </w:rPr>
      </w:pPr>
      <w:r w:rsidRPr="009A3134">
        <w:rPr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-19050</wp:posOffset>
            </wp:positionV>
            <wp:extent cx="1981200" cy="1724025"/>
            <wp:effectExtent l="19050" t="0" r="19050" b="0"/>
            <wp:wrapNone/>
            <wp:docPr id="13" name="Picture 11" descr="H:\images\vei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images\veivek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24025"/>
                    </a:xfrm>
                    <a:prstGeom prst="ellipse">
                      <a:avLst/>
                    </a:prstGeom>
                    <a:ln w="3175" cap="sq" cmpd="dbl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39C3" w:rsidRPr="009A3134">
        <w:rPr>
          <w:bCs/>
          <w:sz w:val="32"/>
          <w:szCs w:val="32"/>
        </w:rPr>
        <w:t>“</w:t>
      </w:r>
      <w:r w:rsidR="00FE39C4" w:rsidRPr="009A3134">
        <w:rPr>
          <w:bCs/>
          <w:sz w:val="32"/>
          <w:szCs w:val="32"/>
        </w:rPr>
        <w:t xml:space="preserve">Education is the manifestation of perfection </w:t>
      </w:r>
    </w:p>
    <w:p w:rsidR="004969DE" w:rsidRPr="009A3134" w:rsidRDefault="00BE0D0A" w:rsidP="00BE0D0A">
      <w:pPr>
        <w:spacing w:line="240" w:lineRule="auto"/>
        <w:ind w:left="3600"/>
        <w:rPr>
          <w:b/>
          <w:sz w:val="32"/>
          <w:szCs w:val="32"/>
        </w:rPr>
      </w:pPr>
      <w:r w:rsidRPr="009A3134">
        <w:rPr>
          <w:bCs/>
          <w:sz w:val="32"/>
          <w:szCs w:val="32"/>
        </w:rPr>
        <w:t xml:space="preserve">    </w:t>
      </w:r>
      <w:r w:rsidR="00FE39C4" w:rsidRPr="009A3134">
        <w:rPr>
          <w:bCs/>
          <w:sz w:val="32"/>
          <w:szCs w:val="32"/>
        </w:rPr>
        <w:t>already existing in man.</w:t>
      </w:r>
      <w:r w:rsidRPr="009A3134">
        <w:rPr>
          <w:bCs/>
          <w:sz w:val="32"/>
          <w:szCs w:val="32"/>
        </w:rPr>
        <w:t>”</w:t>
      </w:r>
    </w:p>
    <w:p w:rsidR="00FE39C4" w:rsidRPr="009A3134" w:rsidRDefault="00FE39C4" w:rsidP="00CD30AB">
      <w:pPr>
        <w:ind w:left="5760" w:firstLine="720"/>
        <w:rPr>
          <w:b/>
          <w:sz w:val="32"/>
          <w:szCs w:val="32"/>
        </w:rPr>
      </w:pPr>
      <w:r w:rsidRPr="009A3134">
        <w:rPr>
          <w:b/>
          <w:sz w:val="32"/>
          <w:szCs w:val="32"/>
        </w:rPr>
        <w:t>- Swami Vivekanand</w:t>
      </w:r>
    </w:p>
    <w:p w:rsidR="00BE0D0A" w:rsidRPr="009A3134" w:rsidRDefault="00BE0D0A" w:rsidP="00BE0D0A">
      <w:pPr>
        <w:rPr>
          <w:b/>
          <w:sz w:val="32"/>
          <w:szCs w:val="32"/>
        </w:rPr>
      </w:pPr>
    </w:p>
    <w:p w:rsidR="00BE0D0A" w:rsidRPr="009A3134" w:rsidRDefault="00BE0D0A" w:rsidP="00BE0D0A">
      <w:pPr>
        <w:rPr>
          <w:b/>
          <w:sz w:val="32"/>
          <w:szCs w:val="32"/>
        </w:rPr>
      </w:pPr>
    </w:p>
    <w:p w:rsidR="00B55B39" w:rsidRPr="009A3134" w:rsidRDefault="00B55B39" w:rsidP="00BE0D0A">
      <w:pPr>
        <w:rPr>
          <w:b/>
          <w:sz w:val="32"/>
          <w:szCs w:val="32"/>
        </w:rPr>
      </w:pPr>
    </w:p>
    <w:p w:rsidR="00BE0D0A" w:rsidRPr="009A3134" w:rsidRDefault="00BE0D0A" w:rsidP="00BE0D0A">
      <w:pPr>
        <w:rPr>
          <w:b/>
          <w:sz w:val="32"/>
          <w:szCs w:val="32"/>
        </w:rPr>
      </w:pPr>
      <w:r w:rsidRPr="009A3134">
        <w:rPr>
          <w:b/>
          <w:noProof/>
          <w:sz w:val="32"/>
          <w:szCs w:val="32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35560</wp:posOffset>
            </wp:positionV>
            <wp:extent cx="1457325" cy="1647825"/>
            <wp:effectExtent l="19050" t="0" r="9525" b="0"/>
            <wp:wrapNone/>
            <wp:docPr id="15" name="Picture 9" descr="H:\images\rabindran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mages\rabindranath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47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A3134">
        <w:rPr>
          <w:b/>
          <w:sz w:val="32"/>
          <w:szCs w:val="32"/>
        </w:rPr>
        <w:tab/>
      </w:r>
      <w:r w:rsidRPr="009A3134">
        <w:rPr>
          <w:b/>
          <w:sz w:val="32"/>
          <w:szCs w:val="32"/>
        </w:rPr>
        <w:tab/>
      </w:r>
      <w:r w:rsidRPr="009A3134">
        <w:rPr>
          <w:b/>
          <w:sz w:val="32"/>
          <w:szCs w:val="32"/>
        </w:rPr>
        <w:tab/>
      </w:r>
      <w:r w:rsidRPr="009A3134">
        <w:rPr>
          <w:b/>
          <w:sz w:val="32"/>
          <w:szCs w:val="32"/>
        </w:rPr>
        <w:tab/>
      </w:r>
    </w:p>
    <w:p w:rsidR="00342FB3" w:rsidRPr="009A3134" w:rsidRDefault="005D39C3" w:rsidP="00342FB3">
      <w:pPr>
        <w:pStyle w:val="NoSpacing"/>
        <w:ind w:left="4320"/>
        <w:jc w:val="both"/>
        <w:rPr>
          <w:sz w:val="32"/>
          <w:szCs w:val="28"/>
        </w:rPr>
      </w:pPr>
      <w:r w:rsidRPr="009A3134">
        <w:rPr>
          <w:sz w:val="32"/>
          <w:szCs w:val="28"/>
        </w:rPr>
        <w:t>“</w:t>
      </w:r>
      <w:r w:rsidR="00BE0D0A" w:rsidRPr="009A3134">
        <w:rPr>
          <w:sz w:val="32"/>
          <w:szCs w:val="28"/>
        </w:rPr>
        <w:t>The highest education is that which does not</w:t>
      </w:r>
      <w:r w:rsidR="00342FB3" w:rsidRPr="009A3134">
        <w:rPr>
          <w:sz w:val="32"/>
          <w:szCs w:val="28"/>
        </w:rPr>
        <w:t xml:space="preserve">   </w:t>
      </w:r>
    </w:p>
    <w:p w:rsidR="00342FB3" w:rsidRPr="009A3134" w:rsidRDefault="00CD30AB" w:rsidP="00342FB3">
      <w:pPr>
        <w:pStyle w:val="NoSpacing"/>
        <w:ind w:left="4320"/>
        <w:jc w:val="both"/>
        <w:rPr>
          <w:sz w:val="32"/>
          <w:szCs w:val="28"/>
        </w:rPr>
      </w:pPr>
      <w:r w:rsidRPr="009A3134">
        <w:rPr>
          <w:sz w:val="32"/>
          <w:szCs w:val="28"/>
        </w:rPr>
        <w:t xml:space="preserve">  </w:t>
      </w:r>
      <w:r w:rsidR="00BE0D0A" w:rsidRPr="009A3134">
        <w:rPr>
          <w:sz w:val="32"/>
          <w:szCs w:val="28"/>
        </w:rPr>
        <w:t>merely give us information, but makes our</w:t>
      </w:r>
      <w:r w:rsidR="00342FB3" w:rsidRPr="009A3134">
        <w:rPr>
          <w:sz w:val="32"/>
          <w:szCs w:val="28"/>
        </w:rPr>
        <w:t xml:space="preserve"> </w:t>
      </w:r>
      <w:r w:rsidR="00BE0D0A" w:rsidRPr="009A3134">
        <w:rPr>
          <w:sz w:val="32"/>
          <w:szCs w:val="28"/>
        </w:rPr>
        <w:t xml:space="preserve">life </w:t>
      </w:r>
    </w:p>
    <w:p w:rsidR="00BE0D0A" w:rsidRPr="009A3134" w:rsidRDefault="00CD30AB" w:rsidP="00342FB3">
      <w:pPr>
        <w:pStyle w:val="NoSpacing"/>
        <w:ind w:left="4320"/>
        <w:jc w:val="both"/>
        <w:rPr>
          <w:sz w:val="32"/>
          <w:szCs w:val="28"/>
        </w:rPr>
      </w:pPr>
      <w:r w:rsidRPr="009A3134">
        <w:rPr>
          <w:sz w:val="32"/>
          <w:szCs w:val="28"/>
        </w:rPr>
        <w:t xml:space="preserve"> </w:t>
      </w:r>
      <w:r w:rsidR="00342FB3" w:rsidRPr="009A3134">
        <w:rPr>
          <w:sz w:val="32"/>
          <w:szCs w:val="28"/>
        </w:rPr>
        <w:t xml:space="preserve"> </w:t>
      </w:r>
      <w:r w:rsidR="00BE0D0A" w:rsidRPr="009A3134">
        <w:rPr>
          <w:sz w:val="32"/>
          <w:szCs w:val="28"/>
        </w:rPr>
        <w:t>in harmony with all existence.”</w:t>
      </w:r>
    </w:p>
    <w:p w:rsidR="00B55B39" w:rsidRPr="009A3134" w:rsidRDefault="00A17F6C" w:rsidP="00CD30AB">
      <w:pPr>
        <w:ind w:left="5760" w:firstLine="720"/>
        <w:rPr>
          <w:b/>
          <w:sz w:val="32"/>
          <w:szCs w:val="32"/>
        </w:rPr>
      </w:pPr>
      <w:r w:rsidRPr="009A3134">
        <w:rPr>
          <w:b/>
          <w:sz w:val="32"/>
          <w:szCs w:val="32"/>
        </w:rPr>
        <w:t>- Ravindra Nath Tagore</w:t>
      </w:r>
    </w:p>
    <w:p w:rsidR="00B55B39" w:rsidRPr="009A3134" w:rsidRDefault="00B55B39" w:rsidP="00B55B39">
      <w:pPr>
        <w:rPr>
          <w:b/>
          <w:sz w:val="32"/>
          <w:szCs w:val="32"/>
        </w:rPr>
      </w:pPr>
    </w:p>
    <w:p w:rsidR="00B55B39" w:rsidRPr="009A3134" w:rsidRDefault="00B55B39" w:rsidP="00B55B39">
      <w:pPr>
        <w:rPr>
          <w:b/>
          <w:sz w:val="32"/>
          <w:szCs w:val="32"/>
        </w:rPr>
      </w:pPr>
      <w:r w:rsidRPr="009A3134">
        <w:rPr>
          <w:b/>
          <w:noProof/>
          <w:sz w:val="32"/>
          <w:szCs w:val="32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313690</wp:posOffset>
            </wp:positionV>
            <wp:extent cx="1457325" cy="1857375"/>
            <wp:effectExtent l="0" t="0" r="9525" b="0"/>
            <wp:wrapNone/>
            <wp:docPr id="10" name="Picture 10" descr="H:\images\radhakris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images\radhakrisha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57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5B39" w:rsidRPr="009A3134" w:rsidRDefault="00B55B39" w:rsidP="00B55B39">
      <w:pPr>
        <w:rPr>
          <w:b/>
          <w:sz w:val="32"/>
          <w:szCs w:val="32"/>
        </w:rPr>
      </w:pPr>
    </w:p>
    <w:p w:rsidR="00CD30AB" w:rsidRPr="009A3134" w:rsidRDefault="00BE3123" w:rsidP="00CD30AB">
      <w:pPr>
        <w:pStyle w:val="NoSpacing"/>
        <w:ind w:left="3600" w:firstLine="720"/>
        <w:jc w:val="both"/>
        <w:rPr>
          <w:sz w:val="32"/>
          <w:szCs w:val="28"/>
        </w:rPr>
      </w:pPr>
      <w:r w:rsidRPr="009A3134">
        <w:rPr>
          <w:sz w:val="32"/>
          <w:szCs w:val="28"/>
        </w:rPr>
        <w:t>“A good teacher must be a master in his field</w:t>
      </w:r>
    </w:p>
    <w:p w:rsidR="00CD30AB" w:rsidRPr="009A3134" w:rsidRDefault="00BE3123" w:rsidP="007E6BF7">
      <w:pPr>
        <w:pStyle w:val="NoSpacing"/>
        <w:ind w:left="2880" w:firstLine="1440"/>
        <w:jc w:val="both"/>
        <w:rPr>
          <w:sz w:val="32"/>
          <w:szCs w:val="28"/>
        </w:rPr>
      </w:pPr>
      <w:r w:rsidRPr="009A3134">
        <w:rPr>
          <w:sz w:val="32"/>
          <w:szCs w:val="28"/>
        </w:rPr>
        <w:t xml:space="preserve"> and be in touch with the latest developments</w:t>
      </w:r>
    </w:p>
    <w:p w:rsidR="00FE33D5" w:rsidRDefault="0093573A" w:rsidP="0093573A">
      <w:pPr>
        <w:pStyle w:val="NoSpacing"/>
        <w:ind w:left="4320"/>
        <w:jc w:val="both"/>
        <w:rPr>
          <w:sz w:val="32"/>
          <w:szCs w:val="28"/>
        </w:rPr>
      </w:pPr>
      <w:r w:rsidRPr="009A3134">
        <w:rPr>
          <w:sz w:val="32"/>
          <w:szCs w:val="28"/>
        </w:rPr>
        <w:t xml:space="preserve"> in </w:t>
      </w:r>
      <w:r w:rsidR="00BE3123" w:rsidRPr="009A3134">
        <w:rPr>
          <w:sz w:val="32"/>
          <w:szCs w:val="28"/>
        </w:rPr>
        <w:t xml:space="preserve">his subject, he must himself be </w:t>
      </w:r>
    </w:p>
    <w:p w:rsidR="00BE3123" w:rsidRPr="009A3134" w:rsidRDefault="00BE3123" w:rsidP="0093573A">
      <w:pPr>
        <w:pStyle w:val="NoSpacing"/>
        <w:ind w:left="4320"/>
        <w:jc w:val="both"/>
        <w:rPr>
          <w:sz w:val="32"/>
          <w:szCs w:val="28"/>
        </w:rPr>
      </w:pPr>
      <w:r w:rsidRPr="009A3134">
        <w:rPr>
          <w:sz w:val="32"/>
          <w:szCs w:val="28"/>
        </w:rPr>
        <w:t xml:space="preserve">existing </w:t>
      </w:r>
      <w:r w:rsidR="00FE33D5">
        <w:rPr>
          <w:sz w:val="32"/>
          <w:szCs w:val="28"/>
        </w:rPr>
        <w:t xml:space="preserve"> </w:t>
      </w:r>
      <w:r w:rsidRPr="009A3134">
        <w:rPr>
          <w:sz w:val="32"/>
          <w:szCs w:val="28"/>
        </w:rPr>
        <w:t>pursuit of knowledge.”</w:t>
      </w:r>
    </w:p>
    <w:p w:rsidR="00BE3123" w:rsidRPr="009A3134" w:rsidRDefault="00BE3123" w:rsidP="00BE3123">
      <w:pPr>
        <w:ind w:left="5760" w:firstLine="720"/>
        <w:rPr>
          <w:b/>
          <w:sz w:val="32"/>
          <w:szCs w:val="32"/>
        </w:rPr>
      </w:pPr>
      <w:r w:rsidRPr="009A3134">
        <w:rPr>
          <w:b/>
          <w:sz w:val="32"/>
          <w:szCs w:val="32"/>
        </w:rPr>
        <w:t xml:space="preserve">    - Dr. S.RadhaKrishnan</w:t>
      </w:r>
    </w:p>
    <w:p w:rsidR="00CC52E4" w:rsidRDefault="007668D5" w:rsidP="00CC52E4">
      <w:pPr>
        <w:spacing w:after="200"/>
        <w:rPr>
          <w:sz w:val="32"/>
          <w:szCs w:val="28"/>
        </w:rPr>
      </w:pPr>
      <w:r>
        <w:rPr>
          <w:noProof/>
          <w:sz w:val="32"/>
          <w:szCs w:val="28"/>
        </w:rPr>
        <w:pict>
          <v:shape id="_x0000_s1259" type="#_x0000_t202" style="position:absolute;margin-left:204pt;margin-top:69.55pt;width:285.75pt;height:224.25pt;z-index:251771392" strokecolor="white [3212]">
            <v:textbox>
              <w:txbxContent>
                <w:p w:rsidR="000B022B" w:rsidRPr="00680D8B" w:rsidRDefault="000B022B" w:rsidP="001F703D">
                  <w:pPr>
                    <w:spacing w:after="200" w:line="240" w:lineRule="auto"/>
                    <w:rPr>
                      <w:color w:val="FF0000"/>
                      <w:sz w:val="32"/>
                      <w:szCs w:val="28"/>
                    </w:rPr>
                  </w:pPr>
                  <w:r>
                    <w:rPr>
                      <w:color w:val="FF0000"/>
                      <w:sz w:val="32"/>
                      <w:szCs w:val="28"/>
                    </w:rPr>
                    <w:t>“ The children most easily</w:t>
                  </w:r>
                  <w:r w:rsidRPr="00680D8B">
                    <w:rPr>
                      <w:color w:val="FF0000"/>
                      <w:sz w:val="32"/>
                      <w:szCs w:val="28"/>
                    </w:rPr>
                    <w:t xml:space="preserve"> learn the </w:t>
                  </w:r>
                </w:p>
                <w:p w:rsidR="000B022B" w:rsidRPr="00680D8B" w:rsidRDefault="000B022B" w:rsidP="001F703D">
                  <w:pPr>
                    <w:spacing w:after="200" w:line="240" w:lineRule="auto"/>
                    <w:rPr>
                      <w:color w:val="FF0000"/>
                      <w:sz w:val="32"/>
                      <w:szCs w:val="28"/>
                    </w:rPr>
                  </w:pPr>
                  <w:r w:rsidRPr="00680D8B">
                    <w:rPr>
                      <w:color w:val="FF0000"/>
                      <w:sz w:val="32"/>
                      <w:szCs w:val="28"/>
                    </w:rPr>
                    <w:t>language of our deeds. A teacher may fail</w:t>
                  </w:r>
                </w:p>
                <w:p w:rsidR="000B022B" w:rsidRPr="00680D8B" w:rsidRDefault="000B022B" w:rsidP="001F703D">
                  <w:pPr>
                    <w:spacing w:after="200" w:line="240" w:lineRule="auto"/>
                    <w:rPr>
                      <w:color w:val="FF0000"/>
                      <w:sz w:val="32"/>
                      <w:szCs w:val="28"/>
                    </w:rPr>
                  </w:pPr>
                  <w:r w:rsidRPr="00680D8B">
                    <w:rPr>
                      <w:color w:val="FF0000"/>
                      <w:sz w:val="32"/>
                      <w:szCs w:val="28"/>
                    </w:rPr>
                    <w:t xml:space="preserve"> to teach what he knows. But he never fails</w:t>
                  </w:r>
                </w:p>
                <w:p w:rsidR="000B022B" w:rsidRPr="00680D8B" w:rsidRDefault="000B022B" w:rsidP="001F703D">
                  <w:pPr>
                    <w:spacing w:after="200" w:line="240" w:lineRule="auto"/>
                    <w:rPr>
                      <w:color w:val="FF0000"/>
                      <w:sz w:val="32"/>
                      <w:szCs w:val="28"/>
                    </w:rPr>
                  </w:pPr>
                  <w:r w:rsidRPr="00680D8B">
                    <w:rPr>
                      <w:color w:val="FF0000"/>
                      <w:sz w:val="32"/>
                      <w:szCs w:val="28"/>
                    </w:rPr>
                    <w:t>to teach and the child also never fails to</w:t>
                  </w:r>
                </w:p>
                <w:p w:rsidR="000B022B" w:rsidRPr="00680D8B" w:rsidRDefault="000B022B" w:rsidP="001F703D">
                  <w:pPr>
                    <w:spacing w:after="200" w:line="240" w:lineRule="auto"/>
                    <w:rPr>
                      <w:color w:val="FF0000"/>
                      <w:sz w:val="32"/>
                      <w:szCs w:val="28"/>
                    </w:rPr>
                  </w:pPr>
                  <w:r w:rsidRPr="00680D8B">
                    <w:rPr>
                      <w:color w:val="FF0000"/>
                      <w:sz w:val="32"/>
                      <w:szCs w:val="28"/>
                    </w:rPr>
                    <w:t xml:space="preserve">understand, what the teacher actually is.”  </w:t>
                  </w:r>
                </w:p>
                <w:p w:rsidR="000B022B" w:rsidRPr="00CC52E4" w:rsidRDefault="000B022B" w:rsidP="00CC52E4">
                  <w:pPr>
                    <w:spacing w:after="200"/>
                    <w:rPr>
                      <w:color w:val="FF0000"/>
                      <w:sz w:val="32"/>
                      <w:szCs w:val="28"/>
                    </w:rPr>
                  </w:pPr>
                  <w:r w:rsidRPr="00CC52E4">
                    <w:rPr>
                      <w:color w:val="FF0000"/>
                      <w:sz w:val="32"/>
                      <w:szCs w:val="28"/>
                    </w:rPr>
                    <w:t xml:space="preserve">   </w:t>
                  </w:r>
                  <w:r>
                    <w:rPr>
                      <w:color w:val="FF0000"/>
                      <w:sz w:val="32"/>
                      <w:szCs w:val="28"/>
                    </w:rPr>
                    <w:t xml:space="preserve">                           </w:t>
                  </w:r>
                  <w:r w:rsidRPr="00CC52E4">
                    <w:rPr>
                      <w:color w:val="FF0000"/>
                      <w:sz w:val="32"/>
                      <w:szCs w:val="28"/>
                    </w:rPr>
                    <w:t xml:space="preserve">  - </w:t>
                  </w:r>
                  <w:r w:rsidRPr="00680D8B">
                    <w:rPr>
                      <w:b/>
                      <w:color w:val="0000FF"/>
                      <w:sz w:val="32"/>
                      <w:szCs w:val="28"/>
                    </w:rPr>
                    <w:t>Mahtma N. D.Grover</w:t>
                  </w:r>
                </w:p>
                <w:p w:rsidR="000B022B" w:rsidRPr="0059143D" w:rsidRDefault="000B022B" w:rsidP="00CC52E4">
                  <w:pPr>
                    <w:ind w:left="5760" w:firstLine="720"/>
                    <w:rPr>
                      <w:b/>
                      <w:color w:val="0070C0"/>
                      <w:sz w:val="32"/>
                      <w:szCs w:val="32"/>
                    </w:rPr>
                  </w:pPr>
                  <w:r>
                    <w:rPr>
                      <w:b/>
                      <w:color w:val="0000FF"/>
                      <w:sz w:val="32"/>
                      <w:szCs w:val="32"/>
                    </w:rPr>
                    <w:t xml:space="preserve">    </w:t>
                  </w:r>
                  <w:r w:rsidRPr="0059143D">
                    <w:rPr>
                      <w:b/>
                      <w:color w:val="0070C0"/>
                      <w:sz w:val="32"/>
                      <w:szCs w:val="32"/>
                    </w:rPr>
                    <w:t>- Dr. S.RadhaKrishnan</w:t>
                  </w:r>
                </w:p>
                <w:p w:rsidR="000B022B" w:rsidRDefault="000B022B" w:rsidP="00CC52E4">
                  <w:pPr>
                    <w:spacing w:after="200"/>
                    <w:rPr>
                      <w:color w:val="00B050"/>
                      <w:sz w:val="32"/>
                      <w:szCs w:val="28"/>
                    </w:rPr>
                  </w:pPr>
                </w:p>
                <w:p w:rsidR="000B022B" w:rsidRPr="0059143D" w:rsidRDefault="000B022B" w:rsidP="00CC52E4">
                  <w:pPr>
                    <w:ind w:left="5760" w:firstLine="720"/>
                    <w:rPr>
                      <w:b/>
                      <w:color w:val="0070C0"/>
                      <w:sz w:val="32"/>
                      <w:szCs w:val="32"/>
                    </w:rPr>
                  </w:pPr>
                  <w:r>
                    <w:rPr>
                      <w:b/>
                      <w:color w:val="0000FF"/>
                      <w:sz w:val="32"/>
                      <w:szCs w:val="32"/>
                    </w:rPr>
                    <w:t xml:space="preserve">    </w:t>
                  </w:r>
                  <w:r w:rsidRPr="0059143D">
                    <w:rPr>
                      <w:b/>
                      <w:color w:val="0070C0"/>
                      <w:sz w:val="32"/>
                      <w:szCs w:val="32"/>
                    </w:rPr>
                    <w:t>- Dr. S.RadhaKrishnan</w:t>
                  </w:r>
                </w:p>
                <w:p w:rsidR="000B022B" w:rsidRPr="00CC52E4" w:rsidRDefault="000B022B" w:rsidP="00CC52E4">
                  <w:pPr>
                    <w:spacing w:after="200"/>
                    <w:rPr>
                      <w:color w:val="00B050"/>
                      <w:sz w:val="32"/>
                      <w:szCs w:val="28"/>
                    </w:rPr>
                  </w:pPr>
                </w:p>
                <w:p w:rsidR="000B022B" w:rsidRDefault="000B022B"/>
              </w:txbxContent>
            </v:textbox>
          </v:shape>
        </w:pict>
      </w:r>
      <w:r w:rsidR="00B55B39" w:rsidRPr="009A3134">
        <w:rPr>
          <w:noProof/>
          <w:sz w:val="32"/>
          <w:szCs w:val="28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979170</wp:posOffset>
            </wp:positionV>
            <wp:extent cx="1724025" cy="2038350"/>
            <wp:effectExtent l="0" t="0" r="9525" b="0"/>
            <wp:wrapNone/>
            <wp:docPr id="8" name="Picture 8" descr="H:\images\n d gr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ages\n d grover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38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568B" w:rsidRPr="009A3134">
        <w:rPr>
          <w:sz w:val="32"/>
          <w:szCs w:val="28"/>
        </w:rPr>
        <w:br w:type="page"/>
      </w:r>
    </w:p>
    <w:p w:rsidR="00403F0E" w:rsidRPr="00796132" w:rsidRDefault="00403F0E" w:rsidP="00CC52E4">
      <w:pPr>
        <w:spacing w:after="200"/>
        <w:rPr>
          <w:sz w:val="2"/>
          <w:szCs w:val="28"/>
        </w:rPr>
      </w:pPr>
    </w:p>
    <w:tbl>
      <w:tblPr>
        <w:tblW w:w="9915" w:type="dxa"/>
        <w:tblInd w:w="93" w:type="dxa"/>
        <w:tblLook w:val="04A0"/>
      </w:tblPr>
      <w:tblGrid>
        <w:gridCol w:w="873"/>
        <w:gridCol w:w="1529"/>
        <w:gridCol w:w="1620"/>
        <w:gridCol w:w="1892"/>
        <w:gridCol w:w="1856"/>
        <w:gridCol w:w="2145"/>
      </w:tblGrid>
      <w:tr w:rsidR="00403F0E" w:rsidRPr="00403F0E" w:rsidTr="00EE1B10">
        <w:trPr>
          <w:trHeight w:val="481"/>
        </w:trPr>
        <w:tc>
          <w:tcPr>
            <w:tcW w:w="99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39DE" w:rsidRPr="003935FF" w:rsidRDefault="00B439D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"/>
                <w:szCs w:val="36"/>
              </w:rPr>
            </w:pPr>
          </w:p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</w:rPr>
              <w:t xml:space="preserve">ACADEMIC  CALENDAR </w:t>
            </w:r>
          </w:p>
        </w:tc>
      </w:tr>
      <w:tr w:rsidR="00403F0E" w:rsidRPr="00403F0E" w:rsidTr="00EE1B10">
        <w:trPr>
          <w:trHeight w:val="559"/>
        </w:trPr>
        <w:tc>
          <w:tcPr>
            <w:tcW w:w="99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3F0E" w:rsidRPr="00403F0E" w:rsidRDefault="00B352BD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Session - 2019</w:t>
            </w:r>
            <w:r w:rsidR="00403F0E" w:rsidRPr="00403F0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20</w:t>
            </w:r>
          </w:p>
        </w:tc>
      </w:tr>
      <w:tr w:rsidR="00403F0E" w:rsidRPr="00403F0E" w:rsidTr="00EE1B10">
        <w:trPr>
          <w:trHeight w:val="574"/>
        </w:trPr>
        <w:tc>
          <w:tcPr>
            <w:tcW w:w="991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Failing to plan means planning to fail</w:t>
            </w:r>
          </w:p>
        </w:tc>
      </w:tr>
      <w:tr w:rsidR="00403F0E" w:rsidRPr="00403F0E" w:rsidTr="00EE1B10">
        <w:trPr>
          <w:trHeight w:val="729"/>
        </w:trPr>
        <w:tc>
          <w:tcPr>
            <w:tcW w:w="8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Sl. No.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Months 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Class LKG to II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Class III to VIII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Class IX &amp; X 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Class XI &amp; XII </w:t>
            </w:r>
          </w:p>
        </w:tc>
      </w:tr>
      <w:tr w:rsidR="00403F0E" w:rsidRPr="00403F0E" w:rsidTr="00EE1B10">
        <w:trPr>
          <w:trHeight w:val="602"/>
        </w:trPr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  <w:r w:rsidRPr="00403F0E">
              <w:t xml:space="preserve">April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Activity Test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Default="00403F0E" w:rsidP="005B0F0D">
            <w:pPr>
              <w:pStyle w:val="NoSpacingChar"/>
              <w:jc w:val="center"/>
            </w:pPr>
            <w:r w:rsidRPr="00403F0E">
              <w:t>Class Test</w:t>
            </w:r>
          </w:p>
          <w:p w:rsidR="00873622" w:rsidRPr="00403F0E" w:rsidRDefault="00873622" w:rsidP="005B0F0D">
            <w:pPr>
              <w:pStyle w:val="NoSpacingChar"/>
              <w:jc w:val="center"/>
            </w:pPr>
            <w:r>
              <w:t>(As per HW Schedule)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622" w:rsidRDefault="00873622" w:rsidP="00873622">
            <w:pPr>
              <w:pStyle w:val="NoSpacingChar"/>
              <w:jc w:val="center"/>
            </w:pPr>
            <w:r w:rsidRPr="00403F0E">
              <w:t>Class Test</w:t>
            </w:r>
          </w:p>
          <w:p w:rsidR="00403F0E" w:rsidRPr="00403F0E" w:rsidRDefault="00873622" w:rsidP="00873622">
            <w:pPr>
              <w:pStyle w:val="NoSpacingChar"/>
              <w:jc w:val="center"/>
            </w:pPr>
            <w:r>
              <w:t>(As per HW Schedule)</w:t>
            </w:r>
          </w:p>
        </w:tc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622" w:rsidRDefault="00873622" w:rsidP="00873622">
            <w:pPr>
              <w:pStyle w:val="NoSpacingChar"/>
              <w:jc w:val="center"/>
            </w:pPr>
            <w:r w:rsidRPr="00403F0E">
              <w:t>Class Test</w:t>
            </w:r>
          </w:p>
          <w:p w:rsidR="00403F0E" w:rsidRPr="00403F0E" w:rsidRDefault="00873622" w:rsidP="00873622">
            <w:pPr>
              <w:pStyle w:val="NoSpacingChar"/>
              <w:jc w:val="center"/>
            </w:pPr>
            <w:r>
              <w:t>(As per HW Schedule)</w:t>
            </w:r>
          </w:p>
        </w:tc>
      </w:tr>
      <w:tr w:rsidR="00403F0E" w:rsidRPr="00403F0E" w:rsidTr="00EE1B10">
        <w:trPr>
          <w:trHeight w:val="350"/>
        </w:trPr>
        <w:tc>
          <w:tcPr>
            <w:tcW w:w="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(As per EEDP)</w:t>
            </w:r>
          </w:p>
        </w:tc>
        <w:tc>
          <w:tcPr>
            <w:tcW w:w="1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</w:p>
        </w:tc>
        <w:tc>
          <w:tcPr>
            <w:tcW w:w="2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</w:p>
        </w:tc>
      </w:tr>
      <w:tr w:rsidR="00403F0E" w:rsidRPr="00403F0E" w:rsidTr="007D7BD5">
        <w:trPr>
          <w:trHeight w:val="512"/>
        </w:trPr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  <w:r w:rsidRPr="00403F0E">
              <w:t>May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Activity Test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Class Test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Class Test</w:t>
            </w:r>
          </w:p>
        </w:tc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Unit Test – I/ Class Tes</w:t>
            </w:r>
            <w:r w:rsidR="00B352BD">
              <w:t>t- I(25% of syllabus)   07.05.19</w:t>
            </w:r>
            <w:r w:rsidRPr="00403F0E">
              <w:t xml:space="preserve"> to 11.05.1</w:t>
            </w:r>
            <w:r w:rsidR="00B352BD">
              <w:t>9</w:t>
            </w:r>
          </w:p>
        </w:tc>
      </w:tr>
      <w:tr w:rsidR="00403F0E" w:rsidRPr="00403F0E" w:rsidTr="00EE1B10">
        <w:trPr>
          <w:trHeight w:val="710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(As per EEDP)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(As per H.W Schedule)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(As per H.W Schedule)</w:t>
            </w:r>
          </w:p>
        </w:tc>
        <w:tc>
          <w:tcPr>
            <w:tcW w:w="2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</w:p>
        </w:tc>
      </w:tr>
      <w:tr w:rsidR="00403F0E" w:rsidRPr="00403F0E" w:rsidTr="00EE1B10">
        <w:trPr>
          <w:trHeight w:val="422"/>
        </w:trPr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  <w:r w:rsidRPr="00403F0E">
              <w:t>June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PT- I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PT- I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PT- I</w:t>
            </w:r>
          </w:p>
        </w:tc>
        <w:tc>
          <w:tcPr>
            <w:tcW w:w="21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Cl</w:t>
            </w:r>
            <w:r w:rsidR="00FB1170">
              <w:t>a</w:t>
            </w:r>
            <w:r w:rsidRPr="00403F0E">
              <w:t>ss Test (As per H.W Schedule)</w:t>
            </w:r>
          </w:p>
        </w:tc>
      </w:tr>
      <w:tr w:rsidR="00403F0E" w:rsidRPr="00403F0E" w:rsidTr="00EE1B10">
        <w:trPr>
          <w:trHeight w:val="260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M.M- 20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M.M- 2</w:t>
            </w:r>
            <w:r w:rsidR="000479A2">
              <w:t>0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0479A2" w:rsidP="005B0F0D">
            <w:pPr>
              <w:pStyle w:val="NoSpacingChar"/>
              <w:jc w:val="center"/>
            </w:pPr>
            <w:r>
              <w:t>M.M- 2</w:t>
            </w:r>
            <w:r w:rsidR="00403F0E" w:rsidRPr="00403F0E">
              <w:t>0</w:t>
            </w:r>
          </w:p>
        </w:tc>
        <w:tc>
          <w:tcPr>
            <w:tcW w:w="21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</w:p>
        </w:tc>
      </w:tr>
      <w:tr w:rsidR="00403F0E" w:rsidRPr="00403F0E" w:rsidTr="00EE1B10">
        <w:trPr>
          <w:trHeight w:val="890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B352BD" w:rsidP="005B0F0D">
            <w:pPr>
              <w:pStyle w:val="NoSpacingChar"/>
              <w:jc w:val="center"/>
            </w:pPr>
            <w:r>
              <w:t>(25% of Syllabus)  24.06.19</w:t>
            </w:r>
            <w:r w:rsidR="00403F0E" w:rsidRPr="00403F0E">
              <w:t xml:space="preserve">  to 30.06.1</w:t>
            </w:r>
            <w:r>
              <w:t>9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B352BD" w:rsidP="005B0F0D">
            <w:pPr>
              <w:pStyle w:val="NoSpacingChar"/>
              <w:jc w:val="center"/>
            </w:pPr>
            <w:r>
              <w:t>(25% of Syllabus)  24.06.19  to 29</w:t>
            </w:r>
            <w:r w:rsidR="00403F0E" w:rsidRPr="00403F0E">
              <w:t>.06.19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B352BD" w:rsidP="005B0F0D">
            <w:pPr>
              <w:pStyle w:val="NoSpacingChar"/>
              <w:jc w:val="center"/>
            </w:pPr>
            <w:r>
              <w:t>(25% of Syllabus)  24.06.19  to 29</w:t>
            </w:r>
            <w:r w:rsidR="00403F0E" w:rsidRPr="00403F0E">
              <w:t>.06.</w:t>
            </w:r>
            <w:r>
              <w:t>19</w:t>
            </w:r>
          </w:p>
        </w:tc>
        <w:tc>
          <w:tcPr>
            <w:tcW w:w="21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</w:p>
        </w:tc>
      </w:tr>
      <w:tr w:rsidR="00403F0E" w:rsidRPr="00403F0E" w:rsidTr="00EE1B10">
        <w:trPr>
          <w:trHeight w:val="422"/>
        </w:trPr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  <w:r w:rsidRPr="00403F0E">
              <w:t>July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Activity Test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Class Test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Class Test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XI – U.T – I</w:t>
            </w:r>
          </w:p>
        </w:tc>
      </w:tr>
      <w:tr w:rsidR="00403F0E" w:rsidRPr="00403F0E" w:rsidTr="00EE1B10">
        <w:trPr>
          <w:trHeight w:val="458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(As per EEDP)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(As per H.W Schedule)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(As per H.W   Schedule)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XII – U.T- II</w:t>
            </w:r>
          </w:p>
        </w:tc>
      </w:tr>
      <w:tr w:rsidR="00403F0E" w:rsidRPr="00403F0E" w:rsidTr="00EE1B10">
        <w:trPr>
          <w:trHeight w:val="962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</w:p>
        </w:tc>
        <w:tc>
          <w:tcPr>
            <w:tcW w:w="1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M.M- 25 (</w:t>
            </w:r>
            <w:r w:rsidR="0040531A">
              <w:t>15% &amp; 50 % of Syllabus) 08.07.19 to 13</w:t>
            </w:r>
            <w:r w:rsidRPr="00403F0E">
              <w:t>.07.1</w:t>
            </w:r>
            <w:r w:rsidR="0040531A">
              <w:t>9</w:t>
            </w:r>
          </w:p>
        </w:tc>
      </w:tr>
      <w:tr w:rsidR="00403F0E" w:rsidRPr="00403F0E" w:rsidTr="00EE1B10">
        <w:trPr>
          <w:trHeight w:val="422"/>
        </w:trPr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  <w:r w:rsidRPr="00403F0E">
              <w:t>August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PT- II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PT- II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Class Test</w:t>
            </w:r>
          </w:p>
        </w:tc>
        <w:tc>
          <w:tcPr>
            <w:tcW w:w="2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Default="0040531A" w:rsidP="005B0F0D">
            <w:pPr>
              <w:pStyle w:val="NoSpacingChar"/>
              <w:jc w:val="center"/>
            </w:pPr>
            <w:r>
              <w:t>XI -</w:t>
            </w:r>
            <w:r w:rsidR="00403F0E" w:rsidRPr="00403F0E">
              <w:t>Class Test (As per H.W Schedule)</w:t>
            </w:r>
          </w:p>
          <w:p w:rsidR="0040531A" w:rsidRPr="00403F0E" w:rsidRDefault="0040531A" w:rsidP="005B0F0D">
            <w:pPr>
              <w:pStyle w:val="NoSpacingChar"/>
              <w:jc w:val="center"/>
            </w:pPr>
            <w:r>
              <w:t>XII – Term- I          (70% of Syllabus)</w:t>
            </w:r>
          </w:p>
        </w:tc>
      </w:tr>
      <w:tr w:rsidR="00403F0E" w:rsidRPr="00403F0E" w:rsidTr="00EE1B10">
        <w:trPr>
          <w:trHeight w:val="350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M.M- 20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M.M- 2</w:t>
            </w:r>
            <w:r w:rsidR="00FB1170">
              <w:t>0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(As per H.W   Schedule)</w:t>
            </w:r>
          </w:p>
        </w:tc>
        <w:tc>
          <w:tcPr>
            <w:tcW w:w="2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</w:p>
        </w:tc>
      </w:tr>
      <w:tr w:rsidR="00403F0E" w:rsidRPr="00403F0E" w:rsidTr="00EE1B10">
        <w:trPr>
          <w:trHeight w:val="953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531A" w:rsidP="005B0F0D">
            <w:pPr>
              <w:pStyle w:val="NoSpacingChar"/>
              <w:jc w:val="center"/>
            </w:pPr>
            <w:r>
              <w:t>(25% of Syllabus) 12.08.19 to 20</w:t>
            </w:r>
            <w:r w:rsidR="00403F0E" w:rsidRPr="00403F0E">
              <w:t>.08.1</w:t>
            </w:r>
            <w:r>
              <w:t>9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531A" w:rsidP="005B0F0D">
            <w:pPr>
              <w:pStyle w:val="NoSpacingChar"/>
              <w:jc w:val="center"/>
            </w:pPr>
            <w:r>
              <w:t>(50% of Syllabus)  12.08.19 to 20</w:t>
            </w:r>
            <w:r w:rsidR="00403F0E" w:rsidRPr="00403F0E">
              <w:t>.08.1</w:t>
            </w:r>
            <w:r>
              <w:t>9</w:t>
            </w:r>
          </w:p>
        </w:tc>
        <w:tc>
          <w:tcPr>
            <w:tcW w:w="1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</w:p>
        </w:tc>
        <w:tc>
          <w:tcPr>
            <w:tcW w:w="2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</w:p>
        </w:tc>
      </w:tr>
      <w:tr w:rsidR="00403F0E" w:rsidRPr="00403F0E" w:rsidTr="00EE1B10">
        <w:trPr>
          <w:trHeight w:val="621"/>
        </w:trPr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  <w:r w:rsidRPr="00403F0E">
              <w:t>September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Worksheet Assessment – I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TERM  – I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PT- II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TERM- I</w:t>
            </w:r>
          </w:p>
        </w:tc>
      </w:tr>
      <w:tr w:rsidR="00403F0E" w:rsidRPr="00403F0E" w:rsidTr="00EE1B10">
        <w:trPr>
          <w:trHeight w:val="458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M.M- 80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M.M- 80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0479A2" w:rsidP="005B0F0D">
            <w:pPr>
              <w:pStyle w:val="NoSpacingChar"/>
              <w:jc w:val="center"/>
            </w:pPr>
            <w:r>
              <w:t>M.M- 2</w:t>
            </w:r>
            <w:r w:rsidR="00403F0E" w:rsidRPr="00403F0E">
              <w:t>0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M.M- 100</w:t>
            </w:r>
          </w:p>
        </w:tc>
      </w:tr>
      <w:tr w:rsidR="00403F0E" w:rsidRPr="00403F0E" w:rsidTr="00EE1B10">
        <w:trPr>
          <w:trHeight w:val="621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(50% of Syllabus)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(50% of Syllabus)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FB1170" w:rsidP="005B0F0D">
            <w:pPr>
              <w:pStyle w:val="NoSpacingChar"/>
              <w:jc w:val="center"/>
            </w:pPr>
            <w:r>
              <w:t>(66</w:t>
            </w:r>
            <w:r w:rsidR="00403F0E" w:rsidRPr="00403F0E">
              <w:t>% of Syllabus)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XI – 40% of Syllabus</w:t>
            </w:r>
          </w:p>
        </w:tc>
      </w:tr>
      <w:tr w:rsidR="00403F0E" w:rsidRPr="00403F0E" w:rsidTr="00EE1B10">
        <w:trPr>
          <w:trHeight w:val="1210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FB1170" w:rsidP="005B0F0D">
            <w:pPr>
              <w:pStyle w:val="NoSpacingChar"/>
              <w:jc w:val="center"/>
            </w:pPr>
            <w:r>
              <w:t>12.09.19</w:t>
            </w:r>
            <w:r w:rsidR="00403F0E" w:rsidRPr="00403F0E">
              <w:t xml:space="preserve"> to 30.09.1</w:t>
            </w:r>
            <w:r>
              <w:t>9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FB1170" w:rsidP="005B0F0D">
            <w:pPr>
              <w:pStyle w:val="NoSpacingChar"/>
              <w:jc w:val="center"/>
            </w:pPr>
            <w:r>
              <w:t>12.09.19</w:t>
            </w:r>
            <w:r w:rsidR="00403F0E" w:rsidRPr="00403F0E">
              <w:t xml:space="preserve"> to 30.09.19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FB1170" w:rsidP="005B0F0D">
            <w:pPr>
              <w:pStyle w:val="NoSpacingChar"/>
              <w:jc w:val="center"/>
            </w:pPr>
            <w:r>
              <w:t>12.09.19</w:t>
            </w:r>
            <w:r w:rsidR="00403F0E" w:rsidRPr="00403F0E">
              <w:t xml:space="preserve"> to 30.09.</w:t>
            </w:r>
            <w:r>
              <w:t>19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FB1170" w:rsidP="005B0F0D">
            <w:pPr>
              <w:pStyle w:val="NoSpacingChar"/>
              <w:jc w:val="center"/>
            </w:pPr>
            <w:r w:rsidRPr="00403F0E">
              <w:t>Cl</w:t>
            </w:r>
            <w:r>
              <w:t>a</w:t>
            </w:r>
            <w:r w:rsidRPr="00403F0E">
              <w:t>ss Test (As per H.W Schedule)</w:t>
            </w:r>
          </w:p>
        </w:tc>
      </w:tr>
      <w:tr w:rsidR="00403F0E" w:rsidRPr="00403F0E" w:rsidTr="00EE1B10">
        <w:trPr>
          <w:trHeight w:val="621"/>
        </w:trPr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  <w:r w:rsidRPr="00403F0E">
              <w:t>October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Activity Test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Class Test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Class Test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Class Test</w:t>
            </w:r>
          </w:p>
        </w:tc>
      </w:tr>
      <w:tr w:rsidR="00403F0E" w:rsidRPr="00403F0E" w:rsidTr="00EE1B10">
        <w:trPr>
          <w:trHeight w:val="1009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pStyle w:val="NoSpacingCha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(As per EEDP)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(As per H.W Schedule)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(As per H.W   Schedule)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pStyle w:val="NoSpacingChar"/>
              <w:jc w:val="center"/>
            </w:pPr>
            <w:r w:rsidRPr="00403F0E">
              <w:t>(As per H.W   Schedule)</w:t>
            </w:r>
          </w:p>
        </w:tc>
      </w:tr>
      <w:tr w:rsidR="00403F0E" w:rsidRPr="00403F0E" w:rsidTr="00EE1B10">
        <w:trPr>
          <w:trHeight w:val="621"/>
        </w:trPr>
        <w:tc>
          <w:tcPr>
            <w:tcW w:w="8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  <w:p w:rsidR="00403F0E" w:rsidRPr="00403F0E" w:rsidRDefault="001201B8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7668D5">
              <w:rPr>
                <w:noProof/>
              </w:rPr>
              <w:pict>
                <v:group id="_x0000_s1399" style="position:absolute;left:0;text-align:left;margin-left:-17.35pt;margin-top:12.6pt;width:537pt;height:27.75pt;z-index:251827712" coordorigin="591,15735" coordsize="10740,555">
                  <v:shape id="_x0000_s1400" type="#_x0000_t188" style="position:absolute;left:591;top:15735;width:2835;height:555" fillcolor="#0fc">
                    <v:textbox style="mso-next-textbox:#_x0000_s1400">
                      <w:txbxContent>
                        <w:p w:rsidR="000B022B" w:rsidRPr="001F2F89" w:rsidRDefault="000B022B" w:rsidP="00176AB9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Institutional Plan : 2019-20</w:t>
                          </w:r>
                        </w:p>
                        <w:p w:rsidR="000B022B" w:rsidRPr="001F2F89" w:rsidRDefault="000B022B" w:rsidP="00176AB9">
                          <w:pPr>
                            <w:rPr>
                              <w:b/>
                              <w:color w:val="FF0000"/>
                            </w:rPr>
                          </w:pPr>
                        </w:p>
                      </w:txbxContent>
                    </v:textbox>
                  </v:shape>
                  <v:shape id="_x0000_s1401" type="#_x0000_t188" style="position:absolute;left:4979;top:15735;width:3637;height:555" fillcolor="#0fc">
                    <v:textbox style="mso-next-textbox:#_x0000_s1401">
                      <w:txbxContent>
                        <w:p w:rsidR="000B022B" w:rsidRPr="001F2F89" w:rsidRDefault="000B022B" w:rsidP="00176AB9">
                          <w:pPr>
                            <w:rPr>
                              <w:b/>
                              <w:color w:val="002060"/>
                            </w:rPr>
                          </w:pPr>
                          <w:r w:rsidRPr="001F2F89">
                            <w:rPr>
                              <w:b/>
                              <w:color w:val="002060"/>
                            </w:rPr>
                            <w:t>DAV PUBLIC SCHOOL, KEDLA</w:t>
                          </w:r>
                        </w:p>
                      </w:txbxContent>
                    </v:textbox>
                  </v:shape>
                  <v:shape id="_x0000_s1402" type="#_x0000_t188" style="position:absolute;left:9855;top:15735;width:1476;height:555" fillcolor="#0fc">
                    <v:textbox style="mso-next-textbox:#_x0000_s1402">
                      <w:txbxContent>
                        <w:p w:rsidR="000B022B" w:rsidRPr="001F2F89" w:rsidRDefault="000B022B" w:rsidP="00176AB9">
                          <w:pPr>
                            <w:rPr>
                              <w:b/>
                              <w:color w:val="002060"/>
                            </w:rPr>
                          </w:pPr>
                          <w:r w:rsidRPr="00F23787">
                            <w:rPr>
                              <w:b/>
                              <w:color w:val="auto"/>
                              <w:spacing w:val="60"/>
                            </w:rPr>
                            <w:t>Page</w:t>
                          </w:r>
                          <w:r w:rsidRPr="001F2F89">
                            <w:rPr>
                              <w:b/>
                              <w:color w:val="002060"/>
                            </w:rPr>
                            <w:t xml:space="preserve"> | </w:t>
                          </w:r>
                          <w:r>
                            <w:rPr>
                              <w:b/>
                              <w:color w:val="00206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w:pict>
            </w:r>
            <w:r w:rsidR="00403F0E"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Sl. No.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Months 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Class LKG to II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Class III to VIII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Class IX &amp; X 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Class XI &amp; XII </w:t>
            </w:r>
          </w:p>
        </w:tc>
      </w:tr>
      <w:tr w:rsidR="00403F0E" w:rsidRPr="00403F0E" w:rsidTr="00EE1B10">
        <w:trPr>
          <w:trHeight w:val="377"/>
        </w:trPr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lastRenderedPageBreak/>
              <w:t>8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November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Activity Test        (As per EEDP)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Class Test                 (As per H.W Schedule)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Class Test                 (As per H.W Schedule)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XI – U.T – II</w:t>
            </w:r>
          </w:p>
        </w:tc>
      </w:tr>
      <w:tr w:rsidR="00403F0E" w:rsidRPr="00403F0E" w:rsidTr="00EE1B10">
        <w:trPr>
          <w:trHeight w:val="350"/>
        </w:trPr>
        <w:tc>
          <w:tcPr>
            <w:tcW w:w="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M.M-25</w:t>
            </w:r>
          </w:p>
        </w:tc>
      </w:tr>
      <w:tr w:rsidR="00403F0E" w:rsidRPr="00403F0E" w:rsidTr="00EE1B10">
        <w:trPr>
          <w:trHeight w:val="350"/>
        </w:trPr>
        <w:tc>
          <w:tcPr>
            <w:tcW w:w="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60% of Syllabus</w:t>
            </w:r>
          </w:p>
        </w:tc>
      </w:tr>
      <w:tr w:rsidR="00403F0E" w:rsidRPr="00403F0E" w:rsidTr="00EE1B10">
        <w:trPr>
          <w:trHeight w:val="350"/>
        </w:trPr>
        <w:tc>
          <w:tcPr>
            <w:tcW w:w="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XII – U.T-III</w:t>
            </w:r>
          </w:p>
        </w:tc>
      </w:tr>
      <w:tr w:rsidR="00403F0E" w:rsidRPr="00403F0E" w:rsidTr="00EE1B10">
        <w:trPr>
          <w:trHeight w:val="350"/>
        </w:trPr>
        <w:tc>
          <w:tcPr>
            <w:tcW w:w="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M.M- 25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766809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90% of Syllabus (16.11.19 to 22.11.19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>)</w:t>
            </w:r>
          </w:p>
        </w:tc>
      </w:tr>
      <w:tr w:rsidR="00403F0E" w:rsidRPr="00403F0E" w:rsidTr="00EE1B10">
        <w:trPr>
          <w:trHeight w:val="467"/>
        </w:trPr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December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PT-III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PT-III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X – P.S- I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U.T – III (XI)</w:t>
            </w:r>
          </w:p>
        </w:tc>
      </w:tr>
      <w:tr w:rsidR="00403F0E" w:rsidRPr="00403F0E" w:rsidTr="00EE1B10">
        <w:trPr>
          <w:trHeight w:val="350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M.M – 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M.M – 2</w:t>
            </w:r>
            <w:r w:rsidR="00766809">
              <w:rPr>
                <w:rFonts w:ascii="Arial" w:eastAsia="Times New Roman" w:hAnsi="Arial" w:cs="Arial"/>
                <w:color w:val="000000"/>
                <w:sz w:val="20"/>
              </w:rPr>
              <w:t>0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M.M- 50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M.M- 25</w:t>
            </w:r>
          </w:p>
        </w:tc>
      </w:tr>
      <w:tr w:rsidR="00403F0E" w:rsidRPr="00403F0E" w:rsidTr="00EE1B10">
        <w:trPr>
          <w:trHeight w:val="395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75% of Syllabus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75% of Syllabus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(2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  <w:vertAlign w:val="superscript"/>
              </w:rPr>
              <w:t>nd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 xml:space="preserve"> Half part of Syllabus)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80% of Syllabus.</w:t>
            </w:r>
          </w:p>
        </w:tc>
      </w:tr>
      <w:tr w:rsidR="00403F0E" w:rsidRPr="00403F0E" w:rsidTr="00EE1B10">
        <w:trPr>
          <w:trHeight w:val="413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766809" w:rsidP="005B0F0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Cs w:val="22"/>
              </w:rPr>
              <w:t>(10.12.19 to 20.12.19</w:t>
            </w:r>
            <w:r w:rsidR="00403F0E" w:rsidRPr="00403F0E">
              <w:rPr>
                <w:rFonts w:ascii="Calibri" w:eastAsia="Times New Roman" w:hAnsi="Calibri"/>
                <w:color w:val="000000"/>
                <w:szCs w:val="22"/>
              </w:rPr>
              <w:t>)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766809" w:rsidP="005B0F0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Cs w:val="22"/>
              </w:rPr>
              <w:t>(10.12.19 to 20.12.19</w:t>
            </w:r>
            <w:r w:rsidR="00403F0E" w:rsidRPr="00403F0E">
              <w:rPr>
                <w:rFonts w:ascii="Calibri" w:eastAsia="Times New Roman" w:hAnsi="Calibri"/>
                <w:color w:val="000000"/>
                <w:szCs w:val="22"/>
              </w:rPr>
              <w:t>)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U.T – IV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IX – C.T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(XII)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(As per H.W Schedule)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P.Set – I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  <w:tc>
          <w:tcPr>
            <w:tcW w:w="18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766809" w:rsidP="005B0F0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Cs w:val="22"/>
              </w:rPr>
              <w:t>10.12.19</w:t>
            </w:r>
            <w:r w:rsidR="00403F0E" w:rsidRPr="00403F0E">
              <w:rPr>
                <w:rFonts w:ascii="Calibri" w:eastAsia="Times New Roman" w:hAnsi="Calibri"/>
                <w:color w:val="000000"/>
                <w:szCs w:val="22"/>
              </w:rPr>
              <w:t xml:space="preserve"> to </w:t>
            </w:r>
            <w:r>
              <w:rPr>
                <w:rFonts w:ascii="Calibri" w:eastAsia="Times New Roman" w:hAnsi="Calibri"/>
                <w:color w:val="000000"/>
                <w:szCs w:val="22"/>
              </w:rPr>
              <w:t>16</w:t>
            </w:r>
            <w:r w:rsidR="00403F0E" w:rsidRPr="00403F0E">
              <w:rPr>
                <w:rFonts w:ascii="Calibri" w:eastAsia="Times New Roman" w:hAnsi="Calibri"/>
                <w:color w:val="000000"/>
                <w:szCs w:val="22"/>
              </w:rPr>
              <w:t>.12.1</w:t>
            </w:r>
            <w:r>
              <w:rPr>
                <w:rFonts w:ascii="Calibri" w:eastAsia="Times New Roman" w:hAnsi="Calibri"/>
                <w:color w:val="000000"/>
                <w:szCs w:val="22"/>
              </w:rPr>
              <w:t>9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(2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  <w:vertAlign w:val="superscript"/>
              </w:rPr>
              <w:t>nd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 xml:space="preserve"> Half of Syllabus)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  <w:tc>
          <w:tcPr>
            <w:tcW w:w="1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766809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10.12.19 to 16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>.12.1</w:t>
            </w:r>
            <w:r>
              <w:rPr>
                <w:rFonts w:ascii="Arial" w:eastAsia="Times New Roman" w:hAnsi="Arial" w:cs="Arial"/>
                <w:color w:val="000000"/>
                <w:sz w:val="20"/>
              </w:rPr>
              <w:t>9</w:t>
            </w:r>
          </w:p>
        </w:tc>
      </w:tr>
      <w:tr w:rsidR="00403F0E" w:rsidRPr="00403F0E" w:rsidTr="00EE1B10">
        <w:trPr>
          <w:trHeight w:val="413"/>
        </w:trPr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January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P.T- IV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P.T- IV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P.T-III (IX)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U.T – IV(XI)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M.M- 20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M.M- 2</w:t>
            </w:r>
            <w:r w:rsidR="005C4905">
              <w:rPr>
                <w:rFonts w:ascii="Arial" w:eastAsia="Times New Roman" w:hAnsi="Arial" w:cs="Arial"/>
                <w:color w:val="000000"/>
                <w:sz w:val="20"/>
              </w:rPr>
              <w:t>0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5C4905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M.M- 2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>0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M.M- 25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100% of Syllabus.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100% of Syllabus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100% of Syllabus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5C4905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(16.01.20 to 23.01.20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>)</w:t>
            </w:r>
          </w:p>
        </w:tc>
      </w:tr>
      <w:tr w:rsidR="00403F0E" w:rsidRPr="00403F0E" w:rsidTr="00EE1B10">
        <w:trPr>
          <w:trHeight w:val="368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B527D3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(16.01.20 to 25.01.20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>)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B527D3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(16.01.20 to 25.01.20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>).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5C4905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(16.01.20 to 23.01.20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>)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403F0E" w:rsidRPr="00403F0E" w:rsidTr="00EE1B10">
        <w:trPr>
          <w:trHeight w:val="332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P.S- I</w:t>
            </w:r>
            <w:r w:rsidR="00B527D3">
              <w:rPr>
                <w:rFonts w:ascii="Arial" w:eastAsia="Times New Roman" w:hAnsi="Arial" w:cs="Arial"/>
                <w:color w:val="000000"/>
                <w:sz w:val="20"/>
              </w:rPr>
              <w:t>I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I (X)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P.SET – II (XII)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  <w:vertAlign w:val="superscript"/>
              </w:rPr>
              <w:t>nd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 xml:space="preserve"> Pre Board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  <w:vertAlign w:val="superscript"/>
              </w:rPr>
              <w:t>nd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 xml:space="preserve"> Pre – board.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  <w:vertAlign w:val="superscript"/>
              </w:rPr>
              <w:t>st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 xml:space="preserve"> Half part of Syllabus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  <w:vertAlign w:val="superscript"/>
              </w:rPr>
              <w:t>st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 xml:space="preserve"> Half part of Syllabus.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B527D3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16.01.20 to 23.01.20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B527D3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16.01.20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 xml:space="preserve"> to 23.</w:t>
            </w:r>
            <w:r>
              <w:rPr>
                <w:rFonts w:ascii="Arial" w:eastAsia="Times New Roman" w:hAnsi="Arial" w:cs="Arial"/>
                <w:color w:val="000000"/>
                <w:sz w:val="20"/>
              </w:rPr>
              <w:t>01.20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11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February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Revision + Activity Test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TERM- II (VIII)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TERM- II (IX)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Practical Exam (XII)</w:t>
            </w:r>
          </w:p>
        </w:tc>
      </w:tr>
      <w:tr w:rsidR="00403F0E" w:rsidRPr="00403F0E" w:rsidTr="00EE1B10">
        <w:trPr>
          <w:trHeight w:val="377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M.M=80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M.M= 80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(01.02.19 to 15.02.19)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(100% of Syllabus)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B527D3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(100% of 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>Syllabus)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Annual Exam(XI)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B527D3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(21.02.20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>-onwards)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B527D3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(21.02.20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>- onwards)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(100% Syllabus 21.</w:t>
            </w:r>
            <w:r w:rsidR="00B527D3">
              <w:rPr>
                <w:rFonts w:ascii="Arial" w:eastAsia="Times New Roman" w:hAnsi="Arial" w:cs="Arial"/>
                <w:color w:val="000000"/>
                <w:sz w:val="20"/>
              </w:rPr>
              <w:t>02.20</w:t>
            </w: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 xml:space="preserve"> onwards)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12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March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Worksheet Assessment – II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TERM– II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Annual Board Exam(X)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AISSCE – 20</w:t>
            </w:r>
            <w:r w:rsidR="00B527D3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20</w:t>
            </w:r>
          </w:p>
        </w:tc>
      </w:tr>
      <w:tr w:rsidR="00403F0E" w:rsidRPr="00403F0E" w:rsidTr="00EE1B10">
        <w:trPr>
          <w:trHeight w:val="368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M.M= 80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(III to VII)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100% of Syllabus</w:t>
            </w:r>
          </w:p>
        </w:tc>
        <w:tc>
          <w:tcPr>
            <w:tcW w:w="21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B527D3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(100% OF Syllabus- 01.03.20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 xml:space="preserve"> onwards)</w:t>
            </w: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(100% of Syllabus)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M.M= 80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F0E" w:rsidRPr="00403F0E" w:rsidRDefault="00B527D3" w:rsidP="005B0F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(01.03.20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 xml:space="preserve"> to onwards)</w:t>
            </w:r>
          </w:p>
        </w:tc>
        <w:tc>
          <w:tcPr>
            <w:tcW w:w="21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B527D3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(01.03.20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 xml:space="preserve"> – onwards)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403F0E">
              <w:rPr>
                <w:rFonts w:ascii="Arial" w:eastAsia="Times New Roman" w:hAnsi="Arial" w:cs="Arial"/>
                <w:color w:val="000000"/>
                <w:sz w:val="20"/>
              </w:rPr>
              <w:t>(100% of Syllabus)</w:t>
            </w:r>
          </w:p>
        </w:tc>
        <w:tc>
          <w:tcPr>
            <w:tcW w:w="1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1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403F0E" w:rsidRPr="00403F0E" w:rsidTr="00EE1B10">
        <w:trPr>
          <w:trHeight w:val="516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403F0E" w:rsidP="00403F0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403F0E">
              <w:rPr>
                <w:rFonts w:ascii="Calibri" w:eastAsia="Times New Roman" w:hAnsi="Calibri"/>
                <w:color w:val="000000"/>
                <w:szCs w:val="22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F0E" w:rsidRPr="00403F0E" w:rsidRDefault="00B527D3" w:rsidP="00403F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(01.03.20</w:t>
            </w:r>
            <w:r w:rsidR="00403F0E" w:rsidRPr="00403F0E">
              <w:rPr>
                <w:rFonts w:ascii="Arial" w:eastAsia="Times New Roman" w:hAnsi="Arial" w:cs="Arial"/>
                <w:color w:val="000000"/>
                <w:sz w:val="20"/>
              </w:rPr>
              <w:t xml:space="preserve"> – onwards)</w:t>
            </w:r>
          </w:p>
        </w:tc>
        <w:tc>
          <w:tcPr>
            <w:tcW w:w="1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1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3F0E" w:rsidRPr="00403F0E" w:rsidRDefault="00403F0E" w:rsidP="00403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</w:tbl>
    <w:p w:rsidR="00FE2EF3" w:rsidRPr="00FE2EF3" w:rsidRDefault="00FE2EF3" w:rsidP="00FE2EF3">
      <w:pPr>
        <w:pStyle w:val="NoSpacing"/>
        <w:jc w:val="center"/>
        <w:rPr>
          <w:b/>
          <w:bCs/>
        </w:rPr>
      </w:pPr>
    </w:p>
    <w:p w:rsidR="000858EE" w:rsidRDefault="001201B8" w:rsidP="00FE2EF3">
      <w:pPr>
        <w:pStyle w:val="NoSpacing"/>
        <w:jc w:val="center"/>
        <w:rPr>
          <w:b/>
          <w:bCs/>
          <w:sz w:val="36"/>
          <w:szCs w:val="32"/>
        </w:rPr>
      </w:pPr>
      <w:r w:rsidRPr="007668D5">
        <w:rPr>
          <w:rFonts w:ascii="Calibri" w:eastAsia="Times New Roman" w:hAnsi="Calibri"/>
          <w:noProof/>
          <w:color w:val="000000"/>
          <w:szCs w:val="22"/>
        </w:rPr>
        <w:pict>
          <v:group id="_x0000_s1403" style="position:absolute;left:0;text-align:left;margin-left:-44.95pt;margin-top:5.7pt;width:537pt;height:27.75pt;z-index:251828736" coordorigin="591,15735" coordsize="10740,555">
            <v:shape id="_x0000_s1404" type="#_x0000_t188" style="position:absolute;left:591;top:15735;width:2835;height:555" fillcolor="#0fc">
              <v:textbox style="mso-next-textbox:#_x0000_s1404">
                <w:txbxContent>
                  <w:p w:rsidR="000B022B" w:rsidRPr="001F2F89" w:rsidRDefault="000B022B" w:rsidP="00176AB9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176AB9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405" type="#_x0000_t188" style="position:absolute;left:4979;top:15735;width:3637;height:555" fillcolor="#0fc">
              <v:textbox style="mso-next-textbox:#_x0000_s1405">
                <w:txbxContent>
                  <w:p w:rsidR="000B022B" w:rsidRPr="001F2F89" w:rsidRDefault="000B022B" w:rsidP="00176AB9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406" type="#_x0000_t188" style="position:absolute;left:9855;top:15735;width:1476;height:555" fillcolor="#0fc">
              <v:textbox style="mso-next-textbox:#_x0000_s1406">
                <w:txbxContent>
                  <w:p w:rsidR="000B022B" w:rsidRPr="001F2F89" w:rsidRDefault="000B022B" w:rsidP="00176AB9">
                    <w:pPr>
                      <w:rPr>
                        <w:b/>
                        <w:color w:val="002060"/>
                      </w:rPr>
                    </w:pPr>
                    <w:r w:rsidRPr="00F2378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 </w:t>
                    </w:r>
                    <w:r>
                      <w:rPr>
                        <w:b/>
                        <w:color w:val="002060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0858EE" w:rsidRDefault="000858EE" w:rsidP="00FE2EF3">
      <w:pPr>
        <w:pStyle w:val="NoSpacing"/>
        <w:jc w:val="center"/>
        <w:rPr>
          <w:b/>
          <w:bCs/>
          <w:sz w:val="36"/>
          <w:szCs w:val="32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0858EE" w:rsidRPr="00962E9F" w:rsidRDefault="000858EE" w:rsidP="000858EE">
      <w:pPr>
        <w:jc w:val="center"/>
        <w:rPr>
          <w:rFonts w:asciiTheme="majorHAnsi" w:hAnsiTheme="majorHAnsi"/>
          <w:b/>
          <w:sz w:val="36"/>
        </w:rPr>
      </w:pPr>
      <w:r w:rsidRPr="00962E9F">
        <w:rPr>
          <w:rFonts w:asciiTheme="majorHAnsi" w:hAnsiTheme="majorHAnsi"/>
          <w:b/>
          <w:sz w:val="36"/>
        </w:rPr>
        <w:t>DAV PUBLIC SCHOOL, KEDLA, CCL, RAMGARH</w:t>
      </w:r>
    </w:p>
    <w:p w:rsidR="000858EE" w:rsidRDefault="000858EE" w:rsidP="000858EE">
      <w:pPr>
        <w:jc w:val="center"/>
        <w:rPr>
          <w:rFonts w:asciiTheme="majorHAnsi" w:hAnsiTheme="majorHAnsi"/>
          <w:b/>
          <w:sz w:val="36"/>
        </w:rPr>
      </w:pPr>
      <w:r w:rsidRPr="00962E9F">
        <w:rPr>
          <w:rFonts w:asciiTheme="majorHAnsi" w:hAnsiTheme="majorHAnsi"/>
          <w:b/>
          <w:sz w:val="36"/>
        </w:rPr>
        <w:t>LIST OF CLUBS AND INCHARGES</w:t>
      </w:r>
    </w:p>
    <w:tbl>
      <w:tblPr>
        <w:tblStyle w:val="TableGrid"/>
        <w:tblW w:w="0" w:type="auto"/>
        <w:tblLook w:val="04A0"/>
      </w:tblPr>
      <w:tblGrid>
        <w:gridCol w:w="2178"/>
        <w:gridCol w:w="4206"/>
        <w:gridCol w:w="3192"/>
      </w:tblGrid>
      <w:tr w:rsidR="000858EE" w:rsidTr="000858EE">
        <w:tc>
          <w:tcPr>
            <w:tcW w:w="2178" w:type="dxa"/>
          </w:tcPr>
          <w:p w:rsidR="000858EE" w:rsidRPr="00962E9F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962E9F">
              <w:rPr>
                <w:rFonts w:asciiTheme="majorHAnsi" w:hAnsiTheme="majorHAnsi"/>
                <w:b/>
                <w:sz w:val="28"/>
              </w:rPr>
              <w:t>Sl. No.</w:t>
            </w:r>
          </w:p>
        </w:tc>
        <w:tc>
          <w:tcPr>
            <w:tcW w:w="4206" w:type="dxa"/>
          </w:tcPr>
          <w:p w:rsidR="000858EE" w:rsidRPr="00962E9F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962E9F">
              <w:rPr>
                <w:rFonts w:asciiTheme="majorHAnsi" w:hAnsiTheme="majorHAnsi"/>
                <w:b/>
                <w:sz w:val="28"/>
              </w:rPr>
              <w:t>Club</w:t>
            </w:r>
          </w:p>
        </w:tc>
        <w:tc>
          <w:tcPr>
            <w:tcW w:w="3192" w:type="dxa"/>
          </w:tcPr>
          <w:p w:rsidR="000858EE" w:rsidRPr="00962E9F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962E9F">
              <w:rPr>
                <w:rFonts w:asciiTheme="majorHAnsi" w:hAnsiTheme="majorHAnsi"/>
                <w:b/>
                <w:sz w:val="28"/>
              </w:rPr>
              <w:t>Incharge</w:t>
            </w:r>
          </w:p>
        </w:tc>
      </w:tr>
      <w:tr w:rsidR="000858EE" w:rsidTr="000858EE">
        <w:tc>
          <w:tcPr>
            <w:tcW w:w="2178" w:type="dxa"/>
          </w:tcPr>
          <w:p w:rsidR="000858EE" w:rsidRPr="00962E9F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 w:rsidRPr="00962E9F">
              <w:rPr>
                <w:rFonts w:asciiTheme="majorHAnsi" w:hAnsiTheme="majorHAnsi"/>
                <w:sz w:val="28"/>
              </w:rPr>
              <w:t>01</w:t>
            </w:r>
          </w:p>
        </w:tc>
        <w:tc>
          <w:tcPr>
            <w:tcW w:w="4206" w:type="dxa"/>
          </w:tcPr>
          <w:p w:rsidR="000858EE" w:rsidRPr="00962E9F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 w:rsidRPr="00962E9F">
              <w:rPr>
                <w:rFonts w:asciiTheme="majorHAnsi" w:hAnsiTheme="majorHAnsi"/>
                <w:sz w:val="28"/>
              </w:rPr>
              <w:t>Literary Club</w:t>
            </w:r>
          </w:p>
        </w:tc>
        <w:tc>
          <w:tcPr>
            <w:tcW w:w="3192" w:type="dxa"/>
          </w:tcPr>
          <w:p w:rsidR="000858EE" w:rsidRPr="00962E9F" w:rsidRDefault="000858EE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Mr. A. K. Choudhary</w:t>
            </w:r>
          </w:p>
        </w:tc>
      </w:tr>
      <w:tr w:rsidR="000858EE" w:rsidTr="000858EE">
        <w:tc>
          <w:tcPr>
            <w:tcW w:w="2178" w:type="dxa"/>
          </w:tcPr>
          <w:p w:rsidR="000858EE" w:rsidRPr="00962E9F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02</w:t>
            </w:r>
          </w:p>
        </w:tc>
        <w:tc>
          <w:tcPr>
            <w:tcW w:w="4206" w:type="dxa"/>
          </w:tcPr>
          <w:p w:rsidR="000858EE" w:rsidRPr="00962E9F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Cultural Club</w:t>
            </w:r>
          </w:p>
        </w:tc>
        <w:tc>
          <w:tcPr>
            <w:tcW w:w="3192" w:type="dxa"/>
          </w:tcPr>
          <w:p w:rsidR="000858EE" w:rsidRDefault="000858EE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Mrs. Shashi Singh</w:t>
            </w:r>
          </w:p>
        </w:tc>
      </w:tr>
      <w:tr w:rsidR="000858EE" w:rsidTr="000858EE">
        <w:tc>
          <w:tcPr>
            <w:tcW w:w="2178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03</w:t>
            </w:r>
          </w:p>
        </w:tc>
        <w:tc>
          <w:tcPr>
            <w:tcW w:w="4206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Maths Club</w:t>
            </w:r>
          </w:p>
        </w:tc>
        <w:tc>
          <w:tcPr>
            <w:tcW w:w="3192" w:type="dxa"/>
          </w:tcPr>
          <w:p w:rsidR="000858EE" w:rsidRDefault="000858EE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Mr. Rajesh Kumar</w:t>
            </w:r>
          </w:p>
        </w:tc>
      </w:tr>
      <w:tr w:rsidR="000858EE" w:rsidTr="000858EE">
        <w:tc>
          <w:tcPr>
            <w:tcW w:w="2178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04</w:t>
            </w:r>
          </w:p>
        </w:tc>
        <w:tc>
          <w:tcPr>
            <w:tcW w:w="4206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PAP &amp; Waste Management</w:t>
            </w:r>
          </w:p>
        </w:tc>
        <w:tc>
          <w:tcPr>
            <w:tcW w:w="3192" w:type="dxa"/>
          </w:tcPr>
          <w:p w:rsidR="000858EE" w:rsidRDefault="000858EE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Md. Asgar Ali</w:t>
            </w:r>
          </w:p>
        </w:tc>
      </w:tr>
      <w:tr w:rsidR="000858EE" w:rsidTr="000858EE">
        <w:tc>
          <w:tcPr>
            <w:tcW w:w="2178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05</w:t>
            </w:r>
          </w:p>
        </w:tc>
        <w:tc>
          <w:tcPr>
            <w:tcW w:w="4206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Sports Club</w:t>
            </w:r>
          </w:p>
        </w:tc>
        <w:tc>
          <w:tcPr>
            <w:tcW w:w="3192" w:type="dxa"/>
          </w:tcPr>
          <w:p w:rsidR="000858EE" w:rsidRDefault="000858EE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Mr. Niraj Kumar</w:t>
            </w:r>
          </w:p>
        </w:tc>
      </w:tr>
      <w:tr w:rsidR="000858EE" w:rsidTr="000858EE">
        <w:tc>
          <w:tcPr>
            <w:tcW w:w="2178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06</w:t>
            </w:r>
          </w:p>
        </w:tc>
        <w:tc>
          <w:tcPr>
            <w:tcW w:w="4206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Vishaka Club</w:t>
            </w:r>
          </w:p>
        </w:tc>
        <w:tc>
          <w:tcPr>
            <w:tcW w:w="3192" w:type="dxa"/>
          </w:tcPr>
          <w:p w:rsidR="000858EE" w:rsidRDefault="000858EE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Mrs. Reshma Parween</w:t>
            </w:r>
          </w:p>
        </w:tc>
      </w:tr>
      <w:tr w:rsidR="000858EE" w:rsidTr="000858EE">
        <w:tc>
          <w:tcPr>
            <w:tcW w:w="2178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07</w:t>
            </w:r>
          </w:p>
        </w:tc>
        <w:tc>
          <w:tcPr>
            <w:tcW w:w="4206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Safe Club</w:t>
            </w:r>
          </w:p>
        </w:tc>
        <w:tc>
          <w:tcPr>
            <w:tcW w:w="3192" w:type="dxa"/>
          </w:tcPr>
          <w:p w:rsidR="000858EE" w:rsidRDefault="000858EE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Mr. Niraj Kumar</w:t>
            </w:r>
          </w:p>
        </w:tc>
      </w:tr>
      <w:tr w:rsidR="000858EE" w:rsidTr="000858EE">
        <w:tc>
          <w:tcPr>
            <w:tcW w:w="2178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08</w:t>
            </w:r>
          </w:p>
        </w:tc>
        <w:tc>
          <w:tcPr>
            <w:tcW w:w="4206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Disaster Management</w:t>
            </w:r>
          </w:p>
        </w:tc>
        <w:tc>
          <w:tcPr>
            <w:tcW w:w="3192" w:type="dxa"/>
          </w:tcPr>
          <w:p w:rsidR="000858EE" w:rsidRDefault="000858EE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Mr. Jayant Kumar</w:t>
            </w:r>
          </w:p>
        </w:tc>
      </w:tr>
      <w:tr w:rsidR="000858EE" w:rsidTr="000858EE">
        <w:tc>
          <w:tcPr>
            <w:tcW w:w="2178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09</w:t>
            </w:r>
          </w:p>
        </w:tc>
        <w:tc>
          <w:tcPr>
            <w:tcW w:w="4206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Leo Club</w:t>
            </w:r>
          </w:p>
        </w:tc>
        <w:tc>
          <w:tcPr>
            <w:tcW w:w="3192" w:type="dxa"/>
          </w:tcPr>
          <w:p w:rsidR="000858EE" w:rsidRDefault="000858EE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Mr. G. S. Ganguly</w:t>
            </w:r>
          </w:p>
        </w:tc>
      </w:tr>
      <w:tr w:rsidR="000858EE" w:rsidTr="000858EE">
        <w:tc>
          <w:tcPr>
            <w:tcW w:w="2178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10</w:t>
            </w:r>
          </w:p>
        </w:tc>
        <w:tc>
          <w:tcPr>
            <w:tcW w:w="4206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Photography Club</w:t>
            </w:r>
          </w:p>
        </w:tc>
        <w:tc>
          <w:tcPr>
            <w:tcW w:w="3192" w:type="dxa"/>
          </w:tcPr>
          <w:p w:rsidR="000858EE" w:rsidRDefault="000858EE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Mr. Bhawesh Kumar</w:t>
            </w:r>
          </w:p>
        </w:tc>
      </w:tr>
      <w:tr w:rsidR="000858EE" w:rsidTr="000858EE">
        <w:tc>
          <w:tcPr>
            <w:tcW w:w="2178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11</w:t>
            </w:r>
          </w:p>
        </w:tc>
        <w:tc>
          <w:tcPr>
            <w:tcW w:w="4206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Eco Club</w:t>
            </w:r>
          </w:p>
        </w:tc>
        <w:tc>
          <w:tcPr>
            <w:tcW w:w="3192" w:type="dxa"/>
          </w:tcPr>
          <w:p w:rsidR="000858EE" w:rsidRDefault="000858EE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Md. Aasif</w:t>
            </w:r>
          </w:p>
        </w:tc>
      </w:tr>
      <w:tr w:rsidR="000858EE" w:rsidTr="000858EE">
        <w:tc>
          <w:tcPr>
            <w:tcW w:w="2178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12</w:t>
            </w:r>
          </w:p>
        </w:tc>
        <w:tc>
          <w:tcPr>
            <w:tcW w:w="4206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Reading Club</w:t>
            </w:r>
          </w:p>
        </w:tc>
        <w:tc>
          <w:tcPr>
            <w:tcW w:w="3192" w:type="dxa"/>
          </w:tcPr>
          <w:p w:rsidR="000858EE" w:rsidRDefault="000858EE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Mr. S. B. K. Pathak</w:t>
            </w:r>
          </w:p>
        </w:tc>
      </w:tr>
      <w:tr w:rsidR="000858EE" w:rsidTr="000858EE">
        <w:tc>
          <w:tcPr>
            <w:tcW w:w="2178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13</w:t>
            </w:r>
          </w:p>
        </w:tc>
        <w:tc>
          <w:tcPr>
            <w:tcW w:w="4206" w:type="dxa"/>
          </w:tcPr>
          <w:p w:rsidR="000858EE" w:rsidRDefault="000858EE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Health Club</w:t>
            </w:r>
          </w:p>
        </w:tc>
        <w:tc>
          <w:tcPr>
            <w:tcW w:w="3192" w:type="dxa"/>
          </w:tcPr>
          <w:p w:rsidR="000858EE" w:rsidRDefault="000858EE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Md. Aasif</w:t>
            </w:r>
          </w:p>
        </w:tc>
      </w:tr>
      <w:tr w:rsidR="00B65DE1" w:rsidTr="000858EE">
        <w:tc>
          <w:tcPr>
            <w:tcW w:w="2178" w:type="dxa"/>
          </w:tcPr>
          <w:p w:rsidR="00B65DE1" w:rsidRDefault="00B65DE1" w:rsidP="000858EE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14</w:t>
            </w:r>
          </w:p>
        </w:tc>
        <w:tc>
          <w:tcPr>
            <w:tcW w:w="4206" w:type="dxa"/>
          </w:tcPr>
          <w:p w:rsidR="00B65DE1" w:rsidRDefault="00B65DE1" w:rsidP="00B65DE1">
            <w:pPr>
              <w:spacing w:line="480" w:lineRule="auto"/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POCSO Club</w:t>
            </w:r>
          </w:p>
        </w:tc>
        <w:tc>
          <w:tcPr>
            <w:tcW w:w="3192" w:type="dxa"/>
          </w:tcPr>
          <w:p w:rsidR="00B65DE1" w:rsidRDefault="00B65DE1" w:rsidP="000858EE">
            <w:pPr>
              <w:spacing w:line="48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Mrs. Stuti Sinha</w:t>
            </w:r>
          </w:p>
        </w:tc>
      </w:tr>
    </w:tbl>
    <w:p w:rsidR="000858EE" w:rsidRPr="00696236" w:rsidRDefault="000858EE" w:rsidP="000858EE">
      <w:pPr>
        <w:rPr>
          <w:rFonts w:asciiTheme="majorHAnsi" w:hAnsiTheme="majorHAnsi"/>
          <w:b/>
          <w:sz w:val="2"/>
        </w:rPr>
      </w:pPr>
    </w:p>
    <w:p w:rsidR="000858EE" w:rsidRDefault="00696236" w:rsidP="000858EE">
      <w:pPr>
        <w:ind w:left="1440" w:hanging="1440"/>
        <w:rPr>
          <w:rFonts w:asciiTheme="majorHAnsi" w:hAnsiTheme="majorHAnsi"/>
          <w:sz w:val="28"/>
        </w:rPr>
      </w:pPr>
      <w:r>
        <w:rPr>
          <w:noProof/>
          <w:sz w:val="32"/>
          <w:szCs w:val="28"/>
          <w:lang w:bidi="hi-IN"/>
        </w:rPr>
        <w:pict>
          <v:group id="_x0000_s1464" style="position:absolute;left:0;text-align:left;margin-left:-7.45pt;margin-top:59pt;width:537pt;height:27.75pt;z-index:251849216" coordorigin="591,15735" coordsize="10740,555">
            <v:shape id="_x0000_s1465" type="#_x0000_t188" style="position:absolute;left:591;top:15735;width:2835;height:555" fillcolor="#0fc">
              <v:textbox style="mso-next-textbox:#_x0000_s1465">
                <w:txbxContent>
                  <w:p w:rsidR="000B022B" w:rsidRPr="001F2F89" w:rsidRDefault="000B022B" w:rsidP="00597DFE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597DFE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466" type="#_x0000_t188" style="position:absolute;left:4979;top:15735;width:3637;height:555" fillcolor="#0fc">
              <v:textbox style="mso-next-textbox:#_x0000_s1466">
                <w:txbxContent>
                  <w:p w:rsidR="000B022B" w:rsidRPr="001F2F89" w:rsidRDefault="000B022B" w:rsidP="00597DFE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467" type="#_x0000_t188" style="position:absolute;left:9855;top:15735;width:1476;height:555" fillcolor="#0fc">
              <v:textbox style="mso-next-textbox:#_x0000_s1467">
                <w:txbxContent>
                  <w:p w:rsidR="000B022B" w:rsidRPr="001F2F89" w:rsidRDefault="000B022B" w:rsidP="00597DFE">
                    <w:pPr>
                      <w:rPr>
                        <w:b/>
                        <w:color w:val="002060"/>
                      </w:rPr>
                    </w:pPr>
                    <w:r w:rsidRPr="00F2378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</w:t>
                    </w:r>
                    <w:r>
                      <w:rPr>
                        <w:b/>
                        <w:color w:val="002060"/>
                      </w:rPr>
                      <w:t>26</w:t>
                    </w:r>
                    <w:r w:rsidRPr="001F2F89">
                      <w:rPr>
                        <w:b/>
                        <w:color w:val="002060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 w:rsidR="000858EE">
        <w:rPr>
          <w:rFonts w:asciiTheme="majorHAnsi" w:hAnsiTheme="majorHAnsi"/>
          <w:b/>
          <w:sz w:val="28"/>
        </w:rPr>
        <w:t xml:space="preserve">Note:- </w:t>
      </w:r>
      <w:r w:rsidR="000858EE">
        <w:rPr>
          <w:rFonts w:asciiTheme="majorHAnsi" w:hAnsiTheme="majorHAnsi"/>
          <w:b/>
          <w:sz w:val="28"/>
        </w:rPr>
        <w:tab/>
      </w:r>
      <w:r w:rsidR="000858EE" w:rsidRPr="005F595E">
        <w:rPr>
          <w:rFonts w:asciiTheme="majorHAnsi" w:hAnsiTheme="majorHAnsi"/>
          <w:sz w:val="28"/>
        </w:rPr>
        <w:t>All club incharge</w:t>
      </w:r>
      <w:r w:rsidR="000858EE">
        <w:rPr>
          <w:rFonts w:asciiTheme="majorHAnsi" w:hAnsiTheme="majorHAnsi"/>
          <w:sz w:val="28"/>
        </w:rPr>
        <w:t>s are advised to select captains, vice captains and club members from among students of VI to XII and submit the list along with write-ups on aims and objectives.</w:t>
      </w:r>
      <w:r w:rsidR="000858EE" w:rsidRPr="005F595E">
        <w:rPr>
          <w:rFonts w:asciiTheme="majorHAnsi" w:hAnsiTheme="majorHAnsi"/>
          <w:sz w:val="28"/>
        </w:rPr>
        <w:t xml:space="preserve"> </w:t>
      </w:r>
    </w:p>
    <w:p w:rsidR="00403F0E" w:rsidRDefault="00403F0E" w:rsidP="00CC52E4">
      <w:pPr>
        <w:spacing w:after="200"/>
        <w:rPr>
          <w:sz w:val="32"/>
          <w:szCs w:val="28"/>
        </w:rPr>
      </w:pPr>
    </w:p>
    <w:tbl>
      <w:tblPr>
        <w:tblW w:w="9960" w:type="dxa"/>
        <w:tblInd w:w="93" w:type="dxa"/>
        <w:tblLook w:val="04A0"/>
      </w:tblPr>
      <w:tblGrid>
        <w:gridCol w:w="905"/>
        <w:gridCol w:w="2207"/>
        <w:gridCol w:w="2649"/>
        <w:gridCol w:w="2004"/>
        <w:gridCol w:w="2195"/>
      </w:tblGrid>
      <w:tr w:rsidR="006E78B6" w:rsidRPr="006E78B6" w:rsidTr="006E78B6">
        <w:trPr>
          <w:trHeight w:val="510"/>
        </w:trPr>
        <w:tc>
          <w:tcPr>
            <w:tcW w:w="9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40"/>
                <w:szCs w:val="40"/>
              </w:rPr>
            </w:pPr>
            <w:r w:rsidRPr="006E78B6">
              <w:rPr>
                <w:rFonts w:ascii="Cambria" w:eastAsia="Times New Roman" w:hAnsi="Cambria"/>
                <w:color w:val="000000"/>
                <w:sz w:val="40"/>
                <w:szCs w:val="40"/>
              </w:rPr>
              <w:lastRenderedPageBreak/>
              <w:t>DAV PUBLIC SCHOOL, KEDLA</w:t>
            </w:r>
          </w:p>
        </w:tc>
      </w:tr>
      <w:tr w:rsidR="006E78B6" w:rsidRPr="006E78B6" w:rsidTr="006E78B6">
        <w:trPr>
          <w:trHeight w:val="510"/>
        </w:trPr>
        <w:tc>
          <w:tcPr>
            <w:tcW w:w="9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40"/>
                <w:szCs w:val="40"/>
              </w:rPr>
            </w:pPr>
            <w:r w:rsidRPr="006E78B6">
              <w:rPr>
                <w:rFonts w:ascii="Cambria" w:eastAsia="Times New Roman" w:hAnsi="Cambria"/>
                <w:color w:val="000000"/>
                <w:sz w:val="40"/>
                <w:szCs w:val="40"/>
              </w:rPr>
              <w:t>SPECIAL ARRANGEMENT FOR REMEDIAL CLASSES</w:t>
            </w:r>
          </w:p>
        </w:tc>
      </w:tr>
      <w:tr w:rsidR="006E78B6" w:rsidRPr="006E78B6" w:rsidTr="006E78B6">
        <w:trPr>
          <w:trHeight w:val="510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40"/>
                <w:szCs w:val="4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40"/>
                <w:szCs w:val="40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40"/>
                <w:szCs w:val="40"/>
              </w:rPr>
            </w:pPr>
            <w:r w:rsidRPr="006E78B6">
              <w:rPr>
                <w:rFonts w:ascii="Cambria" w:eastAsia="Times New Roman" w:hAnsi="Cambria"/>
                <w:color w:val="000000"/>
                <w:sz w:val="40"/>
                <w:szCs w:val="40"/>
              </w:rPr>
              <w:t>CLASS WISE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40"/>
                <w:szCs w:val="40"/>
              </w:rPr>
            </w:pP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40"/>
                <w:szCs w:val="40"/>
              </w:rPr>
            </w:pPr>
          </w:p>
        </w:tc>
      </w:tr>
      <w:tr w:rsidR="006E78B6" w:rsidRPr="006E78B6" w:rsidTr="006E78B6">
        <w:trPr>
          <w:trHeight w:val="30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b/>
                <w:color w:val="000000"/>
                <w:szCs w:val="22"/>
              </w:rPr>
              <w:t>CLASS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b/>
                <w:color w:val="000000"/>
                <w:szCs w:val="22"/>
              </w:rPr>
              <w:t>WEEK 1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b/>
                <w:color w:val="000000"/>
                <w:szCs w:val="22"/>
              </w:rPr>
              <w:t>WEEK 2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b/>
                <w:color w:val="000000"/>
                <w:szCs w:val="22"/>
              </w:rPr>
              <w:t>WEEK 3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b/>
                <w:color w:val="000000"/>
                <w:szCs w:val="22"/>
              </w:rPr>
              <w:t>WEEK 4</w:t>
            </w:r>
          </w:p>
        </w:tc>
      </w:tr>
      <w:tr w:rsidR="006E78B6" w:rsidRPr="006E78B6" w:rsidTr="006E78B6">
        <w:trPr>
          <w:trHeight w:val="3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b/>
                <w:color w:val="000000"/>
                <w:szCs w:val="22"/>
              </w:rPr>
              <w:t>DATES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b/>
                <w:color w:val="000000"/>
                <w:szCs w:val="22"/>
              </w:rPr>
              <w:t>1 TO 8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b/>
                <w:color w:val="000000"/>
                <w:szCs w:val="22"/>
              </w:rPr>
              <w:t>9 TO 16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b/>
                <w:color w:val="000000"/>
                <w:szCs w:val="22"/>
              </w:rPr>
              <w:t>17 TO 24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b/>
                <w:color w:val="000000"/>
                <w:szCs w:val="22"/>
              </w:rPr>
              <w:t>25 TO 31</w:t>
            </w:r>
          </w:p>
        </w:tc>
      </w:tr>
      <w:tr w:rsidR="006E78B6" w:rsidRPr="006E78B6" w:rsidTr="006E78B6">
        <w:trPr>
          <w:trHeight w:val="93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XII 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(PHE-Mon) N.Kr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(Maths/Bio-Tue-Sat)BKB/Asif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(PHE-Mon) N.Kr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(Physics-Tue-Sat)SKP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(PHE-Mon) N.Kr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(Chemistry-Tue-Sat)S.S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(PHE-Mon) N.Kr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(CS/IP-Tue-Wed)S.Kr/DKS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(English-Thu-Sat)AKC</w:t>
            </w:r>
          </w:p>
        </w:tc>
      </w:tr>
      <w:tr w:rsidR="006E78B6" w:rsidRPr="006E78B6" w:rsidTr="006E78B6">
        <w:trPr>
          <w:trHeight w:val="100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XII B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(PHE-Mon) N.Kr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(Accountancy-Tue-Sat) R.P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(PHE-Mon) N.Kr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(B.Studies-Tue-Sat) A.Ali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(PHE-Mon) N.Kr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(Economics-Tue-Sat) A.Ali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(PHE-Mon) N.Kr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(IP-Tue-Wed)DKS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(Accountancy-Thu-Sat)R.P</w:t>
            </w:r>
          </w:p>
        </w:tc>
      </w:tr>
      <w:tr w:rsidR="006E78B6" w:rsidRPr="006E78B6" w:rsidTr="006E78B6">
        <w:trPr>
          <w:trHeight w:val="799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X 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(Pol. Sc./Eco.-Mon-Wed) RY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(History-Thu-Sat) GSG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(English-Mon-Tue) SCR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(Maths-Wed-Sat) Rajesh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(Biology-Mon-Wed) Asif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(Geography-Thu-Sat) J.Kr.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(Physics-Mon-Wed) SKP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(Chemistry- Thu-Sat) S.S</w:t>
            </w:r>
          </w:p>
        </w:tc>
      </w:tr>
      <w:tr w:rsidR="006E78B6" w:rsidRPr="006E78B6" w:rsidTr="006E78B6">
        <w:trPr>
          <w:trHeight w:val="799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X B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(History-Mon-Wed) GSG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(Pol. Sc./Eco-Thu-Sat) RY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(English-Mon-Tue) A.R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(Maths-Wed-Sat) BKB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(Geography-Mon-Wed) J.Kr.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(Biology-Thu-Sat) Asif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(Chemistry- Mon-Wed) S.S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(Physics-Thu-Sat) RVP</w:t>
            </w:r>
          </w:p>
        </w:tc>
      </w:tr>
      <w:tr w:rsidR="006E78B6" w:rsidRPr="006E78B6" w:rsidTr="006E78B6">
        <w:trPr>
          <w:trHeight w:val="799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IX 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(Physics-Mon-Wed) SKP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(Chemistry- Thu-Sat) PKV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(Pol. Sc./Eco.-Mon-Wed) RY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(History-Thu-Sat) GSG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(English-Mon-Tue) AKC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(Maths-Wed-Sat) Rajesh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(Biology-Mon-Wed) Asif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(Geography-Thu-Sat) J.Kr.</w:t>
            </w:r>
          </w:p>
        </w:tc>
      </w:tr>
      <w:tr w:rsidR="006E78B6" w:rsidRPr="006E78B6" w:rsidTr="006E78B6">
        <w:trPr>
          <w:trHeight w:val="799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IX B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(Chemistry- Mon-Wed) PKV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(Physics-Thu-Sat) RVP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(History-Mon-Wed) GSG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(Pol. Sc./Eco-Thu-Sat) RY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(English-Mon-tue) PKS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(Maths-Wed-Sat) Ritesh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(Geography-Mon-Wed) J.Kr.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(Biology-Thu-Sat) Asif</w:t>
            </w:r>
          </w:p>
        </w:tc>
      </w:tr>
      <w:tr w:rsidR="006E78B6" w:rsidRPr="006E78B6" w:rsidTr="006E78B6">
        <w:trPr>
          <w:trHeight w:val="799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VIII A+B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(Geography-Mon-Wed) J.Kr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(English-Thu-Sat) SCR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(Sanskrit-Mon-Tue) Sudip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(Maths-Wed-Sat) Ritesh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(Science-Mon-Thu) PKV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(Sanskrit-Fri-Sat) Sudip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(English-Mon-Wed) SCR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(Hist/Civics-Thu-Sat) RY</w:t>
            </w:r>
          </w:p>
        </w:tc>
      </w:tr>
      <w:tr w:rsidR="006E78B6" w:rsidRPr="006E78B6" w:rsidTr="006E78B6">
        <w:trPr>
          <w:trHeight w:val="799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VII A+B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(English-Mon-Wed) A.R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(Geography-Thu-Sat) J.Kr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(Hindi- Mon-Tue)SBP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(Science-Wed-Sat) RVP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(Hist/Civics-Mon-Wed) GSG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(English-Thu-Sat) A.R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(Hindi-Mon-Tue) SBP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(Maths-Wed-Sat) BKB</w:t>
            </w:r>
          </w:p>
        </w:tc>
      </w:tr>
      <w:tr w:rsidR="006E78B6" w:rsidRPr="006E78B6" w:rsidTr="006E78B6">
        <w:trPr>
          <w:trHeight w:val="799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VI A+B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(Hindi-Mon-Tue)Asha Kr.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(Maths-Wed-Sat) Rajesh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(English-Mon-Thu) AKC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(Sanskrit-Fri-Sat)Sudip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(Sanskrit-Mon-Wed) Sudip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(Social Sc.-Thu-Sat) GSG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(Hindi-Mon-Tue)Asha Kr.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(Science-Wed-Sat) PKV</w:t>
            </w:r>
          </w:p>
        </w:tc>
      </w:tr>
      <w:tr w:rsidR="006E78B6" w:rsidRPr="006E78B6" w:rsidTr="006E78B6">
        <w:trPr>
          <w:trHeight w:val="799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V A+B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(English-Mon-Tue) PKS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(Maths-Wed-Sat) Ritesh Kr.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(Science-Mon-Thu) S.S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(Sanskrit-Fri-Sat)P.Kr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(Hindi-Mon-Tue) SBP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(English-Wed-Sat) PKS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6" w:rsidRPr="006E78B6" w:rsidRDefault="006E78B6" w:rsidP="006E78B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6E78B6">
              <w:rPr>
                <w:rFonts w:ascii="Calibri" w:eastAsia="Times New Roman" w:hAnsi="Calibri"/>
                <w:color w:val="000000"/>
                <w:szCs w:val="22"/>
              </w:rPr>
              <w:t>(Social SC.-Mon-Wed) RY</w:t>
            </w:r>
            <w:r w:rsidRPr="006E78B6">
              <w:rPr>
                <w:rFonts w:ascii="Calibri" w:eastAsia="Times New Roman" w:hAnsi="Calibri"/>
                <w:color w:val="000000"/>
                <w:szCs w:val="22"/>
              </w:rPr>
              <w:br/>
              <w:t>( Sanskrit-Thu-Sat) P.Kr.</w:t>
            </w:r>
          </w:p>
        </w:tc>
      </w:tr>
    </w:tbl>
    <w:p w:rsidR="00403F0E" w:rsidRDefault="00403F0E" w:rsidP="00CC52E4">
      <w:pPr>
        <w:spacing w:after="200"/>
        <w:rPr>
          <w:sz w:val="32"/>
          <w:szCs w:val="28"/>
        </w:rPr>
      </w:pPr>
    </w:p>
    <w:p w:rsidR="00696236" w:rsidRDefault="00696236" w:rsidP="00CC52E4">
      <w:pPr>
        <w:spacing w:after="200"/>
        <w:rPr>
          <w:sz w:val="32"/>
          <w:szCs w:val="28"/>
        </w:rPr>
      </w:pPr>
    </w:p>
    <w:p w:rsidR="00696236" w:rsidRDefault="00696236" w:rsidP="00CC52E4">
      <w:pPr>
        <w:spacing w:after="200"/>
        <w:rPr>
          <w:sz w:val="32"/>
          <w:szCs w:val="28"/>
        </w:rPr>
      </w:pPr>
      <w:r w:rsidRPr="007668D5">
        <w:rPr>
          <w:noProof/>
          <w:sz w:val="32"/>
          <w:szCs w:val="28"/>
        </w:rPr>
        <w:pict>
          <v:group id="_x0000_s1471" style="position:absolute;margin-left:-43.6pt;margin-top:14.65pt;width:537pt;height:27.75pt;z-index:251850240" coordorigin="591,15735" coordsize="10740,555">
            <v:shape id="_x0000_s1472" type="#_x0000_t188" style="position:absolute;left:591;top:15735;width:2835;height:555" fillcolor="#0fc">
              <v:textbox style="mso-next-textbox:#_x0000_s1472">
                <w:txbxContent>
                  <w:p w:rsidR="000B022B" w:rsidRPr="001F2F89" w:rsidRDefault="000B022B" w:rsidP="000858EE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Institutional Plan : 2019-20</w:t>
                    </w:r>
                  </w:p>
                  <w:p w:rsidR="000B022B" w:rsidRPr="001F2F89" w:rsidRDefault="000B022B" w:rsidP="000858EE">
                    <w:pPr>
                      <w:rPr>
                        <w:b/>
                        <w:color w:val="FF0000"/>
                      </w:rPr>
                    </w:pPr>
                  </w:p>
                </w:txbxContent>
              </v:textbox>
            </v:shape>
            <v:shape id="_x0000_s1473" type="#_x0000_t188" style="position:absolute;left:4979;top:15735;width:3637;height:555" fillcolor="#0fc">
              <v:textbox style="mso-next-textbox:#_x0000_s1473">
                <w:txbxContent>
                  <w:p w:rsidR="000B022B" w:rsidRPr="001F2F89" w:rsidRDefault="000B022B" w:rsidP="000858EE">
                    <w:pPr>
                      <w:rPr>
                        <w:b/>
                        <w:color w:val="002060"/>
                      </w:rPr>
                    </w:pPr>
                    <w:r w:rsidRPr="001F2F89">
                      <w:rPr>
                        <w:b/>
                        <w:color w:val="002060"/>
                      </w:rPr>
                      <w:t>DAV PUBLIC SCHOOL, KEDLA</w:t>
                    </w:r>
                  </w:p>
                </w:txbxContent>
              </v:textbox>
            </v:shape>
            <v:shape id="_x0000_s1474" type="#_x0000_t188" style="position:absolute;left:9855;top:15735;width:1476;height:555" fillcolor="#0fc">
              <v:textbox style="mso-next-textbox:#_x0000_s1474">
                <w:txbxContent>
                  <w:p w:rsidR="000B022B" w:rsidRPr="001F2F89" w:rsidRDefault="000B022B" w:rsidP="000858EE">
                    <w:pPr>
                      <w:rPr>
                        <w:b/>
                        <w:color w:val="002060"/>
                      </w:rPr>
                    </w:pPr>
                    <w:r w:rsidRPr="00F23787">
                      <w:rPr>
                        <w:b/>
                        <w:color w:val="auto"/>
                        <w:spacing w:val="60"/>
                      </w:rPr>
                      <w:t>Page</w:t>
                    </w:r>
                    <w:r w:rsidRPr="001F2F89">
                      <w:rPr>
                        <w:b/>
                        <w:color w:val="002060"/>
                      </w:rPr>
                      <w:t xml:space="preserve"> |</w:t>
                    </w:r>
                    <w:r>
                      <w:rPr>
                        <w:b/>
                        <w:color w:val="002060"/>
                      </w:rPr>
                      <w:t>27</w:t>
                    </w:r>
                  </w:p>
                </w:txbxContent>
              </v:textbox>
            </v:shape>
          </v:group>
        </w:pict>
      </w:r>
    </w:p>
    <w:p w:rsidR="00403F0E" w:rsidRPr="001C7F2B" w:rsidRDefault="00403F0E" w:rsidP="00CC52E4">
      <w:pPr>
        <w:spacing w:after="200"/>
        <w:rPr>
          <w:szCs w:val="28"/>
        </w:rPr>
      </w:pPr>
    </w:p>
    <w:tbl>
      <w:tblPr>
        <w:tblW w:w="10586" w:type="dxa"/>
        <w:jc w:val="center"/>
        <w:tblInd w:w="-702" w:type="dxa"/>
        <w:tblLook w:val="04A0"/>
      </w:tblPr>
      <w:tblGrid>
        <w:gridCol w:w="630"/>
        <w:gridCol w:w="1350"/>
        <w:gridCol w:w="2269"/>
        <w:gridCol w:w="1930"/>
        <w:gridCol w:w="1837"/>
        <w:gridCol w:w="1930"/>
        <w:gridCol w:w="640"/>
      </w:tblGrid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F2B" w:rsidRPr="001C7F2B" w:rsidRDefault="001C7F2B" w:rsidP="001C7F2B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9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 w:rsidRPr="001C7F2B">
              <w:rPr>
                <w:rFonts w:ascii="Cambria" w:eastAsia="Times New Roman" w:hAnsi="Cambria"/>
                <w:color w:val="000000"/>
                <w:sz w:val="28"/>
                <w:szCs w:val="28"/>
              </w:rPr>
              <w:t>SPECIAL ARRANGEMENT FOR REMEDIAL CLASSES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F2B" w:rsidRPr="001C7F2B" w:rsidRDefault="001C7F2B" w:rsidP="001C7F2B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95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 w:rsidRPr="001C7F2B">
              <w:rPr>
                <w:rFonts w:ascii="Cambria" w:eastAsia="Times New Roman" w:hAnsi="Cambria"/>
                <w:color w:val="000000"/>
                <w:sz w:val="28"/>
                <w:szCs w:val="28"/>
              </w:rPr>
              <w:t>TEACHER WISE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b/>
                <w:bCs/>
                <w:color w:val="000000"/>
                <w:szCs w:val="22"/>
              </w:rPr>
              <w:t>S.N.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1C7F2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TEACHERS</w:t>
            </w:r>
            <w:r w:rsidRPr="001C7F2B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br/>
              <w:t>NAME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WEEK 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WEEK 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WEEK 3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WEEK 4</w:t>
            </w:r>
          </w:p>
        </w:tc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Total</w:t>
            </w:r>
            <w:r w:rsidRPr="001C7F2B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br/>
              <w:t>Days</w:t>
            </w:r>
          </w:p>
        </w:tc>
      </w:tr>
      <w:tr w:rsidR="001C7F2B" w:rsidRPr="001C7F2B" w:rsidTr="00696236">
        <w:trPr>
          <w:trHeight w:val="143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F2B" w:rsidRPr="001C7F2B" w:rsidRDefault="001C7F2B" w:rsidP="001C7F2B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DATES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1 TO 8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9 TO 16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17 TO 24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b/>
                <w:bCs/>
                <w:color w:val="000000"/>
                <w:sz w:val="20"/>
              </w:rPr>
              <w:t>25 TO 31</w:t>
            </w: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sz w:val="20"/>
              </w:rPr>
            </w:pP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Niraj Kr.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A+B(Mon)-1 day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A+B(Mon) 1 day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A+B(Mon) 1 day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A+B(Mon) 1 day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4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B.K.B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A (Tue-Sat)-5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 B (Wed-Sat) 4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VII A+B (Wed-Sat)4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13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Md Asif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A (Tue-Sat)-5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 A (Mon-Wed) 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X B (Thu-Sat) 3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IX A (Mon-Wed) 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IX B (Thu-Sat) 3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17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S.K.P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IX A (Mon-Wed)-3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 A (Tue-Sat) 5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 A (Mon-Wed) 3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11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Stuti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Sinha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 A+B (Mon-Thu) 4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 A (Tue-Sat) 5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 B (Mon-Wed) 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X A (Thu-Sat) 3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15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A.K.C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 A+B (Mon-Thu)4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IX A (Mon-Tue) 2 day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 A (Thu-Sat) 3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9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 xml:space="preserve">Reshma 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Praveen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B (Tue-Sat) 5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B (Tue-Thu) 3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8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Asgar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Ali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B (Tue-Sat) 5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B (Tue-Sat) 5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10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Rajendra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Yadav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 A(Mon-Wed) 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X B (Thu-Sat) 3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IX A(Mon-Wed) 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IX B (Thu-Sat) 3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 A+B (Mon-Wed)3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VIII A+B(Thu-Sat)3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18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G.S.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Ganguly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 B (Mon-Wed) 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X A (Thu-Sat) 3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IX B (Mon-Wed) 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IX A (Thu-Sat) 3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VII A+B(Mon-Wed)3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VI A+B (Thu-Sat)3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18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S.C. Rout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VIII A+B (Thu-Sat)3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  A (Mon-Tue) 2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VIII A+B (Mon-Wed)3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8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Rajesh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Kumar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 A+B (Wed-Sat)4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 A (Wed-Sat) 4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IX A (Wed-Sat) 4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12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 xml:space="preserve">Ayodhya 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Rawani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VII A+B (Mon-Wed)3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 B (Mon-Tue) 2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VII A+B (Thu-Sat)3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8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Jayant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Kumar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VIII A+B(Mon-Wed)3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VII A+B (Thu-Sat)3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 B (Mon-Wed) 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X A (Thu-Sat) 3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IX B (Mon-Wed) 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IX A (Thu-Sat)3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18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 xml:space="preserve">R.V. 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Prasad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IX B (Thu-Sat) 3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VII A+B (Wed-Sat)4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 B (Thu-Sat) 3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10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 xml:space="preserve">P. K. 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Verma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IX B (Mon-Wed)3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IX A (Thu-Sat)3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VIII A+B (Mon-Thu)4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 A+B (Wed-Sat)4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14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17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P.K.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Swain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 A+B (Mon-Tue) 2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IX B (Mon-Tue) 2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V A+B (Wed-Sat) 4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8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Ritesh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Kumar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 A+B(Wed-Sat)4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VIII A+B (Wed-Sat)4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IX B (Wed-Sat) 4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12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Asha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Kumar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 A+B (Mon-Tue) 2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 A+B (Mon-Tue) 2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4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S.B.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Pathak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VII A+B (Mon-Tue) 2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 A+B (Mon-Tue) 2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VII A+B (Mon-Tue) 2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6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D.K.Sinha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S.Kr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XII A+B (Tue-Wed) 2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2 days</w:t>
            </w:r>
          </w:p>
        </w:tc>
      </w:tr>
      <w:tr w:rsidR="001C7F2B" w:rsidRPr="001C7F2B" w:rsidTr="00696236">
        <w:trPr>
          <w:trHeight w:val="16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1C7F2B">
              <w:rPr>
                <w:rFonts w:ascii="Calibri" w:eastAsia="Times New Roman" w:hAnsi="Calibri"/>
                <w:color w:val="000000"/>
                <w:szCs w:val="22"/>
              </w:rPr>
              <w:t>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Sudip Samanta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VIII A+B (Mon-Tue) 2days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VII A+B (Fri-Sat) 2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VI A+B (Mon-Wed) 3 days</w:t>
            </w:r>
            <w:r w:rsidRPr="001C7F2B">
              <w:rPr>
                <w:rFonts w:ascii="Calibri" w:eastAsia="Times New Roman" w:hAnsi="Calibri"/>
                <w:color w:val="000000"/>
                <w:sz w:val="20"/>
              </w:rPr>
              <w:br/>
              <w:t>VIII A+B (Fri-Sat) 2 days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9 days</w:t>
            </w:r>
          </w:p>
        </w:tc>
      </w:tr>
      <w:tr w:rsidR="001C7F2B" w:rsidRPr="001C7F2B" w:rsidTr="00696236">
        <w:trPr>
          <w:trHeight w:val="7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696236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>
              <w:rPr>
                <w:noProof/>
                <w:sz w:val="32"/>
                <w:szCs w:val="28"/>
              </w:rPr>
              <w:pict>
                <v:group id="_x0000_s1475" style="position:absolute;left:0;text-align:left;margin-left:-3.15pt;margin-top:10.85pt;width:537pt;height:27.75pt;z-index:251851264;mso-position-horizontal-relative:text;mso-position-vertical-relative:text" coordorigin="591,15735" coordsize="10740,555">
                  <v:shape id="_x0000_s1476" type="#_x0000_t188" style="position:absolute;left:591;top:15735;width:2835;height:555" fillcolor="#0fc">
                    <v:textbox style="mso-next-textbox:#_x0000_s1476">
                      <w:txbxContent>
                        <w:p w:rsidR="000B022B" w:rsidRPr="001F2F89" w:rsidRDefault="000B022B" w:rsidP="006E78B6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Institutional Plan : 2019-20</w:t>
                          </w:r>
                        </w:p>
                        <w:p w:rsidR="000B022B" w:rsidRPr="001F2F89" w:rsidRDefault="000B022B" w:rsidP="006E78B6">
                          <w:pPr>
                            <w:rPr>
                              <w:b/>
                              <w:color w:val="FF0000"/>
                            </w:rPr>
                          </w:pPr>
                        </w:p>
                      </w:txbxContent>
                    </v:textbox>
                  </v:shape>
                  <v:shape id="_x0000_s1477" type="#_x0000_t188" style="position:absolute;left:4979;top:15735;width:3637;height:555" fillcolor="#0fc">
                    <v:textbox style="mso-next-textbox:#_x0000_s1477">
                      <w:txbxContent>
                        <w:p w:rsidR="000B022B" w:rsidRPr="001F2F89" w:rsidRDefault="000B022B" w:rsidP="006E78B6">
                          <w:pPr>
                            <w:rPr>
                              <w:b/>
                              <w:color w:val="002060"/>
                            </w:rPr>
                          </w:pPr>
                          <w:r w:rsidRPr="001F2F89">
                            <w:rPr>
                              <w:b/>
                              <w:color w:val="002060"/>
                            </w:rPr>
                            <w:t>DAV PUBLIC SCHOOL, KEDLA</w:t>
                          </w:r>
                        </w:p>
                      </w:txbxContent>
                    </v:textbox>
                  </v:shape>
                  <v:shape id="_x0000_s1478" type="#_x0000_t188" style="position:absolute;left:9855;top:15735;width:1476;height:555" fillcolor="#0fc">
                    <v:textbox style="mso-next-textbox:#_x0000_s1478">
                      <w:txbxContent>
                        <w:p w:rsidR="000B022B" w:rsidRPr="001F2F89" w:rsidRDefault="000B022B" w:rsidP="006E78B6">
                          <w:pPr>
                            <w:rPr>
                              <w:b/>
                              <w:color w:val="002060"/>
                            </w:rPr>
                          </w:pPr>
                          <w:r w:rsidRPr="00F23787">
                            <w:rPr>
                              <w:b/>
                              <w:color w:val="auto"/>
                              <w:spacing w:val="60"/>
                            </w:rPr>
                            <w:t>Page</w:t>
                          </w:r>
                          <w:r w:rsidRPr="001F2F89">
                            <w:rPr>
                              <w:b/>
                              <w:color w:val="002060"/>
                            </w:rPr>
                            <w:t xml:space="preserve"> |</w:t>
                          </w:r>
                          <w:r>
                            <w:rPr>
                              <w:b/>
                              <w:color w:val="002060"/>
                            </w:rPr>
                            <w:t>28</w:t>
                          </w:r>
                        </w:p>
                      </w:txbxContent>
                    </v:textbox>
                  </v:shape>
                </v:group>
              </w:pict>
            </w:r>
            <w:r w:rsidR="001C7F2B" w:rsidRPr="001C7F2B">
              <w:rPr>
                <w:rFonts w:ascii="Calibri" w:eastAsia="Times New Roman" w:hAnsi="Calibri"/>
                <w:color w:val="000000"/>
                <w:szCs w:val="22"/>
              </w:rPr>
              <w:t>23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Pintu Kumar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 A+B (Fri-Sat) 2 days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****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V A+B (Thu-Sat) 3 days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2B" w:rsidRPr="001C7F2B" w:rsidRDefault="001C7F2B" w:rsidP="001C7F2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</w:rPr>
            </w:pPr>
            <w:r w:rsidRPr="001C7F2B">
              <w:rPr>
                <w:rFonts w:ascii="Calibri" w:eastAsia="Times New Roman" w:hAnsi="Calibri"/>
                <w:color w:val="000000"/>
                <w:sz w:val="20"/>
              </w:rPr>
              <w:t>5 days</w:t>
            </w:r>
          </w:p>
        </w:tc>
      </w:tr>
    </w:tbl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Default="00403F0E" w:rsidP="00CC52E4">
      <w:pPr>
        <w:spacing w:after="200"/>
        <w:rPr>
          <w:sz w:val="32"/>
          <w:szCs w:val="28"/>
        </w:rPr>
      </w:pPr>
    </w:p>
    <w:p w:rsidR="00403F0E" w:rsidRPr="009A3134" w:rsidRDefault="00403F0E" w:rsidP="00CC52E4">
      <w:pPr>
        <w:spacing w:after="200"/>
        <w:rPr>
          <w:sz w:val="32"/>
          <w:szCs w:val="28"/>
        </w:rPr>
      </w:pPr>
    </w:p>
    <w:p w:rsidR="00CC52E4" w:rsidRPr="009A3134" w:rsidRDefault="00CC52E4" w:rsidP="00CC52E4">
      <w:pPr>
        <w:spacing w:after="200"/>
        <w:rPr>
          <w:sz w:val="32"/>
          <w:szCs w:val="28"/>
        </w:rPr>
      </w:pPr>
    </w:p>
    <w:p w:rsidR="0023568B" w:rsidRPr="009A3134" w:rsidRDefault="0023568B">
      <w:pPr>
        <w:spacing w:after="200"/>
        <w:rPr>
          <w:sz w:val="32"/>
          <w:szCs w:val="28"/>
        </w:rPr>
      </w:pPr>
    </w:p>
    <w:sdt>
      <w:sdtPr>
        <w:rPr>
          <w:sz w:val="32"/>
          <w:szCs w:val="28"/>
        </w:rPr>
        <w:id w:val="1669717"/>
        <w:docPartObj>
          <w:docPartGallery w:val="Cover Pages"/>
        </w:docPartObj>
      </w:sdtPr>
      <w:sdtContent>
        <w:p w:rsidR="00BE3123" w:rsidRPr="009A3134" w:rsidRDefault="007668D5" w:rsidP="0023568B">
          <w:pPr>
            <w:spacing w:after="200"/>
            <w:rPr>
              <w:sz w:val="32"/>
              <w:szCs w:val="28"/>
            </w:rPr>
          </w:pPr>
          <w:r>
            <w:rPr>
              <w:noProof/>
              <w:sz w:val="32"/>
              <w:szCs w:val="28"/>
            </w:rPr>
            <w:pict>
              <v:roundrect id="_x0000_s1118" style="position:absolute;margin-left:0;margin-top:0;width:562.2pt;height:743.65pt;z-index:251714048;mso-width-percent:920;mso-height-percent:940;mso-position-horizontal:center;mso-position-horizontal-relative:page;mso-position-vertical:center;mso-position-vertical-relative:page;mso-width-percent:920;mso-height-percent:940" arcsize="2269f" o:allowincell="f" filled="f" fillcolor="black" strokecolor="black [3213]">
                <v:fill color2="#272727 [2749]" type="frame"/>
                <w10:wrap anchorx="page" anchory="page"/>
              </v:roundrect>
            </w:pict>
          </w:r>
          <w:r>
            <w:rPr>
              <w:noProof/>
              <w:sz w:val="32"/>
              <w:szCs w:val="28"/>
              <w:lang w:eastAsia="ja-JP"/>
            </w:rPr>
            <w:pict>
              <v:roundrect id="_x0000_s1115" style="position:absolute;margin-left:0;margin-top:0;width:561.1pt;height:742.05pt;z-index:-251605504;mso-width-percent:917;mso-height-percent:937;mso-position-horizontal:center;mso-position-horizontal-relative:page;mso-position-vertical:center;mso-position-vertical-relative:page;mso-width-percent:917;mso-height-percent:937" arcsize="2269f" o:allowincell="f" fillcolor="black" stroked="f" strokecolor="black [3213]">
                <v:fill r:id="rId39" o:title="tulip" color2="#272727 [2749]" type="frame"/>
                <w10:wrap anchorx="page" anchory="page"/>
              </v:roundrect>
            </w:pict>
          </w:r>
        </w:p>
      </w:sdtContent>
    </w:sdt>
    <w:sectPr w:rsidR="00BE3123" w:rsidRPr="009A3134" w:rsidSect="00B2403A">
      <w:pgSz w:w="11907" w:h="16839" w:code="9"/>
      <w:pgMar w:top="450" w:right="117" w:bottom="360" w:left="720" w:header="432" w:footer="720" w:gutter="720"/>
      <w:pgBorders w:offsetFrom="page">
        <w:top w:val="dashDotStroked" w:sz="24" w:space="24" w:color="0000FF"/>
        <w:left w:val="dashDotStroked" w:sz="24" w:space="24" w:color="0000FF"/>
        <w:bottom w:val="dashDotStroked" w:sz="24" w:space="24" w:color="0000FF"/>
        <w:right w:val="dashDotStroked" w:sz="24" w:space="24" w:color="0000FF"/>
      </w:pgBorders>
      <w:pgNumType w:start="0"/>
      <w:cols w:space="36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B9B" w:rsidRDefault="00F65B9B">
      <w:pPr>
        <w:spacing w:after="0" w:line="240" w:lineRule="auto"/>
      </w:pPr>
      <w:r>
        <w:separator/>
      </w:r>
    </w:p>
  </w:endnote>
  <w:endnote w:type="continuationSeparator" w:id="1">
    <w:p w:rsidR="00F65B9B" w:rsidRDefault="00F6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haroni">
    <w:altName w:val="Tahoma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Kruti Dev 0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1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B9B" w:rsidRDefault="00F65B9B">
      <w:pPr>
        <w:spacing w:after="0" w:line="240" w:lineRule="auto"/>
      </w:pPr>
      <w:r>
        <w:separator/>
      </w:r>
    </w:p>
  </w:footnote>
  <w:footnote w:type="continuationSeparator" w:id="1">
    <w:p w:rsidR="00F65B9B" w:rsidRDefault="00F65B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B9B6F702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A28E6A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A28E6A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EE8C69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D34817" w:themeColor="accent1"/>
      </w:rPr>
    </w:lvl>
  </w:abstractNum>
  <w:abstractNum w:abstractNumId="4">
    <w:nsid w:val="FFFFFF89"/>
    <w:multiLevelType w:val="singleLevel"/>
    <w:tmpl w:val="7E249CE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9D3511" w:themeColor="accent1" w:themeShade="BF"/>
      </w:rPr>
    </w:lvl>
  </w:abstractNum>
  <w:abstractNum w:abstractNumId="5">
    <w:nsid w:val="0D121BB2"/>
    <w:multiLevelType w:val="hybridMultilevel"/>
    <w:tmpl w:val="84DECC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E46D8"/>
    <w:multiLevelType w:val="hybridMultilevel"/>
    <w:tmpl w:val="B214410C"/>
    <w:lvl w:ilvl="0" w:tplc="66625A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3B0158"/>
    <w:multiLevelType w:val="hybridMultilevel"/>
    <w:tmpl w:val="6A6AC2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F25676"/>
    <w:multiLevelType w:val="hybridMultilevel"/>
    <w:tmpl w:val="4CACC9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EB01CA"/>
    <w:multiLevelType w:val="hybridMultilevel"/>
    <w:tmpl w:val="BF50EF8E"/>
    <w:lvl w:ilvl="0" w:tplc="040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14A6700"/>
    <w:multiLevelType w:val="hybridMultilevel"/>
    <w:tmpl w:val="15665F52"/>
    <w:lvl w:ilvl="0" w:tplc="4B708336">
      <w:start w:val="14"/>
      <w:numFmt w:val="bullet"/>
      <w:lvlText w:val="-"/>
      <w:lvlJc w:val="left"/>
      <w:pPr>
        <w:ind w:left="7560" w:hanging="360"/>
      </w:pPr>
      <w:rPr>
        <w:rFonts w:ascii="Perpetua" w:eastAsiaTheme="minorHAnsi" w:hAnsi="Perpet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11">
    <w:nsid w:val="60F96B36"/>
    <w:multiLevelType w:val="hybridMultilevel"/>
    <w:tmpl w:val="F4FE4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F85F33"/>
    <w:multiLevelType w:val="hybridMultilevel"/>
    <w:tmpl w:val="C80AB5D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7"/>
  </w:num>
  <w:num w:numId="18">
    <w:abstractNumId w:val="8"/>
  </w:num>
  <w:num w:numId="19">
    <w:abstractNumId w:val="6"/>
  </w:num>
  <w:num w:numId="20">
    <w:abstractNumId w:val="5"/>
  </w:num>
  <w:num w:numId="21">
    <w:abstractNumId w:val="9"/>
  </w:num>
  <w:num w:numId="22">
    <w:abstractNumId w:val="10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6066">
      <o:colormru v:ext="edit" colors="#060,#f06,#0fc,#fc0"/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E579C0"/>
    <w:rsid w:val="000051CC"/>
    <w:rsid w:val="00005BCA"/>
    <w:rsid w:val="00006E20"/>
    <w:rsid w:val="00013448"/>
    <w:rsid w:val="00016754"/>
    <w:rsid w:val="00016CA0"/>
    <w:rsid w:val="00017DAB"/>
    <w:rsid w:val="00020083"/>
    <w:rsid w:val="000224CE"/>
    <w:rsid w:val="0002376B"/>
    <w:rsid w:val="00026F9D"/>
    <w:rsid w:val="0003185B"/>
    <w:rsid w:val="00040B8B"/>
    <w:rsid w:val="00043AFA"/>
    <w:rsid w:val="00046676"/>
    <w:rsid w:val="000479A2"/>
    <w:rsid w:val="000524F5"/>
    <w:rsid w:val="00052BC9"/>
    <w:rsid w:val="0005416B"/>
    <w:rsid w:val="00066874"/>
    <w:rsid w:val="00072E08"/>
    <w:rsid w:val="000767DB"/>
    <w:rsid w:val="000858EE"/>
    <w:rsid w:val="0008660D"/>
    <w:rsid w:val="00091A9D"/>
    <w:rsid w:val="00092033"/>
    <w:rsid w:val="00093787"/>
    <w:rsid w:val="00093B9A"/>
    <w:rsid w:val="000963E2"/>
    <w:rsid w:val="000A137C"/>
    <w:rsid w:val="000A2F2C"/>
    <w:rsid w:val="000A5A3E"/>
    <w:rsid w:val="000B022B"/>
    <w:rsid w:val="000B0CFE"/>
    <w:rsid w:val="000B139E"/>
    <w:rsid w:val="000B57BC"/>
    <w:rsid w:val="000B7C09"/>
    <w:rsid w:val="000C0A7E"/>
    <w:rsid w:val="000C18B4"/>
    <w:rsid w:val="000C1FF0"/>
    <w:rsid w:val="000C5E4A"/>
    <w:rsid w:val="000C7AFC"/>
    <w:rsid w:val="000D0CB1"/>
    <w:rsid w:val="000D0DB6"/>
    <w:rsid w:val="000D2AD9"/>
    <w:rsid w:val="000D4FF8"/>
    <w:rsid w:val="000D56BF"/>
    <w:rsid w:val="000E0C64"/>
    <w:rsid w:val="000E6CE6"/>
    <w:rsid w:val="000E7C6A"/>
    <w:rsid w:val="000F006D"/>
    <w:rsid w:val="000F273E"/>
    <w:rsid w:val="000F2BBE"/>
    <w:rsid w:val="000F377D"/>
    <w:rsid w:val="000F3A4A"/>
    <w:rsid w:val="000F4C31"/>
    <w:rsid w:val="000F5C83"/>
    <w:rsid w:val="000F65B2"/>
    <w:rsid w:val="000F72AC"/>
    <w:rsid w:val="000F7509"/>
    <w:rsid w:val="00105FC6"/>
    <w:rsid w:val="0011049A"/>
    <w:rsid w:val="0011089D"/>
    <w:rsid w:val="00114672"/>
    <w:rsid w:val="001149E1"/>
    <w:rsid w:val="0011749F"/>
    <w:rsid w:val="001177A8"/>
    <w:rsid w:val="001201B8"/>
    <w:rsid w:val="00121CEC"/>
    <w:rsid w:val="0012584A"/>
    <w:rsid w:val="00126A88"/>
    <w:rsid w:val="001326A2"/>
    <w:rsid w:val="00136840"/>
    <w:rsid w:val="00140650"/>
    <w:rsid w:val="00141D2C"/>
    <w:rsid w:val="00151979"/>
    <w:rsid w:val="0015234A"/>
    <w:rsid w:val="00154630"/>
    <w:rsid w:val="001604F2"/>
    <w:rsid w:val="00165636"/>
    <w:rsid w:val="00165D5E"/>
    <w:rsid w:val="00167089"/>
    <w:rsid w:val="001675E8"/>
    <w:rsid w:val="00170E95"/>
    <w:rsid w:val="00172689"/>
    <w:rsid w:val="00174808"/>
    <w:rsid w:val="00176AB9"/>
    <w:rsid w:val="00177430"/>
    <w:rsid w:val="00181632"/>
    <w:rsid w:val="00181CC5"/>
    <w:rsid w:val="001837C8"/>
    <w:rsid w:val="001849C9"/>
    <w:rsid w:val="00185BCF"/>
    <w:rsid w:val="00191019"/>
    <w:rsid w:val="00191F4F"/>
    <w:rsid w:val="00192DF3"/>
    <w:rsid w:val="00193769"/>
    <w:rsid w:val="00193798"/>
    <w:rsid w:val="00194812"/>
    <w:rsid w:val="00197B02"/>
    <w:rsid w:val="001A1164"/>
    <w:rsid w:val="001A18E3"/>
    <w:rsid w:val="001A3097"/>
    <w:rsid w:val="001A3ADA"/>
    <w:rsid w:val="001A743D"/>
    <w:rsid w:val="001A7963"/>
    <w:rsid w:val="001B2F02"/>
    <w:rsid w:val="001B7B2D"/>
    <w:rsid w:val="001C2FF3"/>
    <w:rsid w:val="001C4F8E"/>
    <w:rsid w:val="001C5569"/>
    <w:rsid w:val="001C7F2B"/>
    <w:rsid w:val="001D22D8"/>
    <w:rsid w:val="001D26AD"/>
    <w:rsid w:val="001E1184"/>
    <w:rsid w:val="001E160A"/>
    <w:rsid w:val="001E1DEC"/>
    <w:rsid w:val="001E30AD"/>
    <w:rsid w:val="001F05F8"/>
    <w:rsid w:val="001F1031"/>
    <w:rsid w:val="001F2F89"/>
    <w:rsid w:val="001F3FF5"/>
    <w:rsid w:val="001F4721"/>
    <w:rsid w:val="001F4E1D"/>
    <w:rsid w:val="001F6C5C"/>
    <w:rsid w:val="001F703D"/>
    <w:rsid w:val="00204C4D"/>
    <w:rsid w:val="00204F95"/>
    <w:rsid w:val="00210A62"/>
    <w:rsid w:val="00210F0D"/>
    <w:rsid w:val="002176A3"/>
    <w:rsid w:val="002209EB"/>
    <w:rsid w:val="00222B05"/>
    <w:rsid w:val="00222DC8"/>
    <w:rsid w:val="0022411B"/>
    <w:rsid w:val="00224471"/>
    <w:rsid w:val="002260A8"/>
    <w:rsid w:val="00230F5B"/>
    <w:rsid w:val="002344ED"/>
    <w:rsid w:val="0023568B"/>
    <w:rsid w:val="002362E8"/>
    <w:rsid w:val="002363C1"/>
    <w:rsid w:val="00236EFF"/>
    <w:rsid w:val="00236F48"/>
    <w:rsid w:val="00241CED"/>
    <w:rsid w:val="0024423F"/>
    <w:rsid w:val="00245BF6"/>
    <w:rsid w:val="002479DF"/>
    <w:rsid w:val="00251BC9"/>
    <w:rsid w:val="00254114"/>
    <w:rsid w:val="00257DB6"/>
    <w:rsid w:val="00261DA0"/>
    <w:rsid w:val="0026265F"/>
    <w:rsid w:val="002651DF"/>
    <w:rsid w:val="00265E66"/>
    <w:rsid w:val="00273105"/>
    <w:rsid w:val="002768BB"/>
    <w:rsid w:val="0028043C"/>
    <w:rsid w:val="0028055B"/>
    <w:rsid w:val="002834EE"/>
    <w:rsid w:val="00284B24"/>
    <w:rsid w:val="00292974"/>
    <w:rsid w:val="00295C7D"/>
    <w:rsid w:val="002A1D97"/>
    <w:rsid w:val="002A365F"/>
    <w:rsid w:val="002A54CF"/>
    <w:rsid w:val="002A6D75"/>
    <w:rsid w:val="002B0AC1"/>
    <w:rsid w:val="002B323A"/>
    <w:rsid w:val="002C07BD"/>
    <w:rsid w:val="002C0D85"/>
    <w:rsid w:val="002C2289"/>
    <w:rsid w:val="002C387D"/>
    <w:rsid w:val="002C4A5B"/>
    <w:rsid w:val="002D0EBF"/>
    <w:rsid w:val="002D1941"/>
    <w:rsid w:val="002D318A"/>
    <w:rsid w:val="002D376A"/>
    <w:rsid w:val="002D39EF"/>
    <w:rsid w:val="002D5117"/>
    <w:rsid w:val="002D7E62"/>
    <w:rsid w:val="002E1EF1"/>
    <w:rsid w:val="002E2A91"/>
    <w:rsid w:val="002E3DF8"/>
    <w:rsid w:val="002E4BA5"/>
    <w:rsid w:val="002F1BE9"/>
    <w:rsid w:val="002F29E1"/>
    <w:rsid w:val="002F3A35"/>
    <w:rsid w:val="002F6B82"/>
    <w:rsid w:val="002F7D22"/>
    <w:rsid w:val="00300AC6"/>
    <w:rsid w:val="003016CE"/>
    <w:rsid w:val="00302C12"/>
    <w:rsid w:val="00305306"/>
    <w:rsid w:val="00306179"/>
    <w:rsid w:val="00310BD2"/>
    <w:rsid w:val="00314F03"/>
    <w:rsid w:val="00320A9C"/>
    <w:rsid w:val="00321D8C"/>
    <w:rsid w:val="003249D6"/>
    <w:rsid w:val="00327256"/>
    <w:rsid w:val="00334D4C"/>
    <w:rsid w:val="00337F62"/>
    <w:rsid w:val="00340E71"/>
    <w:rsid w:val="00342FB3"/>
    <w:rsid w:val="00343529"/>
    <w:rsid w:val="00343F1A"/>
    <w:rsid w:val="00344150"/>
    <w:rsid w:val="00345144"/>
    <w:rsid w:val="00351B2D"/>
    <w:rsid w:val="00353286"/>
    <w:rsid w:val="003554E7"/>
    <w:rsid w:val="003620AD"/>
    <w:rsid w:val="00362CC5"/>
    <w:rsid w:val="0036756A"/>
    <w:rsid w:val="00373B18"/>
    <w:rsid w:val="00373F93"/>
    <w:rsid w:val="00376D23"/>
    <w:rsid w:val="00393477"/>
    <w:rsid w:val="003935FF"/>
    <w:rsid w:val="00394322"/>
    <w:rsid w:val="003954B2"/>
    <w:rsid w:val="00396F7B"/>
    <w:rsid w:val="003A187D"/>
    <w:rsid w:val="003A3D35"/>
    <w:rsid w:val="003B0491"/>
    <w:rsid w:val="003B24F2"/>
    <w:rsid w:val="003B311B"/>
    <w:rsid w:val="003B50F8"/>
    <w:rsid w:val="003B6C8F"/>
    <w:rsid w:val="003B72DF"/>
    <w:rsid w:val="003C0343"/>
    <w:rsid w:val="003C292B"/>
    <w:rsid w:val="003C29A2"/>
    <w:rsid w:val="003D1436"/>
    <w:rsid w:val="003D1568"/>
    <w:rsid w:val="003D3F52"/>
    <w:rsid w:val="003D4DE0"/>
    <w:rsid w:val="003D62A8"/>
    <w:rsid w:val="003D749A"/>
    <w:rsid w:val="003E1388"/>
    <w:rsid w:val="003E73BF"/>
    <w:rsid w:val="003F25D0"/>
    <w:rsid w:val="003F2DA7"/>
    <w:rsid w:val="003F35E1"/>
    <w:rsid w:val="003F63AC"/>
    <w:rsid w:val="003F72D4"/>
    <w:rsid w:val="00403F0E"/>
    <w:rsid w:val="004048A8"/>
    <w:rsid w:val="0040531A"/>
    <w:rsid w:val="00406459"/>
    <w:rsid w:val="00414D80"/>
    <w:rsid w:val="0041597A"/>
    <w:rsid w:val="004159DB"/>
    <w:rsid w:val="00416D5D"/>
    <w:rsid w:val="00417219"/>
    <w:rsid w:val="004231F7"/>
    <w:rsid w:val="0042630F"/>
    <w:rsid w:val="00427275"/>
    <w:rsid w:val="004300F5"/>
    <w:rsid w:val="004316DB"/>
    <w:rsid w:val="00432F0A"/>
    <w:rsid w:val="004346C6"/>
    <w:rsid w:val="0043643C"/>
    <w:rsid w:val="00436F87"/>
    <w:rsid w:val="00437279"/>
    <w:rsid w:val="00437BA5"/>
    <w:rsid w:val="00440B09"/>
    <w:rsid w:val="00441097"/>
    <w:rsid w:val="00443478"/>
    <w:rsid w:val="004444D6"/>
    <w:rsid w:val="00444E62"/>
    <w:rsid w:val="00455D12"/>
    <w:rsid w:val="0045657A"/>
    <w:rsid w:val="0046141C"/>
    <w:rsid w:val="004659CD"/>
    <w:rsid w:val="0046749C"/>
    <w:rsid w:val="00471662"/>
    <w:rsid w:val="00471738"/>
    <w:rsid w:val="00474E2E"/>
    <w:rsid w:val="00475586"/>
    <w:rsid w:val="00475872"/>
    <w:rsid w:val="0048143A"/>
    <w:rsid w:val="004839EB"/>
    <w:rsid w:val="00484482"/>
    <w:rsid w:val="00490527"/>
    <w:rsid w:val="004969DE"/>
    <w:rsid w:val="004A12F9"/>
    <w:rsid w:val="004A149E"/>
    <w:rsid w:val="004A23E1"/>
    <w:rsid w:val="004A545A"/>
    <w:rsid w:val="004A5512"/>
    <w:rsid w:val="004A58CD"/>
    <w:rsid w:val="004A6899"/>
    <w:rsid w:val="004A6A28"/>
    <w:rsid w:val="004B0F91"/>
    <w:rsid w:val="004B16EA"/>
    <w:rsid w:val="004B1B21"/>
    <w:rsid w:val="004B69B7"/>
    <w:rsid w:val="004B6A3B"/>
    <w:rsid w:val="004B7699"/>
    <w:rsid w:val="004C352E"/>
    <w:rsid w:val="004C5BC4"/>
    <w:rsid w:val="004D036F"/>
    <w:rsid w:val="004D0EEC"/>
    <w:rsid w:val="004D16B6"/>
    <w:rsid w:val="004D56A4"/>
    <w:rsid w:val="004D6281"/>
    <w:rsid w:val="004D6810"/>
    <w:rsid w:val="004D7444"/>
    <w:rsid w:val="004E05A6"/>
    <w:rsid w:val="004E1912"/>
    <w:rsid w:val="004E209A"/>
    <w:rsid w:val="004E217F"/>
    <w:rsid w:val="004E2CE3"/>
    <w:rsid w:val="004E31A9"/>
    <w:rsid w:val="004E36D1"/>
    <w:rsid w:val="004E514C"/>
    <w:rsid w:val="004E63F2"/>
    <w:rsid w:val="004E69B2"/>
    <w:rsid w:val="004E7EAE"/>
    <w:rsid w:val="004F08B9"/>
    <w:rsid w:val="004F25FD"/>
    <w:rsid w:val="004F35FA"/>
    <w:rsid w:val="004F4A0C"/>
    <w:rsid w:val="004F76AE"/>
    <w:rsid w:val="00500EA9"/>
    <w:rsid w:val="00502853"/>
    <w:rsid w:val="005035B4"/>
    <w:rsid w:val="005049AE"/>
    <w:rsid w:val="00504A0F"/>
    <w:rsid w:val="00504A8E"/>
    <w:rsid w:val="00504FC6"/>
    <w:rsid w:val="005054AC"/>
    <w:rsid w:val="00506112"/>
    <w:rsid w:val="005112D9"/>
    <w:rsid w:val="00511AB2"/>
    <w:rsid w:val="0051219B"/>
    <w:rsid w:val="00512DB7"/>
    <w:rsid w:val="00513558"/>
    <w:rsid w:val="00514BD7"/>
    <w:rsid w:val="0051726D"/>
    <w:rsid w:val="00524800"/>
    <w:rsid w:val="00524CFC"/>
    <w:rsid w:val="00526E1F"/>
    <w:rsid w:val="00530129"/>
    <w:rsid w:val="005324DA"/>
    <w:rsid w:val="00533E01"/>
    <w:rsid w:val="00536903"/>
    <w:rsid w:val="005414FF"/>
    <w:rsid w:val="00541795"/>
    <w:rsid w:val="005424DD"/>
    <w:rsid w:val="005436F8"/>
    <w:rsid w:val="00544EAC"/>
    <w:rsid w:val="005454BD"/>
    <w:rsid w:val="005462DE"/>
    <w:rsid w:val="00553F4A"/>
    <w:rsid w:val="00556512"/>
    <w:rsid w:val="00557C51"/>
    <w:rsid w:val="00561B78"/>
    <w:rsid w:val="00561BA1"/>
    <w:rsid w:val="00562AB8"/>
    <w:rsid w:val="00566570"/>
    <w:rsid w:val="005757BF"/>
    <w:rsid w:val="0057643F"/>
    <w:rsid w:val="005765F4"/>
    <w:rsid w:val="00582190"/>
    <w:rsid w:val="005827A3"/>
    <w:rsid w:val="00584FCD"/>
    <w:rsid w:val="00585598"/>
    <w:rsid w:val="00586964"/>
    <w:rsid w:val="00591124"/>
    <w:rsid w:val="0059143D"/>
    <w:rsid w:val="00591ED9"/>
    <w:rsid w:val="0059759F"/>
    <w:rsid w:val="00597DFE"/>
    <w:rsid w:val="005A03EE"/>
    <w:rsid w:val="005A0EB3"/>
    <w:rsid w:val="005A3E05"/>
    <w:rsid w:val="005B0F0D"/>
    <w:rsid w:val="005B2B53"/>
    <w:rsid w:val="005B35B5"/>
    <w:rsid w:val="005B6DEC"/>
    <w:rsid w:val="005B6E14"/>
    <w:rsid w:val="005C4905"/>
    <w:rsid w:val="005D39C3"/>
    <w:rsid w:val="005D55EF"/>
    <w:rsid w:val="005D5CE5"/>
    <w:rsid w:val="005D7D68"/>
    <w:rsid w:val="005E26D2"/>
    <w:rsid w:val="005E2FEE"/>
    <w:rsid w:val="005E47F9"/>
    <w:rsid w:val="005E609D"/>
    <w:rsid w:val="005E71C7"/>
    <w:rsid w:val="005F1AF9"/>
    <w:rsid w:val="005F4A09"/>
    <w:rsid w:val="005F5CDF"/>
    <w:rsid w:val="005F6E04"/>
    <w:rsid w:val="006068CB"/>
    <w:rsid w:val="0061034C"/>
    <w:rsid w:val="00611355"/>
    <w:rsid w:val="00613EE4"/>
    <w:rsid w:val="006150F5"/>
    <w:rsid w:val="006200B1"/>
    <w:rsid w:val="00620480"/>
    <w:rsid w:val="00622DAF"/>
    <w:rsid w:val="006236C1"/>
    <w:rsid w:val="006244D7"/>
    <w:rsid w:val="006265C6"/>
    <w:rsid w:val="00626E56"/>
    <w:rsid w:val="006276C7"/>
    <w:rsid w:val="00627792"/>
    <w:rsid w:val="00630CC8"/>
    <w:rsid w:val="00634EB3"/>
    <w:rsid w:val="006541A5"/>
    <w:rsid w:val="00655958"/>
    <w:rsid w:val="00657104"/>
    <w:rsid w:val="00661957"/>
    <w:rsid w:val="006648CD"/>
    <w:rsid w:val="00666CE1"/>
    <w:rsid w:val="006709EE"/>
    <w:rsid w:val="00671223"/>
    <w:rsid w:val="00671A57"/>
    <w:rsid w:val="00672A6B"/>
    <w:rsid w:val="0067428A"/>
    <w:rsid w:val="00676DBE"/>
    <w:rsid w:val="00680D8B"/>
    <w:rsid w:val="006813A3"/>
    <w:rsid w:val="00681C0B"/>
    <w:rsid w:val="00682F1C"/>
    <w:rsid w:val="00684534"/>
    <w:rsid w:val="00693027"/>
    <w:rsid w:val="00695014"/>
    <w:rsid w:val="00695917"/>
    <w:rsid w:val="00696236"/>
    <w:rsid w:val="006A2228"/>
    <w:rsid w:val="006A22F7"/>
    <w:rsid w:val="006A39C1"/>
    <w:rsid w:val="006A7186"/>
    <w:rsid w:val="006B23B8"/>
    <w:rsid w:val="006B2CB7"/>
    <w:rsid w:val="006B7016"/>
    <w:rsid w:val="006B74FD"/>
    <w:rsid w:val="006C176C"/>
    <w:rsid w:val="006C2521"/>
    <w:rsid w:val="006C6447"/>
    <w:rsid w:val="006C679E"/>
    <w:rsid w:val="006D0C45"/>
    <w:rsid w:val="006D2950"/>
    <w:rsid w:val="006D3A55"/>
    <w:rsid w:val="006D4D77"/>
    <w:rsid w:val="006D5294"/>
    <w:rsid w:val="006D6F8C"/>
    <w:rsid w:val="006D7101"/>
    <w:rsid w:val="006E4531"/>
    <w:rsid w:val="006E78B6"/>
    <w:rsid w:val="006F0CA1"/>
    <w:rsid w:val="006F1D94"/>
    <w:rsid w:val="006F23E5"/>
    <w:rsid w:val="006F2996"/>
    <w:rsid w:val="006F4A3E"/>
    <w:rsid w:val="006F4D2F"/>
    <w:rsid w:val="006F79E9"/>
    <w:rsid w:val="0070215C"/>
    <w:rsid w:val="00702E07"/>
    <w:rsid w:val="0070664C"/>
    <w:rsid w:val="00712E25"/>
    <w:rsid w:val="00712E3B"/>
    <w:rsid w:val="007133B2"/>
    <w:rsid w:val="00714023"/>
    <w:rsid w:val="00714832"/>
    <w:rsid w:val="00723EB9"/>
    <w:rsid w:val="00733BC7"/>
    <w:rsid w:val="00736585"/>
    <w:rsid w:val="00736959"/>
    <w:rsid w:val="007421EA"/>
    <w:rsid w:val="0074551C"/>
    <w:rsid w:val="00750444"/>
    <w:rsid w:val="00752397"/>
    <w:rsid w:val="0075330A"/>
    <w:rsid w:val="007636A3"/>
    <w:rsid w:val="00764153"/>
    <w:rsid w:val="00765139"/>
    <w:rsid w:val="00765951"/>
    <w:rsid w:val="00766608"/>
    <w:rsid w:val="00766809"/>
    <w:rsid w:val="007668D5"/>
    <w:rsid w:val="00770E24"/>
    <w:rsid w:val="00772B52"/>
    <w:rsid w:val="0077361D"/>
    <w:rsid w:val="00773C88"/>
    <w:rsid w:val="00773CC9"/>
    <w:rsid w:val="00776F11"/>
    <w:rsid w:val="0078160C"/>
    <w:rsid w:val="0078182B"/>
    <w:rsid w:val="00781FCF"/>
    <w:rsid w:val="00782006"/>
    <w:rsid w:val="00782A0C"/>
    <w:rsid w:val="00784570"/>
    <w:rsid w:val="00791302"/>
    <w:rsid w:val="0079229C"/>
    <w:rsid w:val="007933BE"/>
    <w:rsid w:val="0079536A"/>
    <w:rsid w:val="00796132"/>
    <w:rsid w:val="0079679C"/>
    <w:rsid w:val="007A31AC"/>
    <w:rsid w:val="007A71DC"/>
    <w:rsid w:val="007A7AB1"/>
    <w:rsid w:val="007B17A7"/>
    <w:rsid w:val="007B22D4"/>
    <w:rsid w:val="007B2793"/>
    <w:rsid w:val="007B3C16"/>
    <w:rsid w:val="007B4569"/>
    <w:rsid w:val="007B5B85"/>
    <w:rsid w:val="007C2FCA"/>
    <w:rsid w:val="007C4E2C"/>
    <w:rsid w:val="007D0904"/>
    <w:rsid w:val="007D22DB"/>
    <w:rsid w:val="007D490D"/>
    <w:rsid w:val="007D4CA2"/>
    <w:rsid w:val="007D4DD6"/>
    <w:rsid w:val="007D7BD5"/>
    <w:rsid w:val="007E36A5"/>
    <w:rsid w:val="007E3EA1"/>
    <w:rsid w:val="007E6BF7"/>
    <w:rsid w:val="007E7EB2"/>
    <w:rsid w:val="007F2143"/>
    <w:rsid w:val="007F3300"/>
    <w:rsid w:val="007F38E9"/>
    <w:rsid w:val="007F3E8A"/>
    <w:rsid w:val="00801C4D"/>
    <w:rsid w:val="00801D0D"/>
    <w:rsid w:val="0080574D"/>
    <w:rsid w:val="00805A83"/>
    <w:rsid w:val="00811307"/>
    <w:rsid w:val="00813ADA"/>
    <w:rsid w:val="00815743"/>
    <w:rsid w:val="0082166C"/>
    <w:rsid w:val="00821889"/>
    <w:rsid w:val="00821CE9"/>
    <w:rsid w:val="00821ED5"/>
    <w:rsid w:val="0082245D"/>
    <w:rsid w:val="0082421D"/>
    <w:rsid w:val="00827802"/>
    <w:rsid w:val="0083144E"/>
    <w:rsid w:val="00836086"/>
    <w:rsid w:val="00842D62"/>
    <w:rsid w:val="0084493B"/>
    <w:rsid w:val="008452B6"/>
    <w:rsid w:val="008467CC"/>
    <w:rsid w:val="00846A5E"/>
    <w:rsid w:val="00846BBD"/>
    <w:rsid w:val="00850A04"/>
    <w:rsid w:val="00850BAD"/>
    <w:rsid w:val="00852B34"/>
    <w:rsid w:val="0085383D"/>
    <w:rsid w:val="008539C9"/>
    <w:rsid w:val="008569B7"/>
    <w:rsid w:val="00863D9C"/>
    <w:rsid w:val="0086666A"/>
    <w:rsid w:val="00867941"/>
    <w:rsid w:val="008700B8"/>
    <w:rsid w:val="008732B0"/>
    <w:rsid w:val="00873622"/>
    <w:rsid w:val="00873EAD"/>
    <w:rsid w:val="008752B4"/>
    <w:rsid w:val="00876D7C"/>
    <w:rsid w:val="00877767"/>
    <w:rsid w:val="00877BB1"/>
    <w:rsid w:val="00877E4C"/>
    <w:rsid w:val="0088063E"/>
    <w:rsid w:val="00881037"/>
    <w:rsid w:val="00881593"/>
    <w:rsid w:val="00882B7D"/>
    <w:rsid w:val="00882F19"/>
    <w:rsid w:val="008852D7"/>
    <w:rsid w:val="00886440"/>
    <w:rsid w:val="00890A6D"/>
    <w:rsid w:val="0089104C"/>
    <w:rsid w:val="00891A1B"/>
    <w:rsid w:val="0089228C"/>
    <w:rsid w:val="00893B9E"/>
    <w:rsid w:val="008949AB"/>
    <w:rsid w:val="008969E0"/>
    <w:rsid w:val="00896A91"/>
    <w:rsid w:val="00897FF6"/>
    <w:rsid w:val="008A1D91"/>
    <w:rsid w:val="008A30D2"/>
    <w:rsid w:val="008A598E"/>
    <w:rsid w:val="008B1C2C"/>
    <w:rsid w:val="008B2A1A"/>
    <w:rsid w:val="008B2A8B"/>
    <w:rsid w:val="008B2F2C"/>
    <w:rsid w:val="008B448C"/>
    <w:rsid w:val="008C1A97"/>
    <w:rsid w:val="008C6AD6"/>
    <w:rsid w:val="008D1483"/>
    <w:rsid w:val="008D268C"/>
    <w:rsid w:val="008D2C90"/>
    <w:rsid w:val="008D3D3F"/>
    <w:rsid w:val="008D41FB"/>
    <w:rsid w:val="008D462D"/>
    <w:rsid w:val="008D56A9"/>
    <w:rsid w:val="008D798E"/>
    <w:rsid w:val="008E1AA6"/>
    <w:rsid w:val="008E68B5"/>
    <w:rsid w:val="008F05AB"/>
    <w:rsid w:val="008F5089"/>
    <w:rsid w:val="008F572C"/>
    <w:rsid w:val="00902F96"/>
    <w:rsid w:val="0091050B"/>
    <w:rsid w:val="00912C07"/>
    <w:rsid w:val="009147A4"/>
    <w:rsid w:val="00916D42"/>
    <w:rsid w:val="00927E80"/>
    <w:rsid w:val="009345B3"/>
    <w:rsid w:val="00934938"/>
    <w:rsid w:val="00934CE5"/>
    <w:rsid w:val="0093573A"/>
    <w:rsid w:val="00937278"/>
    <w:rsid w:val="009403FA"/>
    <w:rsid w:val="00942648"/>
    <w:rsid w:val="00944258"/>
    <w:rsid w:val="00945EEF"/>
    <w:rsid w:val="00950693"/>
    <w:rsid w:val="00951D28"/>
    <w:rsid w:val="00954007"/>
    <w:rsid w:val="009545E0"/>
    <w:rsid w:val="0095587E"/>
    <w:rsid w:val="009631A4"/>
    <w:rsid w:val="00966A01"/>
    <w:rsid w:val="00970AA5"/>
    <w:rsid w:val="00970F51"/>
    <w:rsid w:val="00974CE9"/>
    <w:rsid w:val="00975FB5"/>
    <w:rsid w:val="00976D32"/>
    <w:rsid w:val="00977BCF"/>
    <w:rsid w:val="009829F2"/>
    <w:rsid w:val="00985AAA"/>
    <w:rsid w:val="00994359"/>
    <w:rsid w:val="00994550"/>
    <w:rsid w:val="009A0C84"/>
    <w:rsid w:val="009A1F9F"/>
    <w:rsid w:val="009A3134"/>
    <w:rsid w:val="009A530B"/>
    <w:rsid w:val="009A6E4E"/>
    <w:rsid w:val="009B0DEC"/>
    <w:rsid w:val="009B266C"/>
    <w:rsid w:val="009B3B9C"/>
    <w:rsid w:val="009C1B65"/>
    <w:rsid w:val="009C7454"/>
    <w:rsid w:val="009D6561"/>
    <w:rsid w:val="009D75BA"/>
    <w:rsid w:val="009E163C"/>
    <w:rsid w:val="009E364D"/>
    <w:rsid w:val="009E6ABA"/>
    <w:rsid w:val="009F0183"/>
    <w:rsid w:val="009F374B"/>
    <w:rsid w:val="009F4138"/>
    <w:rsid w:val="009F4325"/>
    <w:rsid w:val="009F59D4"/>
    <w:rsid w:val="009F6F6A"/>
    <w:rsid w:val="00A002FF"/>
    <w:rsid w:val="00A03AC8"/>
    <w:rsid w:val="00A04036"/>
    <w:rsid w:val="00A06A54"/>
    <w:rsid w:val="00A111AE"/>
    <w:rsid w:val="00A142D3"/>
    <w:rsid w:val="00A15B94"/>
    <w:rsid w:val="00A175F2"/>
    <w:rsid w:val="00A17F6C"/>
    <w:rsid w:val="00A228D2"/>
    <w:rsid w:val="00A23939"/>
    <w:rsid w:val="00A257E1"/>
    <w:rsid w:val="00A279E0"/>
    <w:rsid w:val="00A27B41"/>
    <w:rsid w:val="00A27DC7"/>
    <w:rsid w:val="00A30E29"/>
    <w:rsid w:val="00A31A8E"/>
    <w:rsid w:val="00A325BF"/>
    <w:rsid w:val="00A32AA3"/>
    <w:rsid w:val="00A34E5A"/>
    <w:rsid w:val="00A35374"/>
    <w:rsid w:val="00A42512"/>
    <w:rsid w:val="00A427CB"/>
    <w:rsid w:val="00A42D2D"/>
    <w:rsid w:val="00A44334"/>
    <w:rsid w:val="00A4516B"/>
    <w:rsid w:val="00A47293"/>
    <w:rsid w:val="00A54477"/>
    <w:rsid w:val="00A553CE"/>
    <w:rsid w:val="00A576C2"/>
    <w:rsid w:val="00A60535"/>
    <w:rsid w:val="00A606AF"/>
    <w:rsid w:val="00A60DB5"/>
    <w:rsid w:val="00A621CA"/>
    <w:rsid w:val="00A625FA"/>
    <w:rsid w:val="00A66198"/>
    <w:rsid w:val="00A7085C"/>
    <w:rsid w:val="00A725FB"/>
    <w:rsid w:val="00A76857"/>
    <w:rsid w:val="00A82C21"/>
    <w:rsid w:val="00A84768"/>
    <w:rsid w:val="00A912A5"/>
    <w:rsid w:val="00A94D4F"/>
    <w:rsid w:val="00A958B9"/>
    <w:rsid w:val="00A97FD7"/>
    <w:rsid w:val="00AA0C46"/>
    <w:rsid w:val="00AA7A12"/>
    <w:rsid w:val="00AA7D0A"/>
    <w:rsid w:val="00AB1D12"/>
    <w:rsid w:val="00AB48A7"/>
    <w:rsid w:val="00AC184A"/>
    <w:rsid w:val="00AC314B"/>
    <w:rsid w:val="00AC4209"/>
    <w:rsid w:val="00AC5E2F"/>
    <w:rsid w:val="00AC65E8"/>
    <w:rsid w:val="00AC6E69"/>
    <w:rsid w:val="00AC723C"/>
    <w:rsid w:val="00AD0C79"/>
    <w:rsid w:val="00AD0DB3"/>
    <w:rsid w:val="00AD2D7D"/>
    <w:rsid w:val="00AD4111"/>
    <w:rsid w:val="00AD448C"/>
    <w:rsid w:val="00AE272F"/>
    <w:rsid w:val="00AE4099"/>
    <w:rsid w:val="00AF0F00"/>
    <w:rsid w:val="00AF2DFE"/>
    <w:rsid w:val="00AF3942"/>
    <w:rsid w:val="00AF506E"/>
    <w:rsid w:val="00AF761F"/>
    <w:rsid w:val="00B006C4"/>
    <w:rsid w:val="00B00CDE"/>
    <w:rsid w:val="00B02E3C"/>
    <w:rsid w:val="00B06936"/>
    <w:rsid w:val="00B06C7A"/>
    <w:rsid w:val="00B07AFF"/>
    <w:rsid w:val="00B11182"/>
    <w:rsid w:val="00B1165F"/>
    <w:rsid w:val="00B145CA"/>
    <w:rsid w:val="00B147F8"/>
    <w:rsid w:val="00B15233"/>
    <w:rsid w:val="00B2403A"/>
    <w:rsid w:val="00B24580"/>
    <w:rsid w:val="00B25026"/>
    <w:rsid w:val="00B277E7"/>
    <w:rsid w:val="00B32002"/>
    <w:rsid w:val="00B32417"/>
    <w:rsid w:val="00B352BD"/>
    <w:rsid w:val="00B40622"/>
    <w:rsid w:val="00B41C49"/>
    <w:rsid w:val="00B43432"/>
    <w:rsid w:val="00B439DE"/>
    <w:rsid w:val="00B44AB8"/>
    <w:rsid w:val="00B44D45"/>
    <w:rsid w:val="00B47BA4"/>
    <w:rsid w:val="00B51F4E"/>
    <w:rsid w:val="00B52647"/>
    <w:rsid w:val="00B527D3"/>
    <w:rsid w:val="00B54133"/>
    <w:rsid w:val="00B54EE2"/>
    <w:rsid w:val="00B55B39"/>
    <w:rsid w:val="00B600F6"/>
    <w:rsid w:val="00B60DE8"/>
    <w:rsid w:val="00B65DE1"/>
    <w:rsid w:val="00B65FEE"/>
    <w:rsid w:val="00B70298"/>
    <w:rsid w:val="00B71EE2"/>
    <w:rsid w:val="00B74727"/>
    <w:rsid w:val="00B75351"/>
    <w:rsid w:val="00B75478"/>
    <w:rsid w:val="00B82C49"/>
    <w:rsid w:val="00B83841"/>
    <w:rsid w:val="00B83924"/>
    <w:rsid w:val="00B876FE"/>
    <w:rsid w:val="00B90088"/>
    <w:rsid w:val="00B906A4"/>
    <w:rsid w:val="00B920A2"/>
    <w:rsid w:val="00B922BC"/>
    <w:rsid w:val="00B945AB"/>
    <w:rsid w:val="00B960E4"/>
    <w:rsid w:val="00BA10E3"/>
    <w:rsid w:val="00BA2378"/>
    <w:rsid w:val="00BA2971"/>
    <w:rsid w:val="00BA703C"/>
    <w:rsid w:val="00BB1B3E"/>
    <w:rsid w:val="00BB76D6"/>
    <w:rsid w:val="00BC21C1"/>
    <w:rsid w:val="00BC2E37"/>
    <w:rsid w:val="00BC416C"/>
    <w:rsid w:val="00BC5933"/>
    <w:rsid w:val="00BC5D4A"/>
    <w:rsid w:val="00BD1BCC"/>
    <w:rsid w:val="00BD3A3F"/>
    <w:rsid w:val="00BD3FCD"/>
    <w:rsid w:val="00BD4069"/>
    <w:rsid w:val="00BD63A7"/>
    <w:rsid w:val="00BE0D0A"/>
    <w:rsid w:val="00BE14E6"/>
    <w:rsid w:val="00BE3123"/>
    <w:rsid w:val="00BE75CE"/>
    <w:rsid w:val="00BF104A"/>
    <w:rsid w:val="00BF5038"/>
    <w:rsid w:val="00BF5E1E"/>
    <w:rsid w:val="00C007EF"/>
    <w:rsid w:val="00C04A25"/>
    <w:rsid w:val="00C05FFB"/>
    <w:rsid w:val="00C115A5"/>
    <w:rsid w:val="00C13BC1"/>
    <w:rsid w:val="00C1415A"/>
    <w:rsid w:val="00C15EBB"/>
    <w:rsid w:val="00C172F2"/>
    <w:rsid w:val="00C2264B"/>
    <w:rsid w:val="00C32580"/>
    <w:rsid w:val="00C3550B"/>
    <w:rsid w:val="00C357B1"/>
    <w:rsid w:val="00C363E7"/>
    <w:rsid w:val="00C41851"/>
    <w:rsid w:val="00C44C11"/>
    <w:rsid w:val="00C45796"/>
    <w:rsid w:val="00C46408"/>
    <w:rsid w:val="00C500F4"/>
    <w:rsid w:val="00C50F3D"/>
    <w:rsid w:val="00C5583C"/>
    <w:rsid w:val="00C55F2F"/>
    <w:rsid w:val="00C57557"/>
    <w:rsid w:val="00C60A74"/>
    <w:rsid w:val="00C61A7C"/>
    <w:rsid w:val="00C654B4"/>
    <w:rsid w:val="00C6601A"/>
    <w:rsid w:val="00C66513"/>
    <w:rsid w:val="00C66919"/>
    <w:rsid w:val="00C66DEB"/>
    <w:rsid w:val="00C67128"/>
    <w:rsid w:val="00C734D1"/>
    <w:rsid w:val="00C73950"/>
    <w:rsid w:val="00C7609F"/>
    <w:rsid w:val="00C76B6B"/>
    <w:rsid w:val="00C77146"/>
    <w:rsid w:val="00C77605"/>
    <w:rsid w:val="00C77E03"/>
    <w:rsid w:val="00C8354B"/>
    <w:rsid w:val="00C8386F"/>
    <w:rsid w:val="00C8636B"/>
    <w:rsid w:val="00C86629"/>
    <w:rsid w:val="00C90DC6"/>
    <w:rsid w:val="00C91A4C"/>
    <w:rsid w:val="00C91E34"/>
    <w:rsid w:val="00C93CD2"/>
    <w:rsid w:val="00C954DF"/>
    <w:rsid w:val="00C9638F"/>
    <w:rsid w:val="00C97DAE"/>
    <w:rsid w:val="00CA18DC"/>
    <w:rsid w:val="00CA2215"/>
    <w:rsid w:val="00CA447F"/>
    <w:rsid w:val="00CA7167"/>
    <w:rsid w:val="00CA7EE7"/>
    <w:rsid w:val="00CB247A"/>
    <w:rsid w:val="00CB4C1F"/>
    <w:rsid w:val="00CB5090"/>
    <w:rsid w:val="00CC0C1F"/>
    <w:rsid w:val="00CC52E4"/>
    <w:rsid w:val="00CD260F"/>
    <w:rsid w:val="00CD263D"/>
    <w:rsid w:val="00CD30AB"/>
    <w:rsid w:val="00CD4E0D"/>
    <w:rsid w:val="00CD650D"/>
    <w:rsid w:val="00CE0854"/>
    <w:rsid w:val="00CE1ABC"/>
    <w:rsid w:val="00CE2B1D"/>
    <w:rsid w:val="00CE34B5"/>
    <w:rsid w:val="00CE425C"/>
    <w:rsid w:val="00CE5428"/>
    <w:rsid w:val="00CF085F"/>
    <w:rsid w:val="00CF48CB"/>
    <w:rsid w:val="00CF7471"/>
    <w:rsid w:val="00D03341"/>
    <w:rsid w:val="00D07555"/>
    <w:rsid w:val="00D07F07"/>
    <w:rsid w:val="00D13A0C"/>
    <w:rsid w:val="00D15E77"/>
    <w:rsid w:val="00D1702D"/>
    <w:rsid w:val="00D20487"/>
    <w:rsid w:val="00D21F77"/>
    <w:rsid w:val="00D233C4"/>
    <w:rsid w:val="00D25588"/>
    <w:rsid w:val="00D259D7"/>
    <w:rsid w:val="00D31996"/>
    <w:rsid w:val="00D36B07"/>
    <w:rsid w:val="00D36D41"/>
    <w:rsid w:val="00D40AE5"/>
    <w:rsid w:val="00D42363"/>
    <w:rsid w:val="00D43A86"/>
    <w:rsid w:val="00D43ACF"/>
    <w:rsid w:val="00D45EC7"/>
    <w:rsid w:val="00D5130A"/>
    <w:rsid w:val="00D51FE4"/>
    <w:rsid w:val="00D56026"/>
    <w:rsid w:val="00D57331"/>
    <w:rsid w:val="00D57DC1"/>
    <w:rsid w:val="00D605C3"/>
    <w:rsid w:val="00D63229"/>
    <w:rsid w:val="00D66B70"/>
    <w:rsid w:val="00D67C16"/>
    <w:rsid w:val="00D70B30"/>
    <w:rsid w:val="00D7459D"/>
    <w:rsid w:val="00D83640"/>
    <w:rsid w:val="00D84D3E"/>
    <w:rsid w:val="00D872C3"/>
    <w:rsid w:val="00D93882"/>
    <w:rsid w:val="00D966E5"/>
    <w:rsid w:val="00DA03CA"/>
    <w:rsid w:val="00DA2FAC"/>
    <w:rsid w:val="00DA41D2"/>
    <w:rsid w:val="00DA59C2"/>
    <w:rsid w:val="00DA611E"/>
    <w:rsid w:val="00DB2D22"/>
    <w:rsid w:val="00DB540D"/>
    <w:rsid w:val="00DB5F45"/>
    <w:rsid w:val="00DC0F28"/>
    <w:rsid w:val="00DC2E54"/>
    <w:rsid w:val="00DC5137"/>
    <w:rsid w:val="00DC63B4"/>
    <w:rsid w:val="00DC66CF"/>
    <w:rsid w:val="00DD0100"/>
    <w:rsid w:val="00DD28C7"/>
    <w:rsid w:val="00DD30A9"/>
    <w:rsid w:val="00DD5DB1"/>
    <w:rsid w:val="00DE02EE"/>
    <w:rsid w:val="00DE5548"/>
    <w:rsid w:val="00DE65AA"/>
    <w:rsid w:val="00DE6E94"/>
    <w:rsid w:val="00DE7F73"/>
    <w:rsid w:val="00DF56B7"/>
    <w:rsid w:val="00DF685A"/>
    <w:rsid w:val="00E06638"/>
    <w:rsid w:val="00E12AED"/>
    <w:rsid w:val="00E146BB"/>
    <w:rsid w:val="00E154C0"/>
    <w:rsid w:val="00E219B8"/>
    <w:rsid w:val="00E22187"/>
    <w:rsid w:val="00E2492C"/>
    <w:rsid w:val="00E26F6A"/>
    <w:rsid w:val="00E270D1"/>
    <w:rsid w:val="00E27373"/>
    <w:rsid w:val="00E27CFB"/>
    <w:rsid w:val="00E3434A"/>
    <w:rsid w:val="00E351CB"/>
    <w:rsid w:val="00E35264"/>
    <w:rsid w:val="00E36CA4"/>
    <w:rsid w:val="00E375A0"/>
    <w:rsid w:val="00E4110F"/>
    <w:rsid w:val="00E41313"/>
    <w:rsid w:val="00E432B1"/>
    <w:rsid w:val="00E445FA"/>
    <w:rsid w:val="00E449C3"/>
    <w:rsid w:val="00E45714"/>
    <w:rsid w:val="00E46CBD"/>
    <w:rsid w:val="00E474C4"/>
    <w:rsid w:val="00E47908"/>
    <w:rsid w:val="00E50E3A"/>
    <w:rsid w:val="00E5160B"/>
    <w:rsid w:val="00E530BE"/>
    <w:rsid w:val="00E56952"/>
    <w:rsid w:val="00E579C0"/>
    <w:rsid w:val="00E61755"/>
    <w:rsid w:val="00E62731"/>
    <w:rsid w:val="00E63182"/>
    <w:rsid w:val="00E65534"/>
    <w:rsid w:val="00E74D5D"/>
    <w:rsid w:val="00E755A8"/>
    <w:rsid w:val="00E75C87"/>
    <w:rsid w:val="00E75F31"/>
    <w:rsid w:val="00E8099F"/>
    <w:rsid w:val="00E81EBA"/>
    <w:rsid w:val="00E84DB8"/>
    <w:rsid w:val="00E87DDE"/>
    <w:rsid w:val="00E9000D"/>
    <w:rsid w:val="00E90E9C"/>
    <w:rsid w:val="00E97896"/>
    <w:rsid w:val="00EA0667"/>
    <w:rsid w:val="00EA1459"/>
    <w:rsid w:val="00EA47DC"/>
    <w:rsid w:val="00EA5858"/>
    <w:rsid w:val="00EA6000"/>
    <w:rsid w:val="00EB012C"/>
    <w:rsid w:val="00EB14D0"/>
    <w:rsid w:val="00EB2386"/>
    <w:rsid w:val="00EB301A"/>
    <w:rsid w:val="00EB4B52"/>
    <w:rsid w:val="00EC1257"/>
    <w:rsid w:val="00EC2039"/>
    <w:rsid w:val="00EC2483"/>
    <w:rsid w:val="00EC4FFF"/>
    <w:rsid w:val="00EC64C6"/>
    <w:rsid w:val="00ED444C"/>
    <w:rsid w:val="00ED6407"/>
    <w:rsid w:val="00EE15CF"/>
    <w:rsid w:val="00EE1B10"/>
    <w:rsid w:val="00EE2441"/>
    <w:rsid w:val="00EE2FE4"/>
    <w:rsid w:val="00EE5A7E"/>
    <w:rsid w:val="00EE69CE"/>
    <w:rsid w:val="00EF118A"/>
    <w:rsid w:val="00EF302B"/>
    <w:rsid w:val="00EF33E7"/>
    <w:rsid w:val="00EF41E5"/>
    <w:rsid w:val="00EF5138"/>
    <w:rsid w:val="00EF5FE0"/>
    <w:rsid w:val="00EF603D"/>
    <w:rsid w:val="00F0081D"/>
    <w:rsid w:val="00F042D5"/>
    <w:rsid w:val="00F167C4"/>
    <w:rsid w:val="00F16C16"/>
    <w:rsid w:val="00F21F4F"/>
    <w:rsid w:val="00F2247E"/>
    <w:rsid w:val="00F23787"/>
    <w:rsid w:val="00F23C55"/>
    <w:rsid w:val="00F27B45"/>
    <w:rsid w:val="00F32EBD"/>
    <w:rsid w:val="00F338AF"/>
    <w:rsid w:val="00F4285E"/>
    <w:rsid w:val="00F42922"/>
    <w:rsid w:val="00F43646"/>
    <w:rsid w:val="00F4763B"/>
    <w:rsid w:val="00F54121"/>
    <w:rsid w:val="00F549D6"/>
    <w:rsid w:val="00F54A34"/>
    <w:rsid w:val="00F55D9B"/>
    <w:rsid w:val="00F561D7"/>
    <w:rsid w:val="00F57ACC"/>
    <w:rsid w:val="00F61B09"/>
    <w:rsid w:val="00F64075"/>
    <w:rsid w:val="00F65B9B"/>
    <w:rsid w:val="00F663B3"/>
    <w:rsid w:val="00F66C71"/>
    <w:rsid w:val="00F677BD"/>
    <w:rsid w:val="00F81074"/>
    <w:rsid w:val="00F818AA"/>
    <w:rsid w:val="00F853FD"/>
    <w:rsid w:val="00F87895"/>
    <w:rsid w:val="00F928E5"/>
    <w:rsid w:val="00F97D1C"/>
    <w:rsid w:val="00FA31B8"/>
    <w:rsid w:val="00FB031B"/>
    <w:rsid w:val="00FB1170"/>
    <w:rsid w:val="00FB63D8"/>
    <w:rsid w:val="00FB65B0"/>
    <w:rsid w:val="00FB7A64"/>
    <w:rsid w:val="00FC3AFA"/>
    <w:rsid w:val="00FC3E1A"/>
    <w:rsid w:val="00FC4999"/>
    <w:rsid w:val="00FC52E3"/>
    <w:rsid w:val="00FD05D6"/>
    <w:rsid w:val="00FD0677"/>
    <w:rsid w:val="00FD25E9"/>
    <w:rsid w:val="00FD28CB"/>
    <w:rsid w:val="00FD3AE2"/>
    <w:rsid w:val="00FD3DAB"/>
    <w:rsid w:val="00FD3EDA"/>
    <w:rsid w:val="00FD4658"/>
    <w:rsid w:val="00FD5211"/>
    <w:rsid w:val="00FD530C"/>
    <w:rsid w:val="00FD61C6"/>
    <w:rsid w:val="00FD7E56"/>
    <w:rsid w:val="00FD7EBB"/>
    <w:rsid w:val="00FE2EF3"/>
    <w:rsid w:val="00FE33D5"/>
    <w:rsid w:val="00FE39C4"/>
    <w:rsid w:val="00FE6761"/>
    <w:rsid w:val="00FF050F"/>
    <w:rsid w:val="00FF0D7C"/>
    <w:rsid w:val="00FF11CC"/>
    <w:rsid w:val="00FF1DE0"/>
    <w:rsid w:val="00FF3E44"/>
    <w:rsid w:val="00FF4EA5"/>
    <w:rsid w:val="00FF6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66">
      <o:colormru v:ext="edit" colors="#060,#f06,#0fc,#fc0"/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8DC"/>
    <w:pPr>
      <w:spacing w:after="160"/>
    </w:pPr>
    <w:rPr>
      <w:rFonts w:cs="Times New Roman"/>
      <w:color w:val="000000" w:themeColor="text1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6086"/>
    <w:pPr>
      <w:spacing w:before="300" w:after="40" w:line="240" w:lineRule="auto"/>
      <w:outlineLvl w:val="0"/>
    </w:pPr>
    <w:rPr>
      <w:rFonts w:asciiTheme="majorHAnsi" w:hAnsiTheme="majorHAnsi"/>
      <w:b/>
      <w:color w:val="9D3511" w:themeColor="accent1" w:themeShade="BF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36086"/>
    <w:pPr>
      <w:spacing w:before="240" w:after="40" w:line="240" w:lineRule="auto"/>
      <w:outlineLvl w:val="1"/>
    </w:pPr>
    <w:rPr>
      <w:rFonts w:asciiTheme="majorHAnsi" w:hAnsiTheme="majorHAnsi"/>
      <w:b/>
      <w:color w:val="9D3511" w:themeColor="accent1" w:themeShade="BF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6086"/>
    <w:pPr>
      <w:spacing w:before="200" w:after="40" w:line="240" w:lineRule="auto"/>
      <w:outlineLvl w:val="2"/>
    </w:pPr>
    <w:rPr>
      <w:rFonts w:asciiTheme="majorHAnsi" w:hAnsiTheme="majorHAnsi"/>
      <w:b/>
      <w:color w:val="D34817" w:themeColor="accent1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6086"/>
    <w:pPr>
      <w:spacing w:before="240" w:after="0"/>
      <w:outlineLvl w:val="3"/>
    </w:pPr>
    <w:rPr>
      <w:rFonts w:asciiTheme="majorHAnsi" w:hAnsiTheme="majorHAnsi"/>
      <w:b/>
      <w:color w:val="7B6A4D" w:themeColor="accent3" w:themeShade="BF"/>
      <w:spacing w:val="2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36086"/>
    <w:pPr>
      <w:spacing w:before="200" w:after="0"/>
      <w:outlineLvl w:val="4"/>
    </w:pPr>
    <w:rPr>
      <w:rFonts w:asciiTheme="majorHAnsi" w:hAnsiTheme="majorHAnsi"/>
      <w:b/>
      <w:i/>
      <w:color w:val="7B6A4D" w:themeColor="accent3" w:themeShade="BF"/>
      <w:spacing w:val="2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6086"/>
    <w:pPr>
      <w:spacing w:before="200" w:after="0"/>
      <w:outlineLvl w:val="5"/>
    </w:pPr>
    <w:rPr>
      <w:rFonts w:asciiTheme="majorHAnsi" w:hAnsiTheme="majorHAnsi"/>
      <w:color w:val="524633" w:themeColor="accent3" w:themeShade="7F"/>
      <w:spacing w:val="10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36086"/>
    <w:pPr>
      <w:spacing w:before="200" w:after="0"/>
      <w:outlineLvl w:val="6"/>
    </w:pPr>
    <w:rPr>
      <w:rFonts w:asciiTheme="majorHAnsi" w:hAnsiTheme="majorHAnsi"/>
      <w:i/>
      <w:color w:val="524633" w:themeColor="accent3" w:themeShade="7F"/>
      <w:spacing w:val="10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36086"/>
    <w:pPr>
      <w:spacing w:before="200" w:after="0"/>
      <w:outlineLvl w:val="7"/>
    </w:pPr>
    <w:rPr>
      <w:rFonts w:asciiTheme="majorHAnsi" w:hAnsiTheme="majorHAnsi"/>
      <w:color w:val="D34817" w:themeColor="accent1"/>
      <w:spacing w:val="1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36086"/>
    <w:pPr>
      <w:spacing w:before="200" w:after="0"/>
      <w:outlineLvl w:val="8"/>
    </w:pPr>
    <w:rPr>
      <w:rFonts w:asciiTheme="majorHAnsi" w:hAnsiTheme="majorHAnsi"/>
      <w:i/>
      <w:color w:val="D34817" w:themeColor="accent1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6086"/>
    <w:rPr>
      <w:rFonts w:asciiTheme="majorHAnsi" w:hAnsiTheme="majorHAnsi" w:cs="Times New Roman"/>
      <w:b/>
      <w:color w:val="9D3511" w:themeColor="accent1" w:themeShade="BF"/>
      <w:spacing w:val="2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6086"/>
    <w:rPr>
      <w:rFonts w:asciiTheme="majorHAnsi" w:hAnsiTheme="majorHAnsi" w:cs="Times New Roman"/>
      <w:b/>
      <w:color w:val="9D3511" w:themeColor="accent1" w:themeShade="BF"/>
      <w:spacing w:val="20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36086"/>
    <w:rPr>
      <w:rFonts w:asciiTheme="majorHAnsi" w:hAnsiTheme="majorHAnsi" w:cs="Times New Roman"/>
      <w:b/>
      <w:color w:val="D34817" w:themeColor="accent1"/>
      <w:spacing w:val="20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836086"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D34817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36086"/>
    <w:rPr>
      <w:rFonts w:asciiTheme="majorHAnsi" w:hAnsiTheme="majorHAnsi" w:cs="Times New Roman"/>
      <w:b/>
      <w:smallCaps/>
      <w:color w:val="D34817" w:themeColor="accent1"/>
      <w:sz w:val="48"/>
      <w:szCs w:val="48"/>
    </w:rPr>
  </w:style>
  <w:style w:type="paragraph" w:styleId="Subtitle">
    <w:name w:val="Subtitle"/>
    <w:basedOn w:val="Normal"/>
    <w:link w:val="SubtitleChar"/>
    <w:uiPriority w:val="11"/>
    <w:qFormat/>
    <w:rsid w:val="00836086"/>
    <w:pPr>
      <w:spacing w:after="480" w:line="240" w:lineRule="auto"/>
      <w:jc w:val="center"/>
    </w:pPr>
    <w:rPr>
      <w:rFonts w:asciiTheme="majorHAnsi" w:hAnsiTheme="majorHAnsi" w:cstheme="minorHAnsi"/>
      <w:color w:val="auto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36086"/>
    <w:rPr>
      <w:rFonts w:asciiTheme="majorHAnsi" w:hAnsiTheme="majorHAnsi" w:cstheme="minorHAnsi"/>
      <w:sz w:val="28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360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6086"/>
    <w:rPr>
      <w:rFonts w:cs="Times New Roman"/>
      <w:color w:val="000000" w:themeColor="text1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36086"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0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086"/>
    <w:rPr>
      <w:rFonts w:ascii="Tahoma" w:hAnsi="Tahoma" w:cs="Tahoma"/>
      <w:color w:val="000000" w:themeColor="text1"/>
      <w:sz w:val="16"/>
      <w:szCs w:val="16"/>
    </w:rPr>
  </w:style>
  <w:style w:type="paragraph" w:styleId="BlockText">
    <w:name w:val="Block Text"/>
    <w:aliases w:val="Block Quote"/>
    <w:uiPriority w:val="40"/>
    <w:rsid w:val="00836086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  <w:lang w:eastAsia="ko-KR" w:bidi="hi-IN"/>
    </w:rPr>
  </w:style>
  <w:style w:type="character" w:styleId="BookTitle">
    <w:name w:val="Book Title"/>
    <w:basedOn w:val="DefaultParagraphFont"/>
    <w:uiPriority w:val="33"/>
    <w:qFormat/>
    <w:rsid w:val="00836086"/>
    <w:rPr>
      <w:rFonts w:asciiTheme="majorHAnsi" w:hAnsiTheme="majorHAnsi" w:cs="Times New Roman"/>
      <w:i/>
      <w:color w:val="855D5D" w:themeColor="accent6"/>
      <w:sz w:val="20"/>
      <w:szCs w:val="20"/>
    </w:rPr>
  </w:style>
  <w:style w:type="character" w:styleId="Emphasis">
    <w:name w:val="Emphasis"/>
    <w:uiPriority w:val="20"/>
    <w:qFormat/>
    <w:rsid w:val="00836086"/>
    <w:rPr>
      <w:b/>
      <w:i/>
      <w:color w:val="404040" w:themeColor="text1" w:themeTint="BF"/>
      <w:spacing w:val="2"/>
      <w:w w:val="100"/>
    </w:rPr>
  </w:style>
  <w:style w:type="paragraph" w:styleId="Header">
    <w:name w:val="header"/>
    <w:basedOn w:val="Normal"/>
    <w:link w:val="HeaderChar"/>
    <w:uiPriority w:val="99"/>
    <w:unhideWhenUsed/>
    <w:rsid w:val="008360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086"/>
    <w:rPr>
      <w:rFonts w:cs="Times New Roman"/>
      <w:color w:val="000000" w:themeColor="text1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36086"/>
    <w:rPr>
      <w:rFonts w:asciiTheme="majorHAnsi" w:hAnsiTheme="majorHAnsi" w:cs="Times New Roman"/>
      <w:b/>
      <w:color w:val="7B6A4D" w:themeColor="accent3" w:themeShade="BF"/>
      <w:spacing w:val="2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36086"/>
    <w:rPr>
      <w:rFonts w:asciiTheme="majorHAnsi" w:hAnsiTheme="majorHAnsi" w:cs="Times New Roman"/>
      <w:b/>
      <w:i/>
      <w:color w:val="7B6A4D" w:themeColor="accent3" w:themeShade="BF"/>
      <w:spacing w:val="2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836086"/>
    <w:rPr>
      <w:rFonts w:asciiTheme="majorHAnsi" w:hAnsiTheme="majorHAnsi" w:cs="Times New Roman"/>
      <w:color w:val="524633" w:themeColor="accent3" w:themeShade="7F"/>
      <w:spacing w:val="10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836086"/>
    <w:rPr>
      <w:rFonts w:asciiTheme="majorHAnsi" w:hAnsiTheme="majorHAnsi" w:cs="Times New Roman"/>
      <w:i/>
      <w:color w:val="524633" w:themeColor="accent3" w:themeShade="7F"/>
      <w:spacing w:val="10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836086"/>
    <w:rPr>
      <w:rFonts w:asciiTheme="majorHAnsi" w:hAnsiTheme="majorHAnsi" w:cs="Times New Roman"/>
      <w:color w:val="D34817" w:themeColor="accent1"/>
      <w:spacing w:val="1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836086"/>
    <w:rPr>
      <w:rFonts w:asciiTheme="majorHAnsi" w:hAnsiTheme="majorHAnsi" w:cs="Times New Roman"/>
      <w:i/>
      <w:color w:val="D34817" w:themeColor="accent1"/>
      <w:spacing w:val="10"/>
      <w:szCs w:val="20"/>
    </w:rPr>
  </w:style>
  <w:style w:type="character" w:styleId="IntenseEmphasis">
    <w:name w:val="Intense Emphasis"/>
    <w:basedOn w:val="DefaultParagraphFont"/>
    <w:uiPriority w:val="21"/>
    <w:qFormat/>
    <w:rsid w:val="00836086"/>
    <w:rPr>
      <w:rFonts w:asciiTheme="minorHAnsi" w:hAnsiTheme="minorHAnsi" w:cs="Times New Roman"/>
      <w:b/>
      <w:i/>
      <w:smallCaps/>
      <w:color w:val="9B2D1F" w:themeColor="accent2"/>
      <w:spacing w:val="2"/>
      <w:w w:val="100"/>
      <w:sz w:val="20"/>
      <w:szCs w:val="20"/>
    </w:rPr>
  </w:style>
  <w:style w:type="paragraph" w:styleId="IntenseQuote">
    <w:name w:val="Intense Quote"/>
    <w:basedOn w:val="Normal"/>
    <w:link w:val="IntenseQuoteChar"/>
    <w:uiPriority w:val="30"/>
    <w:qFormat/>
    <w:rsid w:val="00836086"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6086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D34817" w:themeFill="accent1"/>
    </w:rPr>
  </w:style>
  <w:style w:type="character" w:styleId="IntenseReference">
    <w:name w:val="Intense Reference"/>
    <w:basedOn w:val="DefaultParagraphFont"/>
    <w:uiPriority w:val="32"/>
    <w:qFormat/>
    <w:rsid w:val="00836086"/>
    <w:rPr>
      <w:rFonts w:cs="Times New Roman"/>
      <w:b/>
      <w:color w:val="D34817" w:themeColor="accent1"/>
      <w:sz w:val="22"/>
      <w:szCs w:val="20"/>
      <w:u w:val="single"/>
    </w:rPr>
  </w:style>
  <w:style w:type="paragraph" w:styleId="ListBullet">
    <w:name w:val="List Bullet"/>
    <w:basedOn w:val="Normal"/>
    <w:uiPriority w:val="36"/>
    <w:unhideWhenUsed/>
    <w:qFormat/>
    <w:rsid w:val="00836086"/>
    <w:pPr>
      <w:numPr>
        <w:numId w:val="11"/>
      </w:numPr>
      <w:spacing w:after="0"/>
      <w:contextualSpacing/>
    </w:pPr>
  </w:style>
  <w:style w:type="paragraph" w:styleId="ListBullet2">
    <w:name w:val="List Bullet 2"/>
    <w:basedOn w:val="Normal"/>
    <w:uiPriority w:val="36"/>
    <w:unhideWhenUsed/>
    <w:qFormat/>
    <w:rsid w:val="00836086"/>
    <w:pPr>
      <w:numPr>
        <w:numId w:val="12"/>
      </w:numPr>
      <w:spacing w:after="0"/>
    </w:pPr>
  </w:style>
  <w:style w:type="paragraph" w:styleId="ListBullet3">
    <w:name w:val="List Bullet 3"/>
    <w:basedOn w:val="Normal"/>
    <w:uiPriority w:val="36"/>
    <w:unhideWhenUsed/>
    <w:qFormat/>
    <w:rsid w:val="00836086"/>
    <w:pPr>
      <w:numPr>
        <w:numId w:val="13"/>
      </w:numPr>
      <w:spacing w:after="0"/>
    </w:pPr>
  </w:style>
  <w:style w:type="paragraph" w:styleId="ListBullet4">
    <w:name w:val="List Bullet 4"/>
    <w:basedOn w:val="Normal"/>
    <w:uiPriority w:val="36"/>
    <w:unhideWhenUsed/>
    <w:qFormat/>
    <w:rsid w:val="00836086"/>
    <w:pPr>
      <w:numPr>
        <w:numId w:val="14"/>
      </w:numPr>
      <w:spacing w:after="0"/>
    </w:pPr>
  </w:style>
  <w:style w:type="paragraph" w:styleId="ListBullet5">
    <w:name w:val="List Bullet 5"/>
    <w:basedOn w:val="Normal"/>
    <w:uiPriority w:val="36"/>
    <w:unhideWhenUsed/>
    <w:qFormat/>
    <w:rsid w:val="00836086"/>
    <w:pPr>
      <w:numPr>
        <w:numId w:val="15"/>
      </w:numPr>
      <w:spacing w:after="0"/>
    </w:pPr>
  </w:style>
  <w:style w:type="paragraph" w:styleId="NoSpacing">
    <w:name w:val="No Spacing"/>
    <w:basedOn w:val="Normal"/>
    <w:uiPriority w:val="1"/>
    <w:qFormat/>
    <w:rsid w:val="0083608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836086"/>
    <w:rPr>
      <w:color w:val="808080"/>
    </w:rPr>
  </w:style>
  <w:style w:type="paragraph" w:styleId="Quote">
    <w:name w:val="Quote"/>
    <w:basedOn w:val="Normal"/>
    <w:link w:val="QuoteChar"/>
    <w:uiPriority w:val="29"/>
    <w:qFormat/>
    <w:rsid w:val="00836086"/>
    <w:rPr>
      <w:i/>
      <w:color w:val="7F7F7F" w:themeColor="background1" w:themeShade="7F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836086"/>
    <w:rPr>
      <w:rFonts w:cs="Times New Roman"/>
      <w:i/>
      <w:color w:val="7F7F7F" w:themeColor="background1" w:themeShade="7F"/>
      <w:sz w:val="24"/>
      <w:szCs w:val="20"/>
    </w:rPr>
  </w:style>
  <w:style w:type="character" w:styleId="Strong">
    <w:name w:val="Strong"/>
    <w:uiPriority w:val="22"/>
    <w:qFormat/>
    <w:rsid w:val="00836086"/>
    <w:rPr>
      <w:rFonts w:asciiTheme="minorHAnsi" w:hAnsiTheme="minorHAnsi"/>
      <w:b/>
      <w:color w:val="9B2D1F" w:themeColor="accent2"/>
    </w:rPr>
  </w:style>
  <w:style w:type="character" w:styleId="SubtleEmphasis">
    <w:name w:val="Subtle Emphasis"/>
    <w:basedOn w:val="DefaultParagraphFont"/>
    <w:uiPriority w:val="19"/>
    <w:qFormat/>
    <w:rsid w:val="00836086"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ubtleReference">
    <w:name w:val="Subtle Reference"/>
    <w:basedOn w:val="DefaultParagraphFont"/>
    <w:uiPriority w:val="31"/>
    <w:qFormat/>
    <w:rsid w:val="00836086"/>
    <w:rPr>
      <w:rFonts w:cs="Times New Roman"/>
      <w:color w:val="737373" w:themeColor="text1" w:themeTint="8C"/>
      <w:sz w:val="22"/>
      <w:szCs w:val="20"/>
      <w:u w:val="single"/>
    </w:rPr>
  </w:style>
  <w:style w:type="table" w:styleId="TableGrid">
    <w:name w:val="Table Grid"/>
    <w:basedOn w:val="TableNormal"/>
    <w:uiPriority w:val="59"/>
    <w:rsid w:val="00836086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  <w:unhideWhenUsed/>
    <w:qFormat/>
    <w:rsid w:val="00836086"/>
    <w:pPr>
      <w:tabs>
        <w:tab w:val="right" w:leader="dot" w:pos="8630"/>
      </w:tabs>
      <w:spacing w:after="40" w:line="240" w:lineRule="auto"/>
    </w:pPr>
    <w:rPr>
      <w:smallCaps/>
      <w:noProof/>
      <w:color w:val="9B2D1F" w:themeColor="accent2"/>
    </w:rPr>
  </w:style>
  <w:style w:type="paragraph" w:styleId="TOC2">
    <w:name w:val="toc 2"/>
    <w:basedOn w:val="Normal"/>
    <w:next w:val="Normal"/>
    <w:autoRedefine/>
    <w:uiPriority w:val="99"/>
    <w:unhideWhenUsed/>
    <w:qFormat/>
    <w:rsid w:val="00836086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rsid w:val="00836086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rsid w:val="00836086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rsid w:val="00836086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rsid w:val="00836086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rsid w:val="00836086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rsid w:val="00836086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rsid w:val="00836086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unhideWhenUsed/>
    <w:rsid w:val="00836086"/>
    <w:rPr>
      <w:color w:val="CC9900" w:themeColor="hyperlink"/>
      <w:u w:val="single"/>
    </w:rPr>
  </w:style>
  <w:style w:type="paragraph" w:customStyle="1" w:styleId="NoSpacingChar">
    <w:name w:val="No Spacing Char"/>
    <w:link w:val="NoSpacingCharChar"/>
    <w:qFormat/>
    <w:rsid w:val="0040645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Char">
    <w:name w:val="No Spacing Char Char"/>
    <w:basedOn w:val="DefaultParagraphFont"/>
    <w:link w:val="NoSpacingChar"/>
    <w:rsid w:val="00406459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3F2DA7"/>
    <w:pPr>
      <w:spacing w:after="200"/>
      <w:ind w:left="720"/>
      <w:contextualSpacing/>
    </w:pPr>
    <w:rPr>
      <w:rFonts w:cstheme="minorBidi"/>
      <w:color w:val="auto"/>
      <w:szCs w:val="22"/>
    </w:rPr>
  </w:style>
  <w:style w:type="paragraph" w:styleId="NormalWeb">
    <w:name w:val="Normal (Web)"/>
    <w:basedOn w:val="Normal"/>
    <w:uiPriority w:val="99"/>
    <w:semiHidden/>
    <w:unhideWhenUsed/>
    <w:rsid w:val="00444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0A2F2C"/>
    <w:rPr>
      <w:color w:val="96A9A9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mailto:davkedla@gmail.com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davkedla.in" TargetMode="External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1.gif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Equity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teProperties xmlns="urn:microsoft.template.properties">
  <_Version/>
  <_LCID/>
</templateProperties>
</file>

<file path=customXml/item2.xml><?xml version="1.0" encoding="utf-8"?>
<tns:customPropertyEditors xmlns:tns="http://schemas.microsoft.com/office/2006/customDocumentInformationPanel">
  <tns:showOnOpen/>
  <tns:defaultPropertyEditorNamespace/>
</tns:customPropertyEdito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29087-0CE3-49F2-8F52-E7138F37D32E}">
  <ds:schemaRefs>
    <ds:schemaRef ds:uri="urn:microsoft.template.properties"/>
  </ds:schemaRefs>
</ds:datastoreItem>
</file>

<file path=customXml/itemProps2.xml><?xml version="1.0" encoding="utf-8"?>
<ds:datastoreItem xmlns:ds="http://schemas.openxmlformats.org/officeDocument/2006/customXml" ds:itemID="{83B41FA1-A166-4203-827F-22BD32762337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CDD16711-81D9-4F1E-A57B-6B0B499EE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</Template>
  <TotalTime>2</TotalTime>
  <Pages>36</Pages>
  <Words>6458</Words>
  <Characters>36813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INSTITUTIONAL PLAN</vt:lpstr>
    </vt:vector>
  </TitlesOfParts>
  <Company/>
  <LinksUpToDate>false</LinksUpToDate>
  <CharactersWithSpaces>43185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INSTITUTIONAL PLAN</dc:title>
  <dc:subject>SESSION : 2017-18</dc:subject>
  <dc:creator>USER</dc:creator>
  <cp:lastModifiedBy>DAV</cp:lastModifiedBy>
  <cp:revision>3</cp:revision>
  <cp:lastPrinted>2019-07-30T07:37:00Z</cp:lastPrinted>
  <dcterms:created xsi:type="dcterms:W3CDTF">2019-07-31T06:07:00Z</dcterms:created>
  <dcterms:modified xsi:type="dcterms:W3CDTF">2019-07-31T06:08:00Z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1033</vt:i4>
  </property>
  <property fmtid="{D5CDD505-2E9C-101B-9397-08002B2CF9AE}" pid="3" name="_Version">
    <vt:lpwstr>0809</vt:lpwstr>
  </property>
</Properties>
</file>